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jc w:val="center"/>
        <w:rPr>
          <w:rFonts w:eastAsia="ＭＳ ゴシック"/>
          <w:kern w:val="0"/>
          <w:sz w:val="52"/>
          <w:szCs w:val="52"/>
        </w:rPr>
      </w:pPr>
      <w:r>
        <w:rPr>
          <w:rFonts w:eastAsia="ＭＳ ゴシック" w:hint="eastAsia"/>
          <w:kern w:val="0"/>
          <w:sz w:val="52"/>
          <w:szCs w:val="52"/>
        </w:rPr>
        <w:t>松田町</w:t>
      </w:r>
    </w:p>
    <w:p w:rsidR="005A2464" w:rsidRDefault="005A2464">
      <w:pPr>
        <w:jc w:val="center"/>
        <w:rPr>
          <w:rFonts w:eastAsia="ＭＳ ゴシック"/>
          <w:kern w:val="0"/>
          <w:sz w:val="52"/>
          <w:szCs w:val="52"/>
        </w:rPr>
      </w:pPr>
      <w:r>
        <w:rPr>
          <w:rFonts w:eastAsia="ＭＳ ゴシック" w:hint="eastAsia"/>
          <w:kern w:val="0"/>
          <w:sz w:val="52"/>
          <w:szCs w:val="52"/>
        </w:rPr>
        <w:t>子ども・子育て支援に関する</w:t>
      </w:r>
      <w:r>
        <w:rPr>
          <w:rFonts w:eastAsia="ＭＳ ゴシック"/>
          <w:kern w:val="0"/>
          <w:sz w:val="52"/>
          <w:szCs w:val="52"/>
        </w:rPr>
        <w:br/>
      </w:r>
      <w:r>
        <w:rPr>
          <w:rFonts w:eastAsia="ＭＳ ゴシック" w:hint="eastAsia"/>
          <w:kern w:val="0"/>
          <w:sz w:val="52"/>
          <w:szCs w:val="52"/>
        </w:rPr>
        <w:t>ニーズ調査結果報告書</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jc w:val="center"/>
        <w:rPr>
          <w:rFonts w:ascii="ＭＳ ゴシック" w:eastAsia="ＭＳ ゴシック" w:hAnsi="ＭＳ ゴシック"/>
          <w:kern w:val="0"/>
          <w:sz w:val="36"/>
        </w:rPr>
      </w:pPr>
      <w:r>
        <w:rPr>
          <w:rFonts w:ascii="ＭＳ ゴシック" w:eastAsia="ＭＳ ゴシック" w:hAnsi="ＭＳ ゴシック" w:hint="eastAsia"/>
          <w:kern w:val="0"/>
          <w:sz w:val="36"/>
        </w:rPr>
        <w:t>平成</w:t>
      </w:r>
      <w:r w:rsidR="003E6FBE">
        <w:rPr>
          <w:rFonts w:ascii="ＭＳ ゴシック" w:eastAsia="ＭＳ ゴシック" w:hAnsi="ＭＳ ゴシック" w:hint="eastAsia"/>
          <w:kern w:val="0"/>
          <w:sz w:val="36"/>
        </w:rPr>
        <w:t>31年４</w:t>
      </w:r>
      <w:r>
        <w:rPr>
          <w:rFonts w:ascii="ＭＳ ゴシック" w:eastAsia="ＭＳ ゴシック" w:hAnsi="ＭＳ ゴシック" w:hint="eastAsia"/>
          <w:kern w:val="0"/>
          <w:sz w:val="36"/>
        </w:rPr>
        <w:t>月</w:t>
      </w:r>
    </w:p>
    <w:p w:rsidR="005A2464" w:rsidRDefault="005A2464" w:rsidP="00CC59BF">
      <w:pPr>
        <w:jc w:val="center"/>
        <w:rPr>
          <w:rFonts w:hAnsi="ＭＳ 明朝"/>
          <w:noProof/>
          <w:sz w:val="24"/>
        </w:rPr>
      </w:pPr>
      <w:r>
        <w:rPr>
          <w:rFonts w:ascii="ＭＳ ゴシック" w:eastAsia="ＭＳ ゴシック" w:hAnsi="ＭＳ ゴシック" w:hint="eastAsia"/>
          <w:kern w:val="0"/>
          <w:sz w:val="36"/>
        </w:rPr>
        <w:t>松　田　町</w:t>
      </w:r>
      <w:r>
        <w:rPr>
          <w:rFonts w:hAnsi="ＭＳ 明朝"/>
          <w:noProof/>
          <w:sz w:val="24"/>
        </w:rPr>
        <w:br w:type="page"/>
      </w:r>
    </w:p>
    <w:p w:rsidR="005A2464" w:rsidRDefault="005A2464">
      <w:pPr>
        <w:jc w:val="center"/>
        <w:rPr>
          <w:rFonts w:eastAsia="ＭＳ ゴシック"/>
          <w:sz w:val="40"/>
        </w:rPr>
      </w:pPr>
      <w:r>
        <w:rPr>
          <w:rFonts w:eastAsia="ＭＳ ゴシック" w:hint="eastAsia"/>
          <w:sz w:val="40"/>
        </w:rPr>
        <w:t>目　次</w:t>
      </w:r>
    </w:p>
    <w:p w:rsidR="005A2464" w:rsidRDefault="005A2464">
      <w:pPr>
        <w:rPr>
          <w:noProof/>
        </w:rPr>
      </w:pPr>
    </w:p>
    <w:p w:rsidR="003D2133" w:rsidRPr="004E5D8E" w:rsidRDefault="005A2464">
      <w:pPr>
        <w:pStyle w:val="10"/>
        <w:rPr>
          <w:rFonts w:ascii="Century" w:eastAsia="ＭＳ 明朝" w:hAnsi="Century"/>
          <w:sz w:val="21"/>
          <w:szCs w:val="22"/>
        </w:rPr>
      </w:pPr>
      <w:r>
        <w:fldChar w:fldCharType="begin"/>
      </w:r>
      <w:r>
        <w:instrText xml:space="preserve"> TOC \o "1-3" \h \z \u </w:instrText>
      </w:r>
      <w:r>
        <w:fldChar w:fldCharType="separate"/>
      </w:r>
      <w:hyperlink w:anchor="_Toc6307108" w:history="1">
        <w:r w:rsidR="003D2133" w:rsidRPr="004C2B1E">
          <w:rPr>
            <w:rStyle w:val="ae"/>
            <w:rFonts w:hint="eastAsia"/>
          </w:rPr>
          <w:t>Ⅰ　調査の概要</w:t>
        </w:r>
        <w:r w:rsidR="003D2133">
          <w:rPr>
            <w:webHidden/>
          </w:rPr>
          <w:tab/>
        </w:r>
        <w:r w:rsidR="003D2133">
          <w:rPr>
            <w:webHidden/>
          </w:rPr>
          <w:fldChar w:fldCharType="begin"/>
        </w:r>
        <w:r w:rsidR="003D2133">
          <w:rPr>
            <w:webHidden/>
          </w:rPr>
          <w:instrText xml:space="preserve"> PAGEREF _Toc6307108 \h </w:instrText>
        </w:r>
        <w:r w:rsidR="003D2133">
          <w:rPr>
            <w:webHidden/>
          </w:rPr>
        </w:r>
        <w:r w:rsidR="003D2133">
          <w:rPr>
            <w:webHidden/>
          </w:rPr>
          <w:fldChar w:fldCharType="separate"/>
        </w:r>
        <w:r w:rsidR="00CC59BF">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09" w:history="1">
        <w:r w:rsidR="003D2133" w:rsidRPr="004C2B1E">
          <w:rPr>
            <w:rStyle w:val="ae"/>
            <w:rFonts w:hint="eastAsia"/>
          </w:rPr>
          <w:t>１　調査の目的</w:t>
        </w:r>
        <w:r w:rsidR="003D2133">
          <w:rPr>
            <w:webHidden/>
          </w:rPr>
          <w:tab/>
        </w:r>
        <w:r w:rsidR="003D2133">
          <w:rPr>
            <w:webHidden/>
          </w:rPr>
          <w:fldChar w:fldCharType="begin"/>
        </w:r>
        <w:r w:rsidR="003D2133">
          <w:rPr>
            <w:webHidden/>
          </w:rPr>
          <w:instrText xml:space="preserve"> PAGEREF _Toc6307109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10" w:history="1">
        <w:r w:rsidR="003D2133" w:rsidRPr="004C2B1E">
          <w:rPr>
            <w:rStyle w:val="ae"/>
            <w:rFonts w:hint="eastAsia"/>
          </w:rPr>
          <w:t>２　調査対象</w:t>
        </w:r>
        <w:r w:rsidR="003D2133">
          <w:rPr>
            <w:webHidden/>
          </w:rPr>
          <w:tab/>
        </w:r>
        <w:r w:rsidR="003D2133">
          <w:rPr>
            <w:webHidden/>
          </w:rPr>
          <w:fldChar w:fldCharType="begin"/>
        </w:r>
        <w:r w:rsidR="003D2133">
          <w:rPr>
            <w:webHidden/>
          </w:rPr>
          <w:instrText xml:space="preserve"> PAGEREF _Toc6307110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11" w:history="1">
        <w:r w:rsidR="003D2133" w:rsidRPr="004C2B1E">
          <w:rPr>
            <w:rStyle w:val="ae"/>
            <w:rFonts w:hint="eastAsia"/>
          </w:rPr>
          <w:t>３　調査期間</w:t>
        </w:r>
        <w:r w:rsidR="003D2133">
          <w:rPr>
            <w:webHidden/>
          </w:rPr>
          <w:tab/>
        </w:r>
        <w:r w:rsidR="003D2133">
          <w:rPr>
            <w:webHidden/>
          </w:rPr>
          <w:fldChar w:fldCharType="begin"/>
        </w:r>
        <w:r w:rsidR="003D2133">
          <w:rPr>
            <w:webHidden/>
          </w:rPr>
          <w:instrText xml:space="preserve"> PAGEREF _Toc6307111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12" w:history="1">
        <w:r w:rsidR="003D2133" w:rsidRPr="004C2B1E">
          <w:rPr>
            <w:rStyle w:val="ae"/>
            <w:rFonts w:hint="eastAsia"/>
          </w:rPr>
          <w:t>４　調査方法</w:t>
        </w:r>
        <w:r w:rsidR="003D2133">
          <w:rPr>
            <w:webHidden/>
          </w:rPr>
          <w:tab/>
        </w:r>
        <w:r w:rsidR="003D2133">
          <w:rPr>
            <w:webHidden/>
          </w:rPr>
          <w:fldChar w:fldCharType="begin"/>
        </w:r>
        <w:r w:rsidR="003D2133">
          <w:rPr>
            <w:webHidden/>
          </w:rPr>
          <w:instrText xml:space="preserve"> PAGEREF _Toc6307112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13" w:history="1">
        <w:r w:rsidR="003D2133" w:rsidRPr="004C2B1E">
          <w:rPr>
            <w:rStyle w:val="ae"/>
            <w:rFonts w:hint="eastAsia"/>
          </w:rPr>
          <w:t>５　回収結果</w:t>
        </w:r>
        <w:r w:rsidR="003D2133">
          <w:rPr>
            <w:webHidden/>
          </w:rPr>
          <w:tab/>
        </w:r>
        <w:r w:rsidR="003D2133">
          <w:rPr>
            <w:webHidden/>
          </w:rPr>
          <w:fldChar w:fldCharType="begin"/>
        </w:r>
        <w:r w:rsidR="003D2133">
          <w:rPr>
            <w:webHidden/>
          </w:rPr>
          <w:instrText xml:space="preserve"> PAGEREF _Toc6307113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21"/>
        <w:rPr>
          <w:rFonts w:ascii="Century" w:eastAsia="ＭＳ 明朝" w:hAnsi="Century"/>
          <w:szCs w:val="22"/>
        </w:rPr>
      </w:pPr>
      <w:hyperlink w:anchor="_Toc6307114" w:history="1">
        <w:r w:rsidR="003D2133" w:rsidRPr="004C2B1E">
          <w:rPr>
            <w:rStyle w:val="ae"/>
            <w:rFonts w:hint="eastAsia"/>
          </w:rPr>
          <w:t>６　調査結果の表示方法</w:t>
        </w:r>
        <w:r w:rsidR="003D2133">
          <w:rPr>
            <w:webHidden/>
          </w:rPr>
          <w:tab/>
        </w:r>
        <w:r w:rsidR="003D2133">
          <w:rPr>
            <w:webHidden/>
          </w:rPr>
          <w:fldChar w:fldCharType="begin"/>
        </w:r>
        <w:r w:rsidR="003D2133">
          <w:rPr>
            <w:webHidden/>
          </w:rPr>
          <w:instrText xml:space="preserve"> PAGEREF _Toc6307114 \h </w:instrText>
        </w:r>
        <w:r w:rsidR="003D2133">
          <w:rPr>
            <w:webHidden/>
          </w:rPr>
        </w:r>
        <w:r w:rsidR="003D2133">
          <w:rPr>
            <w:webHidden/>
          </w:rPr>
          <w:fldChar w:fldCharType="separate"/>
        </w:r>
        <w:r>
          <w:rPr>
            <w:webHidden/>
          </w:rPr>
          <w:t>1</w:t>
        </w:r>
        <w:r w:rsidR="003D2133">
          <w:rPr>
            <w:webHidden/>
          </w:rPr>
          <w:fldChar w:fldCharType="end"/>
        </w:r>
      </w:hyperlink>
    </w:p>
    <w:p w:rsidR="003D2133" w:rsidRPr="004E5D8E" w:rsidRDefault="00CC59BF">
      <w:pPr>
        <w:pStyle w:val="10"/>
        <w:rPr>
          <w:rFonts w:ascii="Century" w:eastAsia="ＭＳ 明朝" w:hAnsi="Century"/>
          <w:sz w:val="21"/>
          <w:szCs w:val="22"/>
        </w:rPr>
      </w:pPr>
      <w:hyperlink w:anchor="_Toc6307115" w:history="1">
        <w:r w:rsidR="003D2133" w:rsidRPr="004C2B1E">
          <w:rPr>
            <w:rStyle w:val="ae"/>
            <w:rFonts w:hint="eastAsia"/>
          </w:rPr>
          <w:t>Ⅱ　調査結果</w:t>
        </w:r>
        <w:r w:rsidR="003D2133">
          <w:rPr>
            <w:webHidden/>
          </w:rPr>
          <w:tab/>
        </w:r>
        <w:r w:rsidR="003D2133">
          <w:rPr>
            <w:webHidden/>
          </w:rPr>
          <w:fldChar w:fldCharType="begin"/>
        </w:r>
        <w:r w:rsidR="003D2133">
          <w:rPr>
            <w:webHidden/>
          </w:rPr>
          <w:instrText xml:space="preserve"> PAGEREF _Toc6307115 \h </w:instrText>
        </w:r>
        <w:r w:rsidR="003D2133">
          <w:rPr>
            <w:webHidden/>
          </w:rPr>
        </w:r>
        <w:r w:rsidR="003D2133">
          <w:rPr>
            <w:webHidden/>
          </w:rPr>
          <w:fldChar w:fldCharType="separate"/>
        </w:r>
        <w:r>
          <w:rPr>
            <w:webHidden/>
          </w:rPr>
          <w:t>2</w:t>
        </w:r>
        <w:r w:rsidR="003D2133">
          <w:rPr>
            <w:webHidden/>
          </w:rPr>
          <w:fldChar w:fldCharType="end"/>
        </w:r>
      </w:hyperlink>
    </w:p>
    <w:p w:rsidR="003D2133" w:rsidRPr="004E5D8E" w:rsidRDefault="00CC59BF">
      <w:pPr>
        <w:pStyle w:val="21"/>
        <w:rPr>
          <w:rFonts w:ascii="Century" w:eastAsia="ＭＳ 明朝" w:hAnsi="Century"/>
          <w:szCs w:val="22"/>
        </w:rPr>
      </w:pPr>
      <w:hyperlink w:anchor="_Toc6307116" w:history="1">
        <w:r w:rsidR="003D2133" w:rsidRPr="004C2B1E">
          <w:rPr>
            <w:rStyle w:val="ae"/>
            <w:rFonts w:hint="eastAsia"/>
          </w:rPr>
          <w:t>１　就学前児童の保護者</w:t>
        </w:r>
        <w:r w:rsidR="003D2133">
          <w:rPr>
            <w:webHidden/>
          </w:rPr>
          <w:tab/>
        </w:r>
        <w:r w:rsidR="003D2133">
          <w:rPr>
            <w:webHidden/>
          </w:rPr>
          <w:fldChar w:fldCharType="begin"/>
        </w:r>
        <w:r w:rsidR="003D2133">
          <w:rPr>
            <w:webHidden/>
          </w:rPr>
          <w:instrText xml:space="preserve"> PAGEREF _Toc6307116 \h </w:instrText>
        </w:r>
        <w:r w:rsidR="003D2133">
          <w:rPr>
            <w:webHidden/>
          </w:rPr>
        </w:r>
        <w:r w:rsidR="003D2133">
          <w:rPr>
            <w:webHidden/>
          </w:rPr>
          <w:fldChar w:fldCharType="separate"/>
        </w:r>
        <w:r>
          <w:rPr>
            <w:webHidden/>
          </w:rPr>
          <w:t>2</w:t>
        </w:r>
        <w:r w:rsidR="003D2133">
          <w:rPr>
            <w:webHidden/>
          </w:rPr>
          <w:fldChar w:fldCharType="end"/>
        </w:r>
      </w:hyperlink>
    </w:p>
    <w:p w:rsidR="003D2133" w:rsidRPr="004E5D8E" w:rsidRDefault="00CC59BF">
      <w:pPr>
        <w:pStyle w:val="30"/>
        <w:rPr>
          <w:rFonts w:ascii="Century" w:hAnsi="Century"/>
          <w:szCs w:val="22"/>
        </w:rPr>
      </w:pPr>
      <w:hyperlink w:anchor="_Toc6307117" w:history="1">
        <w:r w:rsidR="003D2133" w:rsidRPr="004C2B1E">
          <w:rPr>
            <w:rStyle w:val="ae"/>
            <w:rFonts w:hint="eastAsia"/>
          </w:rPr>
          <w:t>（１）お住まいの地域について</w:t>
        </w:r>
        <w:r w:rsidR="003D2133">
          <w:rPr>
            <w:webHidden/>
          </w:rPr>
          <w:tab/>
        </w:r>
        <w:r w:rsidR="003D2133">
          <w:rPr>
            <w:webHidden/>
          </w:rPr>
          <w:fldChar w:fldCharType="begin"/>
        </w:r>
        <w:r w:rsidR="003D2133">
          <w:rPr>
            <w:webHidden/>
          </w:rPr>
          <w:instrText xml:space="preserve"> PAGEREF _Toc6307117 \h </w:instrText>
        </w:r>
        <w:r w:rsidR="003D2133">
          <w:rPr>
            <w:webHidden/>
          </w:rPr>
        </w:r>
        <w:r w:rsidR="003D2133">
          <w:rPr>
            <w:webHidden/>
          </w:rPr>
          <w:fldChar w:fldCharType="separate"/>
        </w:r>
        <w:r>
          <w:rPr>
            <w:webHidden/>
          </w:rPr>
          <w:t>2</w:t>
        </w:r>
        <w:r w:rsidR="003D2133">
          <w:rPr>
            <w:webHidden/>
          </w:rPr>
          <w:fldChar w:fldCharType="end"/>
        </w:r>
      </w:hyperlink>
    </w:p>
    <w:p w:rsidR="003D2133" w:rsidRPr="004E5D8E" w:rsidRDefault="00CC59BF">
      <w:pPr>
        <w:pStyle w:val="30"/>
        <w:rPr>
          <w:rFonts w:ascii="Century" w:hAnsi="Century"/>
          <w:szCs w:val="22"/>
        </w:rPr>
      </w:pPr>
      <w:hyperlink w:anchor="_Toc6307118" w:history="1">
        <w:r w:rsidR="003D2133" w:rsidRPr="004C2B1E">
          <w:rPr>
            <w:rStyle w:val="ae"/>
            <w:rFonts w:hint="eastAsia"/>
          </w:rPr>
          <w:t>（２）お子様とご家族の状況について</w:t>
        </w:r>
        <w:r w:rsidR="003D2133">
          <w:rPr>
            <w:webHidden/>
          </w:rPr>
          <w:tab/>
        </w:r>
        <w:r w:rsidR="003D2133">
          <w:rPr>
            <w:webHidden/>
          </w:rPr>
          <w:fldChar w:fldCharType="begin"/>
        </w:r>
        <w:r w:rsidR="003D2133">
          <w:rPr>
            <w:webHidden/>
          </w:rPr>
          <w:instrText xml:space="preserve"> PAGEREF _Toc6307118 \h </w:instrText>
        </w:r>
        <w:r w:rsidR="003D2133">
          <w:rPr>
            <w:webHidden/>
          </w:rPr>
        </w:r>
        <w:r w:rsidR="003D2133">
          <w:rPr>
            <w:webHidden/>
          </w:rPr>
          <w:fldChar w:fldCharType="separate"/>
        </w:r>
        <w:r>
          <w:rPr>
            <w:webHidden/>
          </w:rPr>
          <w:t>2</w:t>
        </w:r>
        <w:r w:rsidR="003D2133">
          <w:rPr>
            <w:webHidden/>
          </w:rPr>
          <w:fldChar w:fldCharType="end"/>
        </w:r>
      </w:hyperlink>
    </w:p>
    <w:p w:rsidR="003D2133" w:rsidRPr="004E5D8E" w:rsidRDefault="00CC59BF">
      <w:pPr>
        <w:pStyle w:val="30"/>
        <w:rPr>
          <w:rFonts w:ascii="Century" w:hAnsi="Century"/>
          <w:szCs w:val="22"/>
        </w:rPr>
      </w:pPr>
      <w:hyperlink w:anchor="_Toc6307119" w:history="1">
        <w:r w:rsidR="003D2133" w:rsidRPr="004C2B1E">
          <w:rPr>
            <w:rStyle w:val="ae"/>
            <w:rFonts w:hint="eastAsia"/>
          </w:rPr>
          <w:t>（３）子どもの育ちをめぐる環境について</w:t>
        </w:r>
        <w:r w:rsidR="003D2133">
          <w:rPr>
            <w:webHidden/>
          </w:rPr>
          <w:tab/>
        </w:r>
        <w:r w:rsidR="003D2133">
          <w:rPr>
            <w:webHidden/>
          </w:rPr>
          <w:fldChar w:fldCharType="begin"/>
        </w:r>
        <w:r w:rsidR="003D2133">
          <w:rPr>
            <w:webHidden/>
          </w:rPr>
          <w:instrText xml:space="preserve"> PAGEREF _Toc6307119 \h </w:instrText>
        </w:r>
        <w:r w:rsidR="003D2133">
          <w:rPr>
            <w:webHidden/>
          </w:rPr>
        </w:r>
        <w:r w:rsidR="003D2133">
          <w:rPr>
            <w:webHidden/>
          </w:rPr>
          <w:fldChar w:fldCharType="separate"/>
        </w:r>
        <w:r>
          <w:rPr>
            <w:webHidden/>
          </w:rPr>
          <w:t>4</w:t>
        </w:r>
        <w:r w:rsidR="003D2133">
          <w:rPr>
            <w:webHidden/>
          </w:rPr>
          <w:fldChar w:fldCharType="end"/>
        </w:r>
      </w:hyperlink>
    </w:p>
    <w:p w:rsidR="003D2133" w:rsidRPr="004E5D8E" w:rsidRDefault="00CC59BF">
      <w:pPr>
        <w:pStyle w:val="30"/>
        <w:rPr>
          <w:rFonts w:ascii="Century" w:hAnsi="Century"/>
          <w:szCs w:val="22"/>
        </w:rPr>
      </w:pPr>
      <w:hyperlink w:anchor="_Toc6307120" w:history="1">
        <w:r w:rsidR="003D2133" w:rsidRPr="004C2B1E">
          <w:rPr>
            <w:rStyle w:val="ae"/>
            <w:rFonts w:hint="eastAsia"/>
          </w:rPr>
          <w:t>（４）保護者の就労状況について</w:t>
        </w:r>
        <w:r w:rsidR="003D2133">
          <w:rPr>
            <w:webHidden/>
          </w:rPr>
          <w:tab/>
        </w:r>
        <w:r w:rsidR="003D2133">
          <w:rPr>
            <w:webHidden/>
          </w:rPr>
          <w:fldChar w:fldCharType="begin"/>
        </w:r>
        <w:r w:rsidR="003D2133">
          <w:rPr>
            <w:webHidden/>
          </w:rPr>
          <w:instrText xml:space="preserve"> PAGEREF _Toc6307120 \h </w:instrText>
        </w:r>
        <w:r w:rsidR="003D2133">
          <w:rPr>
            <w:webHidden/>
          </w:rPr>
        </w:r>
        <w:r w:rsidR="003D2133">
          <w:rPr>
            <w:webHidden/>
          </w:rPr>
          <w:fldChar w:fldCharType="separate"/>
        </w:r>
        <w:r>
          <w:rPr>
            <w:webHidden/>
          </w:rPr>
          <w:t>8</w:t>
        </w:r>
        <w:r w:rsidR="003D2133">
          <w:rPr>
            <w:webHidden/>
          </w:rPr>
          <w:fldChar w:fldCharType="end"/>
        </w:r>
      </w:hyperlink>
    </w:p>
    <w:p w:rsidR="003D2133" w:rsidRPr="004E5D8E" w:rsidRDefault="00CC59BF">
      <w:pPr>
        <w:pStyle w:val="30"/>
        <w:rPr>
          <w:rFonts w:ascii="Century" w:hAnsi="Century"/>
          <w:szCs w:val="22"/>
        </w:rPr>
      </w:pPr>
      <w:hyperlink w:anchor="_Toc6307121" w:history="1">
        <w:r w:rsidR="003D2133" w:rsidRPr="004C2B1E">
          <w:rPr>
            <w:rStyle w:val="ae"/>
            <w:rFonts w:hint="eastAsia"/>
          </w:rPr>
          <w:t>（５）平日の定期的な教育・保育事業の利用状況について</w:t>
        </w:r>
        <w:r w:rsidR="003D2133">
          <w:rPr>
            <w:webHidden/>
          </w:rPr>
          <w:tab/>
        </w:r>
        <w:r w:rsidR="003D2133">
          <w:rPr>
            <w:webHidden/>
          </w:rPr>
          <w:fldChar w:fldCharType="begin"/>
        </w:r>
        <w:r w:rsidR="003D2133">
          <w:rPr>
            <w:webHidden/>
          </w:rPr>
          <w:instrText xml:space="preserve"> PAGEREF _Toc6307121 \h </w:instrText>
        </w:r>
        <w:r w:rsidR="003D2133">
          <w:rPr>
            <w:webHidden/>
          </w:rPr>
        </w:r>
        <w:r w:rsidR="003D2133">
          <w:rPr>
            <w:webHidden/>
          </w:rPr>
          <w:fldChar w:fldCharType="separate"/>
        </w:r>
        <w:r>
          <w:rPr>
            <w:webHidden/>
          </w:rPr>
          <w:t>13</w:t>
        </w:r>
        <w:r w:rsidR="003D2133">
          <w:rPr>
            <w:webHidden/>
          </w:rPr>
          <w:fldChar w:fldCharType="end"/>
        </w:r>
      </w:hyperlink>
    </w:p>
    <w:p w:rsidR="003D2133" w:rsidRPr="004E5D8E" w:rsidRDefault="00CC59BF">
      <w:pPr>
        <w:pStyle w:val="30"/>
        <w:rPr>
          <w:rFonts w:ascii="Century" w:hAnsi="Century"/>
          <w:szCs w:val="22"/>
        </w:rPr>
      </w:pPr>
      <w:hyperlink w:anchor="_Toc6307122" w:history="1">
        <w:r w:rsidR="003D2133" w:rsidRPr="004C2B1E">
          <w:rPr>
            <w:rStyle w:val="ae"/>
            <w:rFonts w:hint="eastAsia"/>
          </w:rPr>
          <w:t>（６）地域の子育て支援事業の利用状況について</w:t>
        </w:r>
        <w:r w:rsidR="003D2133">
          <w:rPr>
            <w:webHidden/>
          </w:rPr>
          <w:tab/>
        </w:r>
        <w:r w:rsidR="003D2133">
          <w:rPr>
            <w:webHidden/>
          </w:rPr>
          <w:fldChar w:fldCharType="begin"/>
        </w:r>
        <w:r w:rsidR="003D2133">
          <w:rPr>
            <w:webHidden/>
          </w:rPr>
          <w:instrText xml:space="preserve"> PAGEREF _Toc6307122 \h </w:instrText>
        </w:r>
        <w:r w:rsidR="003D2133">
          <w:rPr>
            <w:webHidden/>
          </w:rPr>
        </w:r>
        <w:r w:rsidR="003D2133">
          <w:rPr>
            <w:webHidden/>
          </w:rPr>
          <w:fldChar w:fldCharType="separate"/>
        </w:r>
        <w:r>
          <w:rPr>
            <w:webHidden/>
          </w:rPr>
          <w:t>18</w:t>
        </w:r>
        <w:r w:rsidR="003D2133">
          <w:rPr>
            <w:webHidden/>
          </w:rPr>
          <w:fldChar w:fldCharType="end"/>
        </w:r>
      </w:hyperlink>
    </w:p>
    <w:p w:rsidR="003D2133" w:rsidRPr="004E5D8E" w:rsidRDefault="00CC59BF">
      <w:pPr>
        <w:pStyle w:val="30"/>
        <w:rPr>
          <w:rFonts w:ascii="Century" w:hAnsi="Century"/>
          <w:szCs w:val="22"/>
        </w:rPr>
      </w:pPr>
      <w:hyperlink w:anchor="_Toc6307123" w:history="1">
        <w:r w:rsidR="003D2133" w:rsidRPr="004C2B1E">
          <w:rPr>
            <w:rStyle w:val="ae"/>
            <w:rFonts w:hint="eastAsia"/>
          </w:rPr>
          <w:t>（７）土曜・休日や長期休暇中の「定期的」な教育・保育事業の利用希望について</w:t>
        </w:r>
        <w:r w:rsidR="003D2133">
          <w:rPr>
            <w:webHidden/>
          </w:rPr>
          <w:tab/>
        </w:r>
        <w:r w:rsidR="003D2133">
          <w:rPr>
            <w:webHidden/>
          </w:rPr>
          <w:fldChar w:fldCharType="begin"/>
        </w:r>
        <w:r w:rsidR="003D2133">
          <w:rPr>
            <w:webHidden/>
          </w:rPr>
          <w:instrText xml:space="preserve"> PAGEREF _Toc6307123 \h </w:instrText>
        </w:r>
        <w:r w:rsidR="003D2133">
          <w:rPr>
            <w:webHidden/>
          </w:rPr>
        </w:r>
        <w:r w:rsidR="003D2133">
          <w:rPr>
            <w:webHidden/>
          </w:rPr>
          <w:fldChar w:fldCharType="separate"/>
        </w:r>
        <w:r>
          <w:rPr>
            <w:webHidden/>
          </w:rPr>
          <w:t>21</w:t>
        </w:r>
        <w:r w:rsidR="003D2133">
          <w:rPr>
            <w:webHidden/>
          </w:rPr>
          <w:fldChar w:fldCharType="end"/>
        </w:r>
      </w:hyperlink>
    </w:p>
    <w:p w:rsidR="003D2133" w:rsidRPr="004E5D8E" w:rsidRDefault="00CC59BF">
      <w:pPr>
        <w:pStyle w:val="30"/>
        <w:rPr>
          <w:rFonts w:ascii="Century" w:hAnsi="Century"/>
          <w:szCs w:val="22"/>
        </w:rPr>
      </w:pPr>
      <w:hyperlink w:anchor="_Toc6307124" w:history="1">
        <w:r w:rsidR="003D2133" w:rsidRPr="004C2B1E">
          <w:rPr>
            <w:rStyle w:val="ae"/>
            <w:rFonts w:hint="eastAsia"/>
          </w:rPr>
          <w:t>（８）病気の際の対応について（平日の教育・保育を利用する方のみ）</w:t>
        </w:r>
        <w:r w:rsidR="003D2133">
          <w:rPr>
            <w:webHidden/>
          </w:rPr>
          <w:tab/>
        </w:r>
        <w:r w:rsidR="003D2133">
          <w:rPr>
            <w:webHidden/>
          </w:rPr>
          <w:fldChar w:fldCharType="begin"/>
        </w:r>
        <w:r w:rsidR="003D2133">
          <w:rPr>
            <w:webHidden/>
          </w:rPr>
          <w:instrText xml:space="preserve"> PAGEREF _Toc6307124 \h </w:instrText>
        </w:r>
        <w:r w:rsidR="003D2133">
          <w:rPr>
            <w:webHidden/>
          </w:rPr>
        </w:r>
        <w:r w:rsidR="003D2133">
          <w:rPr>
            <w:webHidden/>
          </w:rPr>
          <w:fldChar w:fldCharType="separate"/>
        </w:r>
        <w:r>
          <w:rPr>
            <w:webHidden/>
          </w:rPr>
          <w:t>24</w:t>
        </w:r>
        <w:r w:rsidR="003D2133">
          <w:rPr>
            <w:webHidden/>
          </w:rPr>
          <w:fldChar w:fldCharType="end"/>
        </w:r>
      </w:hyperlink>
    </w:p>
    <w:p w:rsidR="003D2133" w:rsidRPr="004E5D8E" w:rsidRDefault="00CC59BF">
      <w:pPr>
        <w:pStyle w:val="30"/>
        <w:rPr>
          <w:rFonts w:ascii="Century" w:hAnsi="Century"/>
          <w:szCs w:val="22"/>
        </w:rPr>
      </w:pPr>
      <w:hyperlink w:anchor="_Toc6307125" w:history="1">
        <w:r w:rsidR="003D2133" w:rsidRPr="004C2B1E">
          <w:rPr>
            <w:rStyle w:val="ae"/>
            <w:rFonts w:hint="eastAsia"/>
          </w:rPr>
          <w:t>（９）不定期の教育・保育事業や宿泊を伴う一時預かり等の利用について</w:t>
        </w:r>
        <w:r w:rsidR="003D2133">
          <w:rPr>
            <w:webHidden/>
          </w:rPr>
          <w:tab/>
        </w:r>
        <w:r w:rsidR="003D2133">
          <w:rPr>
            <w:webHidden/>
          </w:rPr>
          <w:fldChar w:fldCharType="begin"/>
        </w:r>
        <w:r w:rsidR="003D2133">
          <w:rPr>
            <w:webHidden/>
          </w:rPr>
          <w:instrText xml:space="preserve"> PAGEREF _Toc6307125 \h </w:instrText>
        </w:r>
        <w:r w:rsidR="003D2133">
          <w:rPr>
            <w:webHidden/>
          </w:rPr>
        </w:r>
        <w:r w:rsidR="003D2133">
          <w:rPr>
            <w:webHidden/>
          </w:rPr>
          <w:fldChar w:fldCharType="separate"/>
        </w:r>
        <w:r>
          <w:rPr>
            <w:webHidden/>
          </w:rPr>
          <w:t>27</w:t>
        </w:r>
        <w:r w:rsidR="003D2133">
          <w:rPr>
            <w:webHidden/>
          </w:rPr>
          <w:fldChar w:fldCharType="end"/>
        </w:r>
      </w:hyperlink>
    </w:p>
    <w:p w:rsidR="003D2133" w:rsidRPr="004E5D8E" w:rsidRDefault="00CC59BF">
      <w:pPr>
        <w:pStyle w:val="30"/>
        <w:rPr>
          <w:rFonts w:ascii="Century" w:hAnsi="Century"/>
          <w:szCs w:val="22"/>
        </w:rPr>
      </w:pPr>
      <w:hyperlink w:anchor="_Toc6307126" w:history="1">
        <w:r w:rsidR="003D2133" w:rsidRPr="004C2B1E">
          <w:rPr>
            <w:rStyle w:val="ae"/>
            <w:rFonts w:hint="eastAsia"/>
          </w:rPr>
          <w:t>（</w:t>
        </w:r>
        <w:r w:rsidR="003D2133" w:rsidRPr="004C2B1E">
          <w:rPr>
            <w:rStyle w:val="ae"/>
          </w:rPr>
          <w:t>10</w:t>
        </w:r>
        <w:r w:rsidR="003D2133" w:rsidRPr="004C2B1E">
          <w:rPr>
            <w:rStyle w:val="ae"/>
            <w:rFonts w:hint="eastAsia"/>
          </w:rPr>
          <w:t>）小学校就学後の放課後の過ごし方について（５歳以上）</w:t>
        </w:r>
        <w:r w:rsidR="003D2133">
          <w:rPr>
            <w:webHidden/>
          </w:rPr>
          <w:tab/>
        </w:r>
        <w:r w:rsidR="003D2133">
          <w:rPr>
            <w:webHidden/>
          </w:rPr>
          <w:fldChar w:fldCharType="begin"/>
        </w:r>
        <w:r w:rsidR="003D2133">
          <w:rPr>
            <w:webHidden/>
          </w:rPr>
          <w:instrText xml:space="preserve"> PAGEREF _Toc6307126 \h </w:instrText>
        </w:r>
        <w:r w:rsidR="003D2133">
          <w:rPr>
            <w:webHidden/>
          </w:rPr>
        </w:r>
        <w:r w:rsidR="003D2133">
          <w:rPr>
            <w:webHidden/>
          </w:rPr>
          <w:fldChar w:fldCharType="separate"/>
        </w:r>
        <w:r>
          <w:rPr>
            <w:webHidden/>
          </w:rPr>
          <w:t>31</w:t>
        </w:r>
        <w:r w:rsidR="003D2133">
          <w:rPr>
            <w:webHidden/>
          </w:rPr>
          <w:fldChar w:fldCharType="end"/>
        </w:r>
      </w:hyperlink>
    </w:p>
    <w:p w:rsidR="003D2133" w:rsidRPr="004E5D8E" w:rsidRDefault="00CC59BF">
      <w:pPr>
        <w:pStyle w:val="30"/>
        <w:rPr>
          <w:rFonts w:ascii="Century" w:hAnsi="Century"/>
          <w:szCs w:val="22"/>
        </w:rPr>
      </w:pPr>
      <w:hyperlink w:anchor="_Toc6307127" w:history="1">
        <w:r w:rsidR="003D2133" w:rsidRPr="004C2B1E">
          <w:rPr>
            <w:rStyle w:val="ae"/>
            <w:rFonts w:hint="eastAsia"/>
          </w:rPr>
          <w:t>（</w:t>
        </w:r>
        <w:r w:rsidR="003D2133" w:rsidRPr="004C2B1E">
          <w:rPr>
            <w:rStyle w:val="ae"/>
          </w:rPr>
          <w:t>11</w:t>
        </w:r>
        <w:r w:rsidR="003D2133" w:rsidRPr="004C2B1E">
          <w:rPr>
            <w:rStyle w:val="ae"/>
            <w:rFonts w:hint="eastAsia"/>
          </w:rPr>
          <w:t>）幼児教育・保育の無償化について</w:t>
        </w:r>
        <w:r w:rsidR="003D2133">
          <w:rPr>
            <w:webHidden/>
          </w:rPr>
          <w:tab/>
        </w:r>
        <w:r w:rsidR="003D2133">
          <w:rPr>
            <w:webHidden/>
          </w:rPr>
          <w:fldChar w:fldCharType="begin"/>
        </w:r>
        <w:r w:rsidR="003D2133">
          <w:rPr>
            <w:webHidden/>
          </w:rPr>
          <w:instrText xml:space="preserve"> PAGEREF _Toc6307127 \h </w:instrText>
        </w:r>
        <w:r w:rsidR="003D2133">
          <w:rPr>
            <w:webHidden/>
          </w:rPr>
        </w:r>
        <w:r w:rsidR="003D2133">
          <w:rPr>
            <w:webHidden/>
          </w:rPr>
          <w:fldChar w:fldCharType="separate"/>
        </w:r>
        <w:r>
          <w:rPr>
            <w:webHidden/>
          </w:rPr>
          <w:t>36</w:t>
        </w:r>
        <w:r w:rsidR="003D2133">
          <w:rPr>
            <w:webHidden/>
          </w:rPr>
          <w:fldChar w:fldCharType="end"/>
        </w:r>
      </w:hyperlink>
    </w:p>
    <w:p w:rsidR="003D2133" w:rsidRPr="004E5D8E" w:rsidRDefault="00CC59BF">
      <w:pPr>
        <w:pStyle w:val="30"/>
        <w:rPr>
          <w:rFonts w:ascii="Century" w:hAnsi="Century"/>
          <w:szCs w:val="22"/>
        </w:rPr>
      </w:pPr>
      <w:hyperlink w:anchor="_Toc6307128" w:history="1">
        <w:r w:rsidR="003D2133" w:rsidRPr="004C2B1E">
          <w:rPr>
            <w:rStyle w:val="ae"/>
            <w:rFonts w:hint="eastAsia"/>
          </w:rPr>
          <w:t>（</w:t>
        </w:r>
        <w:r w:rsidR="003D2133" w:rsidRPr="004C2B1E">
          <w:rPr>
            <w:rStyle w:val="ae"/>
          </w:rPr>
          <w:t>12</w:t>
        </w:r>
        <w:r w:rsidR="003D2133" w:rsidRPr="004C2B1E">
          <w:rPr>
            <w:rStyle w:val="ae"/>
            <w:rFonts w:hint="eastAsia"/>
          </w:rPr>
          <w:t>）育児休業や短時間勤務制度など職場の両立支援制度について</w:t>
        </w:r>
        <w:r w:rsidR="003D2133">
          <w:rPr>
            <w:webHidden/>
          </w:rPr>
          <w:tab/>
        </w:r>
        <w:r w:rsidR="003D2133">
          <w:rPr>
            <w:webHidden/>
          </w:rPr>
          <w:fldChar w:fldCharType="begin"/>
        </w:r>
        <w:r w:rsidR="003D2133">
          <w:rPr>
            <w:webHidden/>
          </w:rPr>
          <w:instrText xml:space="preserve"> PAGEREF _Toc6307128 \h </w:instrText>
        </w:r>
        <w:r w:rsidR="003D2133">
          <w:rPr>
            <w:webHidden/>
          </w:rPr>
        </w:r>
        <w:r w:rsidR="003D2133">
          <w:rPr>
            <w:webHidden/>
          </w:rPr>
          <w:fldChar w:fldCharType="separate"/>
        </w:r>
        <w:r>
          <w:rPr>
            <w:webHidden/>
          </w:rPr>
          <w:t>38</w:t>
        </w:r>
        <w:r w:rsidR="003D2133">
          <w:rPr>
            <w:webHidden/>
          </w:rPr>
          <w:fldChar w:fldCharType="end"/>
        </w:r>
      </w:hyperlink>
    </w:p>
    <w:p w:rsidR="003D2133" w:rsidRPr="004E5D8E" w:rsidRDefault="00CC59BF">
      <w:pPr>
        <w:pStyle w:val="30"/>
        <w:rPr>
          <w:rFonts w:ascii="Century" w:hAnsi="Century"/>
          <w:szCs w:val="22"/>
        </w:rPr>
      </w:pPr>
      <w:hyperlink w:anchor="_Toc6307129" w:history="1">
        <w:r w:rsidR="003D2133" w:rsidRPr="004C2B1E">
          <w:rPr>
            <w:rStyle w:val="ae"/>
            <w:rFonts w:hint="eastAsia"/>
          </w:rPr>
          <w:t>（</w:t>
        </w:r>
        <w:r w:rsidR="003D2133" w:rsidRPr="004C2B1E">
          <w:rPr>
            <w:rStyle w:val="ae"/>
          </w:rPr>
          <w:t>13</w:t>
        </w:r>
        <w:r w:rsidR="003D2133" w:rsidRPr="004C2B1E">
          <w:rPr>
            <w:rStyle w:val="ae"/>
            <w:rFonts w:hint="eastAsia"/>
          </w:rPr>
          <w:t>）子育て全般について</w:t>
        </w:r>
        <w:r w:rsidR="003D2133">
          <w:rPr>
            <w:webHidden/>
          </w:rPr>
          <w:tab/>
        </w:r>
        <w:r w:rsidR="003D2133">
          <w:rPr>
            <w:webHidden/>
          </w:rPr>
          <w:fldChar w:fldCharType="begin"/>
        </w:r>
        <w:r w:rsidR="003D2133">
          <w:rPr>
            <w:webHidden/>
          </w:rPr>
          <w:instrText xml:space="preserve"> PAGEREF _Toc6307129 \h </w:instrText>
        </w:r>
        <w:r w:rsidR="003D2133">
          <w:rPr>
            <w:webHidden/>
          </w:rPr>
        </w:r>
        <w:r w:rsidR="003D2133">
          <w:rPr>
            <w:webHidden/>
          </w:rPr>
          <w:fldChar w:fldCharType="separate"/>
        </w:r>
        <w:r>
          <w:rPr>
            <w:webHidden/>
          </w:rPr>
          <w:t>45</w:t>
        </w:r>
        <w:r w:rsidR="003D2133">
          <w:rPr>
            <w:webHidden/>
          </w:rPr>
          <w:fldChar w:fldCharType="end"/>
        </w:r>
      </w:hyperlink>
    </w:p>
    <w:p w:rsidR="003D2133" w:rsidRPr="004E5D8E" w:rsidRDefault="00CC59BF">
      <w:pPr>
        <w:pStyle w:val="21"/>
        <w:rPr>
          <w:rFonts w:ascii="Century" w:eastAsia="ＭＳ 明朝" w:hAnsi="Century"/>
          <w:szCs w:val="22"/>
        </w:rPr>
      </w:pPr>
      <w:hyperlink w:anchor="_Toc6307130" w:history="1">
        <w:r w:rsidR="003D2133" w:rsidRPr="004C2B1E">
          <w:rPr>
            <w:rStyle w:val="ae"/>
            <w:rFonts w:hint="eastAsia"/>
          </w:rPr>
          <w:t>２　小学生の保護者</w:t>
        </w:r>
        <w:r w:rsidR="003D2133">
          <w:rPr>
            <w:webHidden/>
          </w:rPr>
          <w:tab/>
        </w:r>
        <w:r w:rsidR="003D2133">
          <w:rPr>
            <w:webHidden/>
          </w:rPr>
          <w:fldChar w:fldCharType="begin"/>
        </w:r>
        <w:r w:rsidR="003D2133">
          <w:rPr>
            <w:webHidden/>
          </w:rPr>
          <w:instrText xml:space="preserve"> PAGEREF _Toc6307130 \h </w:instrText>
        </w:r>
        <w:r w:rsidR="003D2133">
          <w:rPr>
            <w:webHidden/>
          </w:rPr>
        </w:r>
        <w:r w:rsidR="003D2133">
          <w:rPr>
            <w:webHidden/>
          </w:rPr>
          <w:fldChar w:fldCharType="separate"/>
        </w:r>
        <w:r>
          <w:rPr>
            <w:webHidden/>
          </w:rPr>
          <w:t>47</w:t>
        </w:r>
        <w:r w:rsidR="003D2133">
          <w:rPr>
            <w:webHidden/>
          </w:rPr>
          <w:fldChar w:fldCharType="end"/>
        </w:r>
      </w:hyperlink>
    </w:p>
    <w:p w:rsidR="003D2133" w:rsidRPr="004E5D8E" w:rsidRDefault="00CC59BF">
      <w:pPr>
        <w:pStyle w:val="30"/>
        <w:rPr>
          <w:rFonts w:ascii="Century" w:hAnsi="Century"/>
          <w:szCs w:val="22"/>
        </w:rPr>
      </w:pPr>
      <w:hyperlink w:anchor="_Toc6307131" w:history="1">
        <w:r w:rsidR="003D2133" w:rsidRPr="004C2B1E">
          <w:rPr>
            <w:rStyle w:val="ae"/>
            <w:rFonts w:hint="eastAsia"/>
          </w:rPr>
          <w:t>（１）お住まいの地域について</w:t>
        </w:r>
        <w:r w:rsidR="003D2133">
          <w:rPr>
            <w:webHidden/>
          </w:rPr>
          <w:tab/>
        </w:r>
        <w:r w:rsidR="003D2133">
          <w:rPr>
            <w:webHidden/>
          </w:rPr>
          <w:fldChar w:fldCharType="begin"/>
        </w:r>
        <w:r w:rsidR="003D2133">
          <w:rPr>
            <w:webHidden/>
          </w:rPr>
          <w:instrText xml:space="preserve"> PAGEREF _Toc6307131 \h </w:instrText>
        </w:r>
        <w:r w:rsidR="003D2133">
          <w:rPr>
            <w:webHidden/>
          </w:rPr>
        </w:r>
        <w:r w:rsidR="003D2133">
          <w:rPr>
            <w:webHidden/>
          </w:rPr>
          <w:fldChar w:fldCharType="separate"/>
        </w:r>
        <w:r>
          <w:rPr>
            <w:webHidden/>
          </w:rPr>
          <w:t>47</w:t>
        </w:r>
        <w:r w:rsidR="003D2133">
          <w:rPr>
            <w:webHidden/>
          </w:rPr>
          <w:fldChar w:fldCharType="end"/>
        </w:r>
      </w:hyperlink>
    </w:p>
    <w:p w:rsidR="003D2133" w:rsidRPr="004E5D8E" w:rsidRDefault="00CC59BF">
      <w:pPr>
        <w:pStyle w:val="30"/>
        <w:rPr>
          <w:rFonts w:ascii="Century" w:hAnsi="Century"/>
          <w:szCs w:val="22"/>
        </w:rPr>
      </w:pPr>
      <w:hyperlink w:anchor="_Toc6307132" w:history="1">
        <w:r w:rsidR="003D2133" w:rsidRPr="004C2B1E">
          <w:rPr>
            <w:rStyle w:val="ae"/>
            <w:rFonts w:hint="eastAsia"/>
          </w:rPr>
          <w:t>（２）お子様とご家族の状況について</w:t>
        </w:r>
        <w:r w:rsidR="003D2133">
          <w:rPr>
            <w:webHidden/>
          </w:rPr>
          <w:tab/>
        </w:r>
        <w:r w:rsidR="003D2133">
          <w:rPr>
            <w:webHidden/>
          </w:rPr>
          <w:fldChar w:fldCharType="begin"/>
        </w:r>
        <w:r w:rsidR="003D2133">
          <w:rPr>
            <w:webHidden/>
          </w:rPr>
          <w:instrText xml:space="preserve"> PAGEREF _Toc6307132 \h </w:instrText>
        </w:r>
        <w:r w:rsidR="003D2133">
          <w:rPr>
            <w:webHidden/>
          </w:rPr>
        </w:r>
        <w:r w:rsidR="003D2133">
          <w:rPr>
            <w:webHidden/>
          </w:rPr>
          <w:fldChar w:fldCharType="separate"/>
        </w:r>
        <w:r>
          <w:rPr>
            <w:webHidden/>
          </w:rPr>
          <w:t>47</w:t>
        </w:r>
        <w:r w:rsidR="003D2133">
          <w:rPr>
            <w:webHidden/>
          </w:rPr>
          <w:fldChar w:fldCharType="end"/>
        </w:r>
      </w:hyperlink>
    </w:p>
    <w:p w:rsidR="003D2133" w:rsidRPr="004E5D8E" w:rsidRDefault="00CC59BF">
      <w:pPr>
        <w:pStyle w:val="30"/>
        <w:rPr>
          <w:rFonts w:ascii="Century" w:hAnsi="Century"/>
          <w:szCs w:val="22"/>
        </w:rPr>
      </w:pPr>
      <w:hyperlink w:anchor="_Toc6307133" w:history="1">
        <w:r w:rsidR="003D2133" w:rsidRPr="004C2B1E">
          <w:rPr>
            <w:rStyle w:val="ae"/>
            <w:rFonts w:hint="eastAsia"/>
          </w:rPr>
          <w:t>（３）子どもの育ちをめぐる環境について</w:t>
        </w:r>
        <w:r w:rsidR="003D2133">
          <w:rPr>
            <w:webHidden/>
          </w:rPr>
          <w:tab/>
        </w:r>
        <w:r w:rsidR="003D2133">
          <w:rPr>
            <w:webHidden/>
          </w:rPr>
          <w:fldChar w:fldCharType="begin"/>
        </w:r>
        <w:r w:rsidR="003D2133">
          <w:rPr>
            <w:webHidden/>
          </w:rPr>
          <w:instrText xml:space="preserve"> PAGEREF _Toc6307133 \h </w:instrText>
        </w:r>
        <w:r w:rsidR="003D2133">
          <w:rPr>
            <w:webHidden/>
          </w:rPr>
        </w:r>
        <w:r w:rsidR="003D2133">
          <w:rPr>
            <w:webHidden/>
          </w:rPr>
          <w:fldChar w:fldCharType="separate"/>
        </w:r>
        <w:r>
          <w:rPr>
            <w:webHidden/>
          </w:rPr>
          <w:t>49</w:t>
        </w:r>
        <w:r w:rsidR="003D2133">
          <w:rPr>
            <w:webHidden/>
          </w:rPr>
          <w:fldChar w:fldCharType="end"/>
        </w:r>
      </w:hyperlink>
    </w:p>
    <w:p w:rsidR="003D2133" w:rsidRPr="004E5D8E" w:rsidRDefault="00CC59BF">
      <w:pPr>
        <w:pStyle w:val="30"/>
        <w:rPr>
          <w:rFonts w:ascii="Century" w:hAnsi="Century"/>
          <w:szCs w:val="22"/>
        </w:rPr>
      </w:pPr>
      <w:hyperlink w:anchor="_Toc6307134" w:history="1">
        <w:r w:rsidR="003D2133" w:rsidRPr="004C2B1E">
          <w:rPr>
            <w:rStyle w:val="ae"/>
            <w:rFonts w:hint="eastAsia"/>
          </w:rPr>
          <w:t>（４）保護者の就労状況について</w:t>
        </w:r>
        <w:r w:rsidR="003D2133">
          <w:rPr>
            <w:webHidden/>
          </w:rPr>
          <w:tab/>
        </w:r>
        <w:r w:rsidR="003D2133">
          <w:rPr>
            <w:webHidden/>
          </w:rPr>
          <w:fldChar w:fldCharType="begin"/>
        </w:r>
        <w:r w:rsidR="003D2133">
          <w:rPr>
            <w:webHidden/>
          </w:rPr>
          <w:instrText xml:space="preserve"> PAGEREF _Toc6307134 \h </w:instrText>
        </w:r>
        <w:r w:rsidR="003D2133">
          <w:rPr>
            <w:webHidden/>
          </w:rPr>
        </w:r>
        <w:r w:rsidR="003D2133">
          <w:rPr>
            <w:webHidden/>
          </w:rPr>
          <w:fldChar w:fldCharType="separate"/>
        </w:r>
        <w:r>
          <w:rPr>
            <w:webHidden/>
          </w:rPr>
          <w:t>52</w:t>
        </w:r>
        <w:r w:rsidR="003D2133">
          <w:rPr>
            <w:webHidden/>
          </w:rPr>
          <w:fldChar w:fldCharType="end"/>
        </w:r>
      </w:hyperlink>
    </w:p>
    <w:p w:rsidR="003D2133" w:rsidRPr="004E5D8E" w:rsidRDefault="00CC59BF">
      <w:pPr>
        <w:pStyle w:val="30"/>
        <w:rPr>
          <w:rFonts w:ascii="Century" w:hAnsi="Century"/>
          <w:szCs w:val="22"/>
        </w:rPr>
      </w:pPr>
      <w:hyperlink w:anchor="_Toc6307135" w:history="1">
        <w:r w:rsidR="003D2133" w:rsidRPr="004C2B1E">
          <w:rPr>
            <w:rStyle w:val="ae"/>
            <w:rFonts w:hint="eastAsia"/>
          </w:rPr>
          <w:t>（５）放課後の過ごし方について</w:t>
        </w:r>
        <w:r w:rsidR="003D2133">
          <w:rPr>
            <w:webHidden/>
          </w:rPr>
          <w:tab/>
        </w:r>
        <w:r w:rsidR="003D2133">
          <w:rPr>
            <w:webHidden/>
          </w:rPr>
          <w:fldChar w:fldCharType="begin"/>
        </w:r>
        <w:r w:rsidR="003D2133">
          <w:rPr>
            <w:webHidden/>
          </w:rPr>
          <w:instrText xml:space="preserve"> PAGEREF _Toc6307135 \h </w:instrText>
        </w:r>
        <w:r w:rsidR="003D2133">
          <w:rPr>
            <w:webHidden/>
          </w:rPr>
        </w:r>
        <w:r w:rsidR="003D2133">
          <w:rPr>
            <w:webHidden/>
          </w:rPr>
          <w:fldChar w:fldCharType="separate"/>
        </w:r>
        <w:r>
          <w:rPr>
            <w:webHidden/>
          </w:rPr>
          <w:t>57</w:t>
        </w:r>
        <w:r w:rsidR="003D2133">
          <w:rPr>
            <w:webHidden/>
          </w:rPr>
          <w:fldChar w:fldCharType="end"/>
        </w:r>
      </w:hyperlink>
    </w:p>
    <w:p w:rsidR="003D2133" w:rsidRPr="004E5D8E" w:rsidRDefault="00CC59BF">
      <w:pPr>
        <w:pStyle w:val="30"/>
        <w:rPr>
          <w:rFonts w:ascii="Century" w:hAnsi="Century"/>
          <w:szCs w:val="22"/>
        </w:rPr>
      </w:pPr>
      <w:hyperlink w:anchor="_Toc6307136" w:history="1">
        <w:r w:rsidR="003D2133" w:rsidRPr="004C2B1E">
          <w:rPr>
            <w:rStyle w:val="ae"/>
            <w:rFonts w:hint="eastAsia"/>
          </w:rPr>
          <w:t>（６）病気の際の対応について</w:t>
        </w:r>
        <w:r w:rsidR="003D2133">
          <w:rPr>
            <w:webHidden/>
          </w:rPr>
          <w:tab/>
        </w:r>
        <w:r w:rsidR="003D2133">
          <w:rPr>
            <w:webHidden/>
          </w:rPr>
          <w:fldChar w:fldCharType="begin"/>
        </w:r>
        <w:r w:rsidR="003D2133">
          <w:rPr>
            <w:webHidden/>
          </w:rPr>
          <w:instrText xml:space="preserve"> PAGEREF _Toc6307136 \h </w:instrText>
        </w:r>
        <w:r w:rsidR="003D2133">
          <w:rPr>
            <w:webHidden/>
          </w:rPr>
        </w:r>
        <w:r w:rsidR="003D2133">
          <w:rPr>
            <w:webHidden/>
          </w:rPr>
          <w:fldChar w:fldCharType="separate"/>
        </w:r>
        <w:r>
          <w:rPr>
            <w:webHidden/>
          </w:rPr>
          <w:t>67</w:t>
        </w:r>
        <w:r w:rsidR="003D2133">
          <w:rPr>
            <w:webHidden/>
          </w:rPr>
          <w:fldChar w:fldCharType="end"/>
        </w:r>
      </w:hyperlink>
    </w:p>
    <w:p w:rsidR="003D2133" w:rsidRPr="004E5D8E" w:rsidRDefault="00CC59BF">
      <w:pPr>
        <w:pStyle w:val="30"/>
        <w:rPr>
          <w:rFonts w:ascii="Century" w:hAnsi="Century"/>
          <w:szCs w:val="22"/>
        </w:rPr>
      </w:pPr>
      <w:hyperlink w:anchor="_Toc6307137" w:history="1">
        <w:r w:rsidR="003D2133" w:rsidRPr="004C2B1E">
          <w:rPr>
            <w:rStyle w:val="ae"/>
            <w:rFonts w:hint="eastAsia"/>
          </w:rPr>
          <w:t>（７）不定期の一時預かりや宿泊を伴う一時預かり等の利用について</w:t>
        </w:r>
        <w:r w:rsidR="003D2133">
          <w:rPr>
            <w:webHidden/>
          </w:rPr>
          <w:tab/>
        </w:r>
        <w:r w:rsidR="003D2133">
          <w:rPr>
            <w:webHidden/>
          </w:rPr>
          <w:fldChar w:fldCharType="begin"/>
        </w:r>
        <w:r w:rsidR="003D2133">
          <w:rPr>
            <w:webHidden/>
          </w:rPr>
          <w:instrText xml:space="preserve"> PAGEREF _Toc6307137 \h </w:instrText>
        </w:r>
        <w:r w:rsidR="003D2133">
          <w:rPr>
            <w:webHidden/>
          </w:rPr>
        </w:r>
        <w:r w:rsidR="003D2133">
          <w:rPr>
            <w:webHidden/>
          </w:rPr>
          <w:fldChar w:fldCharType="separate"/>
        </w:r>
        <w:r>
          <w:rPr>
            <w:webHidden/>
          </w:rPr>
          <w:t>70</w:t>
        </w:r>
        <w:r w:rsidR="003D2133">
          <w:rPr>
            <w:webHidden/>
          </w:rPr>
          <w:fldChar w:fldCharType="end"/>
        </w:r>
      </w:hyperlink>
    </w:p>
    <w:p w:rsidR="003D2133" w:rsidRPr="004E5D8E" w:rsidRDefault="00CC59BF">
      <w:pPr>
        <w:pStyle w:val="30"/>
        <w:rPr>
          <w:rFonts w:ascii="Century" w:hAnsi="Century"/>
          <w:szCs w:val="22"/>
        </w:rPr>
      </w:pPr>
      <w:hyperlink w:anchor="_Toc6307138" w:history="1">
        <w:r w:rsidR="003D2133" w:rsidRPr="004C2B1E">
          <w:rPr>
            <w:rStyle w:val="ae"/>
            <w:rFonts w:hint="eastAsia"/>
          </w:rPr>
          <w:t>（８）子育て全般について</w:t>
        </w:r>
        <w:r w:rsidR="003D2133">
          <w:rPr>
            <w:webHidden/>
          </w:rPr>
          <w:tab/>
        </w:r>
        <w:r w:rsidR="003D2133">
          <w:rPr>
            <w:webHidden/>
          </w:rPr>
          <w:fldChar w:fldCharType="begin"/>
        </w:r>
        <w:r w:rsidR="003D2133">
          <w:rPr>
            <w:webHidden/>
          </w:rPr>
          <w:instrText xml:space="preserve"> PAGEREF _Toc6307138 \h </w:instrText>
        </w:r>
        <w:r w:rsidR="003D2133">
          <w:rPr>
            <w:webHidden/>
          </w:rPr>
        </w:r>
        <w:r w:rsidR="003D2133">
          <w:rPr>
            <w:webHidden/>
          </w:rPr>
          <w:fldChar w:fldCharType="separate"/>
        </w:r>
        <w:r>
          <w:rPr>
            <w:webHidden/>
          </w:rPr>
          <w:t>75</w:t>
        </w:r>
        <w:r w:rsidR="003D2133">
          <w:rPr>
            <w:webHidden/>
          </w:rPr>
          <w:fldChar w:fldCharType="end"/>
        </w:r>
      </w:hyperlink>
    </w:p>
    <w:p w:rsidR="003D2133" w:rsidRPr="004E5D8E" w:rsidRDefault="00CC59BF">
      <w:pPr>
        <w:pStyle w:val="21"/>
        <w:rPr>
          <w:rFonts w:ascii="Century" w:eastAsia="ＭＳ 明朝" w:hAnsi="Century"/>
          <w:szCs w:val="22"/>
        </w:rPr>
      </w:pPr>
      <w:hyperlink w:anchor="_Toc6307139" w:history="1">
        <w:r w:rsidR="003D2133" w:rsidRPr="004C2B1E">
          <w:rPr>
            <w:rStyle w:val="ae"/>
            <w:rFonts w:hint="eastAsia"/>
          </w:rPr>
          <w:t>３　自由意見</w:t>
        </w:r>
        <w:r w:rsidR="003D2133">
          <w:rPr>
            <w:webHidden/>
          </w:rPr>
          <w:tab/>
        </w:r>
        <w:r w:rsidR="003D2133">
          <w:rPr>
            <w:webHidden/>
          </w:rPr>
          <w:fldChar w:fldCharType="begin"/>
        </w:r>
        <w:r w:rsidR="003D2133">
          <w:rPr>
            <w:webHidden/>
          </w:rPr>
          <w:instrText xml:space="preserve"> PAGEREF _Toc6307139 \h </w:instrText>
        </w:r>
        <w:r w:rsidR="003D2133">
          <w:rPr>
            <w:webHidden/>
          </w:rPr>
        </w:r>
        <w:r w:rsidR="003D2133">
          <w:rPr>
            <w:webHidden/>
          </w:rPr>
          <w:fldChar w:fldCharType="separate"/>
        </w:r>
        <w:r>
          <w:rPr>
            <w:webHidden/>
          </w:rPr>
          <w:t>77</w:t>
        </w:r>
        <w:r w:rsidR="003D2133">
          <w:rPr>
            <w:webHidden/>
          </w:rPr>
          <w:fldChar w:fldCharType="end"/>
        </w:r>
      </w:hyperlink>
    </w:p>
    <w:p w:rsidR="003D2133" w:rsidRPr="004E5D8E" w:rsidRDefault="00CC59BF">
      <w:pPr>
        <w:pStyle w:val="30"/>
        <w:rPr>
          <w:rFonts w:ascii="Century" w:hAnsi="Century"/>
          <w:szCs w:val="22"/>
        </w:rPr>
      </w:pPr>
      <w:hyperlink w:anchor="_Toc6307140" w:history="1">
        <w:r w:rsidR="003D2133" w:rsidRPr="004C2B1E">
          <w:rPr>
            <w:rStyle w:val="ae"/>
            <w:rFonts w:hint="eastAsia"/>
          </w:rPr>
          <w:t>（１）就学前児童の保護者調査の自由意見</w:t>
        </w:r>
        <w:r w:rsidR="003D2133">
          <w:rPr>
            <w:webHidden/>
          </w:rPr>
          <w:tab/>
        </w:r>
        <w:r w:rsidR="003D2133">
          <w:rPr>
            <w:webHidden/>
          </w:rPr>
          <w:fldChar w:fldCharType="begin"/>
        </w:r>
        <w:r w:rsidR="003D2133">
          <w:rPr>
            <w:webHidden/>
          </w:rPr>
          <w:instrText xml:space="preserve"> PAGEREF _Toc6307140 \h </w:instrText>
        </w:r>
        <w:r w:rsidR="003D2133">
          <w:rPr>
            <w:webHidden/>
          </w:rPr>
        </w:r>
        <w:r w:rsidR="003D2133">
          <w:rPr>
            <w:webHidden/>
          </w:rPr>
          <w:fldChar w:fldCharType="separate"/>
        </w:r>
        <w:r>
          <w:rPr>
            <w:webHidden/>
          </w:rPr>
          <w:t>77</w:t>
        </w:r>
        <w:r w:rsidR="003D2133">
          <w:rPr>
            <w:webHidden/>
          </w:rPr>
          <w:fldChar w:fldCharType="end"/>
        </w:r>
      </w:hyperlink>
    </w:p>
    <w:p w:rsidR="003D2133" w:rsidRPr="004E5D8E" w:rsidRDefault="00CC59BF">
      <w:pPr>
        <w:pStyle w:val="30"/>
        <w:rPr>
          <w:rFonts w:ascii="Century" w:hAnsi="Century"/>
          <w:szCs w:val="22"/>
        </w:rPr>
      </w:pPr>
      <w:hyperlink w:anchor="_Toc6307141" w:history="1">
        <w:r w:rsidR="003D2133" w:rsidRPr="004C2B1E">
          <w:rPr>
            <w:rStyle w:val="ae"/>
            <w:rFonts w:hint="eastAsia"/>
          </w:rPr>
          <w:t>（２）小学生の保護者調査の自由意見</w:t>
        </w:r>
        <w:r w:rsidR="003D2133">
          <w:rPr>
            <w:webHidden/>
          </w:rPr>
          <w:tab/>
        </w:r>
        <w:r w:rsidR="003D2133">
          <w:rPr>
            <w:webHidden/>
          </w:rPr>
          <w:fldChar w:fldCharType="begin"/>
        </w:r>
        <w:r w:rsidR="003D2133">
          <w:rPr>
            <w:webHidden/>
          </w:rPr>
          <w:instrText xml:space="preserve"> PAGEREF _Toc6307141 \h </w:instrText>
        </w:r>
        <w:r w:rsidR="003D2133">
          <w:rPr>
            <w:webHidden/>
          </w:rPr>
        </w:r>
        <w:r w:rsidR="003D2133">
          <w:rPr>
            <w:webHidden/>
          </w:rPr>
          <w:fldChar w:fldCharType="separate"/>
        </w:r>
        <w:r>
          <w:rPr>
            <w:webHidden/>
          </w:rPr>
          <w:t>77</w:t>
        </w:r>
        <w:r w:rsidR="003D2133">
          <w:rPr>
            <w:webHidden/>
          </w:rPr>
          <w:fldChar w:fldCharType="end"/>
        </w:r>
      </w:hyperlink>
    </w:p>
    <w:p w:rsidR="005A2464" w:rsidRDefault="005A2464" w:rsidP="00CC59BF">
      <w:pPr>
        <w:rPr>
          <w:noProof/>
        </w:rPr>
        <w:sectPr w:rsidR="005A2464">
          <w:footerReference w:type="default" r:id="rId8"/>
          <w:pgSz w:w="11906" w:h="16838" w:code="9"/>
          <w:pgMar w:top="1134" w:right="1134" w:bottom="1134" w:left="1134" w:header="851" w:footer="851" w:gutter="0"/>
          <w:cols w:space="425"/>
          <w:docGrid w:type="lines" w:linePitch="360"/>
        </w:sectPr>
      </w:pPr>
      <w:r>
        <w:rPr>
          <w:b/>
          <w:bCs/>
          <w:lang w:val="ja-JP"/>
        </w:rPr>
        <w:fldChar w:fldCharType="end"/>
      </w:r>
    </w:p>
    <w:p w:rsidR="005A2464" w:rsidRDefault="005A2464">
      <w:pPr>
        <w:pStyle w:val="1"/>
      </w:pPr>
      <w:bookmarkStart w:id="0" w:name="_Toc270099374"/>
      <w:bookmarkStart w:id="1" w:name="_Toc366693943"/>
      <w:bookmarkStart w:id="2" w:name="_Toc366694014"/>
      <w:bookmarkStart w:id="3" w:name="_Toc366694034"/>
      <w:bookmarkStart w:id="4" w:name="_Toc383069716"/>
      <w:bookmarkStart w:id="5" w:name="_Toc6307108"/>
      <w:r>
        <w:rPr>
          <w:rFonts w:hint="eastAsia"/>
        </w:rPr>
        <w:lastRenderedPageBreak/>
        <w:t>Ⅰ　調査の概要</w:t>
      </w:r>
      <w:bookmarkEnd w:id="0"/>
      <w:bookmarkEnd w:id="1"/>
      <w:bookmarkEnd w:id="2"/>
      <w:bookmarkEnd w:id="3"/>
      <w:bookmarkEnd w:id="4"/>
      <w:bookmarkEnd w:id="5"/>
    </w:p>
    <w:p w:rsidR="005A2464" w:rsidRDefault="005A2464">
      <w:pPr>
        <w:pStyle w:val="2"/>
      </w:pPr>
      <w:bookmarkStart w:id="6" w:name="_Toc270099375"/>
      <w:bookmarkStart w:id="7" w:name="_Toc366693944"/>
      <w:bookmarkStart w:id="8" w:name="_Toc366694015"/>
      <w:bookmarkStart w:id="9" w:name="_Toc366694035"/>
      <w:bookmarkStart w:id="10" w:name="_Toc381359023"/>
      <w:bookmarkStart w:id="11" w:name="_Toc381359223"/>
      <w:bookmarkStart w:id="12" w:name="_Toc383069717"/>
      <w:bookmarkStart w:id="13" w:name="_Toc6307109"/>
      <w:bookmarkStart w:id="14" w:name="_Toc270099380"/>
      <w:bookmarkStart w:id="15" w:name="_Toc366693949"/>
      <w:bookmarkStart w:id="16" w:name="_Toc366694020"/>
      <w:bookmarkStart w:id="17" w:name="_Toc366694040"/>
      <w:r>
        <w:rPr>
          <w:rFonts w:hint="eastAsia"/>
        </w:rPr>
        <w:t>１　調査の目的</w:t>
      </w:r>
      <w:bookmarkEnd w:id="6"/>
      <w:bookmarkEnd w:id="7"/>
      <w:bookmarkEnd w:id="8"/>
      <w:bookmarkEnd w:id="9"/>
      <w:bookmarkEnd w:id="10"/>
      <w:bookmarkEnd w:id="11"/>
      <w:bookmarkEnd w:id="12"/>
      <w:bookmarkEnd w:id="13"/>
    </w:p>
    <w:p w:rsidR="00C82721" w:rsidRDefault="00F83D4A" w:rsidP="00F83D4A">
      <w:pPr>
        <w:ind w:leftChars="114" w:left="239" w:firstLineChars="100" w:firstLine="220"/>
        <w:jc w:val="left"/>
        <w:rPr>
          <w:rFonts w:hAnsi="ＭＳ 明朝"/>
          <w:color w:val="000000"/>
          <w:sz w:val="22"/>
        </w:rPr>
      </w:pPr>
      <w:r w:rsidRPr="00F83D4A">
        <w:rPr>
          <w:rFonts w:hAnsi="ＭＳ 明朝" w:hint="eastAsia"/>
          <w:color w:val="000000"/>
          <w:sz w:val="22"/>
        </w:rPr>
        <w:t>本町では、子ども・子育て支援法（平成２４年法律第６５号）に基づく新たな子ども・子育て支援制度（以下「子ども・子育て支援新制度」といいます。）の下、教育・保育・子育て支援の充実を図るため、平成27年度から５年間を一期とする「松田町子ども・子育て支援事業計画」を策定し推進してきました。</w:t>
      </w:r>
    </w:p>
    <w:p w:rsidR="005A2464" w:rsidRDefault="00F83D4A" w:rsidP="00F83D4A">
      <w:pPr>
        <w:ind w:leftChars="114" w:left="239" w:firstLineChars="100" w:firstLine="220"/>
        <w:jc w:val="left"/>
        <w:rPr>
          <w:rFonts w:hAnsi="ＭＳ 明朝"/>
          <w:color w:val="000000"/>
          <w:sz w:val="22"/>
        </w:rPr>
      </w:pPr>
      <w:r w:rsidRPr="00F83D4A">
        <w:rPr>
          <w:rFonts w:hAnsi="ＭＳ 明朝" w:hint="eastAsia"/>
          <w:color w:val="000000"/>
          <w:sz w:val="22"/>
        </w:rPr>
        <w:t>この</w:t>
      </w:r>
      <w:r w:rsidR="00C82721">
        <w:rPr>
          <w:rFonts w:hAnsi="ＭＳ 明朝" w:hint="eastAsia"/>
          <w:color w:val="000000"/>
          <w:sz w:val="22"/>
        </w:rPr>
        <w:t>調査は</w:t>
      </w:r>
      <w:r w:rsidRPr="00F83D4A">
        <w:rPr>
          <w:rFonts w:hAnsi="ＭＳ 明朝" w:hint="eastAsia"/>
          <w:color w:val="000000"/>
          <w:sz w:val="22"/>
        </w:rPr>
        <w:t>、</w:t>
      </w:r>
      <w:r w:rsidR="00C82721">
        <w:rPr>
          <w:rFonts w:hAnsi="ＭＳ 明朝" w:hint="eastAsia"/>
          <w:color w:val="000000"/>
          <w:sz w:val="22"/>
        </w:rPr>
        <w:t>子育てをされている</w:t>
      </w:r>
      <w:r w:rsidR="005E07B5">
        <w:rPr>
          <w:rFonts w:hAnsi="ＭＳ 明朝" w:hint="eastAsia"/>
          <w:color w:val="000000"/>
          <w:sz w:val="22"/>
        </w:rPr>
        <w:t>ご家庭の現状やニーズを把握</w:t>
      </w:r>
      <w:r>
        <w:rPr>
          <w:rFonts w:hAnsi="ＭＳ 明朝" w:hint="eastAsia"/>
          <w:color w:val="000000"/>
          <w:sz w:val="22"/>
        </w:rPr>
        <w:t>し、</w:t>
      </w:r>
      <w:r w:rsidRPr="00F83D4A">
        <w:rPr>
          <w:rFonts w:hAnsi="ＭＳ 明朝" w:hint="eastAsia"/>
          <w:color w:val="000000"/>
          <w:sz w:val="22"/>
        </w:rPr>
        <w:t>新たに「第二期　松田町子ども・子育て支援事業計画」を策定する</w:t>
      </w:r>
      <w:r>
        <w:rPr>
          <w:rFonts w:hAnsi="ＭＳ 明朝" w:hint="eastAsia"/>
          <w:color w:val="000000"/>
          <w:sz w:val="22"/>
        </w:rPr>
        <w:t>ための基礎資料を得ることを目的に実施したものです</w:t>
      </w:r>
      <w:r w:rsidRPr="00F83D4A">
        <w:rPr>
          <w:rFonts w:hAnsi="ＭＳ 明朝" w:hint="eastAsia"/>
          <w:color w:val="000000"/>
          <w:sz w:val="22"/>
        </w:rPr>
        <w:t>。</w:t>
      </w:r>
    </w:p>
    <w:p w:rsidR="005A2464" w:rsidRDefault="005A2464">
      <w:pPr>
        <w:ind w:firstLineChars="100" w:firstLine="240"/>
        <w:jc w:val="left"/>
        <w:rPr>
          <w:rFonts w:eastAsia="ＭＳ ゴシック"/>
          <w:color w:val="000000"/>
          <w:sz w:val="24"/>
        </w:rPr>
      </w:pPr>
    </w:p>
    <w:p w:rsidR="005A2464" w:rsidRDefault="005A2464">
      <w:pPr>
        <w:pStyle w:val="2"/>
        <w:rPr>
          <w:color w:val="000000"/>
        </w:rPr>
      </w:pPr>
      <w:bookmarkStart w:id="18" w:name="_Toc381359224"/>
      <w:bookmarkStart w:id="19" w:name="_Toc383069718"/>
      <w:bookmarkStart w:id="20" w:name="_Toc6307110"/>
      <w:r>
        <w:rPr>
          <w:rFonts w:hint="eastAsia"/>
          <w:color w:val="000000"/>
        </w:rPr>
        <w:t>２　調査対象</w:t>
      </w:r>
      <w:bookmarkEnd w:id="18"/>
      <w:bookmarkEnd w:id="19"/>
      <w:bookmarkEnd w:id="20"/>
      <w:r>
        <w:rPr>
          <w:rFonts w:hint="eastAsia"/>
          <w:color w:val="000000"/>
        </w:rPr>
        <w:t xml:space="preserve"> </w:t>
      </w:r>
    </w:p>
    <w:p w:rsidR="005A2464" w:rsidRDefault="005A2464">
      <w:pPr>
        <w:snapToGrid w:val="0"/>
        <w:ind w:firstLineChars="300" w:firstLine="660"/>
        <w:rPr>
          <w:rFonts w:hAnsi="ＭＳ 明朝"/>
          <w:color w:val="000000"/>
          <w:sz w:val="22"/>
        </w:rPr>
      </w:pPr>
      <w:r>
        <w:rPr>
          <w:rFonts w:hAnsi="ＭＳ 明朝" w:hint="eastAsia"/>
          <w:color w:val="000000"/>
          <w:sz w:val="22"/>
        </w:rPr>
        <w:t>① 町内に在住する就学前児童のいる家庭の保護者：</w:t>
      </w:r>
      <w:r w:rsidR="00F83D4A">
        <w:rPr>
          <w:rFonts w:hAnsi="ＭＳ 明朝" w:hint="eastAsia"/>
          <w:color w:val="000000"/>
          <w:sz w:val="22"/>
        </w:rPr>
        <w:t>479</w:t>
      </w:r>
      <w:r>
        <w:rPr>
          <w:rFonts w:hAnsi="ＭＳ 明朝" w:hint="eastAsia"/>
          <w:color w:val="000000"/>
          <w:sz w:val="22"/>
        </w:rPr>
        <w:t>名</w:t>
      </w:r>
    </w:p>
    <w:p w:rsidR="005A2464" w:rsidRDefault="005A2464">
      <w:pPr>
        <w:snapToGrid w:val="0"/>
        <w:ind w:firstLineChars="300" w:firstLine="660"/>
        <w:rPr>
          <w:rFonts w:hAnsi="ＭＳ 明朝"/>
          <w:color w:val="000000"/>
          <w:sz w:val="22"/>
        </w:rPr>
      </w:pPr>
      <w:r>
        <w:rPr>
          <w:rFonts w:hAnsi="ＭＳ 明朝" w:hint="eastAsia"/>
          <w:color w:val="000000"/>
          <w:sz w:val="22"/>
        </w:rPr>
        <w:t>② 町内に在住する小学生のいる家庭の保護者：</w:t>
      </w:r>
      <w:r w:rsidR="00F83D4A">
        <w:rPr>
          <w:rFonts w:hAnsi="ＭＳ 明朝" w:hint="eastAsia"/>
          <w:color w:val="000000"/>
          <w:sz w:val="22"/>
        </w:rPr>
        <w:t>358</w:t>
      </w:r>
      <w:r>
        <w:rPr>
          <w:rFonts w:hAnsi="ＭＳ 明朝" w:hint="eastAsia"/>
          <w:color w:val="000000"/>
          <w:sz w:val="22"/>
        </w:rPr>
        <w:t>名</w:t>
      </w:r>
    </w:p>
    <w:p w:rsidR="005A2464" w:rsidRDefault="005A2464">
      <w:pPr>
        <w:snapToGrid w:val="0"/>
        <w:spacing w:beforeLines="10" w:before="36" w:afterLines="10" w:after="36"/>
        <w:rPr>
          <w:rFonts w:ascii="ＭＳ ゴシック" w:eastAsia="ＭＳ ゴシック" w:hAnsi="ＭＳ ゴシック"/>
          <w:color w:val="000000"/>
          <w:sz w:val="24"/>
        </w:rPr>
      </w:pPr>
      <w:bookmarkStart w:id="21" w:name="_Toc381359225"/>
    </w:p>
    <w:p w:rsidR="005A2464" w:rsidRDefault="005A2464">
      <w:pPr>
        <w:pStyle w:val="2"/>
        <w:rPr>
          <w:color w:val="000000"/>
        </w:rPr>
      </w:pPr>
      <w:bookmarkStart w:id="22" w:name="_Toc383069719"/>
      <w:bookmarkStart w:id="23" w:name="_Toc6307111"/>
      <w:r>
        <w:rPr>
          <w:rFonts w:hint="eastAsia"/>
          <w:color w:val="000000"/>
        </w:rPr>
        <w:t>３　調査期間</w:t>
      </w:r>
      <w:bookmarkEnd w:id="21"/>
      <w:bookmarkEnd w:id="22"/>
      <w:bookmarkEnd w:id="23"/>
    </w:p>
    <w:p w:rsidR="005A2464" w:rsidRDefault="005A2464">
      <w:pPr>
        <w:snapToGrid w:val="0"/>
        <w:ind w:firstLineChars="300" w:firstLine="660"/>
        <w:rPr>
          <w:rFonts w:hAnsi="ＭＳ 明朝"/>
          <w:color w:val="000000"/>
          <w:sz w:val="22"/>
        </w:rPr>
      </w:pPr>
      <w:r>
        <w:rPr>
          <w:rFonts w:hAnsi="ＭＳ 明朝" w:hint="eastAsia"/>
          <w:color w:val="000000"/>
          <w:sz w:val="22"/>
        </w:rPr>
        <w:t>① 就学前児童の保護者調査</w:t>
      </w:r>
    </w:p>
    <w:p w:rsidR="005A2464" w:rsidRDefault="005A2464">
      <w:pPr>
        <w:ind w:leftChars="500" w:left="1050"/>
        <w:rPr>
          <w:rFonts w:hAnsi="ＭＳ 明朝"/>
          <w:color w:val="000000"/>
          <w:sz w:val="22"/>
        </w:rPr>
      </w:pPr>
      <w:r w:rsidRPr="006052E8">
        <w:rPr>
          <w:rFonts w:hAnsi="ＭＳ 明朝" w:hint="eastAsia"/>
          <w:color w:val="000000"/>
          <w:sz w:val="22"/>
        </w:rPr>
        <w:t>・調査票発送日：平成</w:t>
      </w:r>
      <w:r w:rsidR="00F83D4A" w:rsidRPr="006052E8">
        <w:rPr>
          <w:rFonts w:hAnsi="ＭＳ 明朝" w:hint="eastAsia"/>
          <w:color w:val="000000"/>
          <w:sz w:val="22"/>
        </w:rPr>
        <w:t>31</w:t>
      </w:r>
      <w:r w:rsidRPr="006052E8">
        <w:rPr>
          <w:rFonts w:hAnsi="ＭＳ 明朝" w:hint="eastAsia"/>
          <w:color w:val="000000"/>
          <w:sz w:val="22"/>
        </w:rPr>
        <w:t>年</w:t>
      </w:r>
      <w:r w:rsidR="00F83D4A" w:rsidRPr="006052E8">
        <w:rPr>
          <w:rFonts w:hAnsi="ＭＳ 明朝" w:hint="eastAsia"/>
          <w:color w:val="000000"/>
          <w:sz w:val="22"/>
        </w:rPr>
        <w:t>1</w:t>
      </w:r>
      <w:r w:rsidRPr="006052E8">
        <w:rPr>
          <w:rFonts w:hAnsi="ＭＳ 明朝" w:hint="eastAsia"/>
          <w:color w:val="000000"/>
          <w:sz w:val="22"/>
        </w:rPr>
        <w:t>月</w:t>
      </w:r>
      <w:r w:rsidR="00F83D4A" w:rsidRPr="006052E8">
        <w:rPr>
          <w:rFonts w:hAnsi="ＭＳ 明朝" w:hint="eastAsia"/>
          <w:color w:val="000000"/>
          <w:sz w:val="22"/>
        </w:rPr>
        <w:t>31</w:t>
      </w:r>
      <w:r w:rsidRPr="006052E8">
        <w:rPr>
          <w:rFonts w:hAnsi="ＭＳ 明朝" w:hint="eastAsia"/>
          <w:color w:val="000000"/>
          <w:sz w:val="22"/>
        </w:rPr>
        <w:t>日　書面上の提出締切日：平成</w:t>
      </w:r>
      <w:r w:rsidR="00F83D4A" w:rsidRPr="006052E8">
        <w:rPr>
          <w:rFonts w:hAnsi="ＭＳ 明朝" w:hint="eastAsia"/>
          <w:color w:val="000000"/>
          <w:sz w:val="22"/>
        </w:rPr>
        <w:t>31</w:t>
      </w:r>
      <w:r w:rsidRPr="006052E8">
        <w:rPr>
          <w:rFonts w:hAnsi="ＭＳ 明朝" w:hint="eastAsia"/>
          <w:color w:val="000000"/>
          <w:sz w:val="22"/>
        </w:rPr>
        <w:t>年</w:t>
      </w:r>
      <w:r w:rsidR="00F83D4A" w:rsidRPr="006052E8">
        <w:rPr>
          <w:rFonts w:hAnsi="ＭＳ 明朝" w:hint="eastAsia"/>
          <w:color w:val="000000"/>
          <w:sz w:val="22"/>
        </w:rPr>
        <w:t>2</w:t>
      </w:r>
      <w:r w:rsidRPr="006052E8">
        <w:rPr>
          <w:rFonts w:hAnsi="ＭＳ 明朝" w:hint="eastAsia"/>
          <w:color w:val="000000"/>
          <w:sz w:val="22"/>
        </w:rPr>
        <w:t>月</w:t>
      </w:r>
      <w:r w:rsidR="00F83D4A" w:rsidRPr="006052E8">
        <w:rPr>
          <w:rFonts w:hAnsi="ＭＳ 明朝" w:hint="eastAsia"/>
          <w:color w:val="000000"/>
          <w:sz w:val="22"/>
        </w:rPr>
        <w:t>18</w:t>
      </w:r>
      <w:r w:rsidRPr="006052E8">
        <w:rPr>
          <w:rFonts w:hAnsi="ＭＳ 明朝" w:hint="eastAsia"/>
          <w:color w:val="000000"/>
          <w:sz w:val="22"/>
        </w:rPr>
        <w:t>日</w:t>
      </w:r>
    </w:p>
    <w:p w:rsidR="005A2464" w:rsidRDefault="005A2464">
      <w:pPr>
        <w:snapToGrid w:val="0"/>
        <w:ind w:firstLineChars="300" w:firstLine="660"/>
        <w:rPr>
          <w:rFonts w:hAnsi="ＭＳ 明朝"/>
          <w:color w:val="000000"/>
          <w:sz w:val="22"/>
        </w:rPr>
      </w:pPr>
      <w:r>
        <w:rPr>
          <w:rFonts w:hAnsi="ＭＳ 明朝" w:hint="eastAsia"/>
          <w:color w:val="000000"/>
          <w:sz w:val="22"/>
        </w:rPr>
        <w:t>② 小学生の保護者調査</w:t>
      </w:r>
    </w:p>
    <w:p w:rsidR="005A2464" w:rsidRDefault="005A2464">
      <w:pPr>
        <w:ind w:leftChars="500" w:left="1050"/>
        <w:rPr>
          <w:rFonts w:hAnsi="ＭＳ 明朝"/>
          <w:color w:val="000000"/>
          <w:sz w:val="22"/>
        </w:rPr>
      </w:pPr>
      <w:r w:rsidRPr="006052E8">
        <w:rPr>
          <w:rFonts w:hAnsi="ＭＳ 明朝" w:hint="eastAsia"/>
          <w:color w:val="000000"/>
          <w:sz w:val="22"/>
        </w:rPr>
        <w:t>・</w:t>
      </w:r>
      <w:r w:rsidRPr="006052E8">
        <w:rPr>
          <w:rFonts w:hAnsi="ＭＳ ゴシック" w:hint="eastAsia"/>
          <w:color w:val="000000"/>
          <w:sz w:val="22"/>
        </w:rPr>
        <w:t>調査票発送日：</w:t>
      </w:r>
      <w:r w:rsidRPr="006052E8">
        <w:rPr>
          <w:rFonts w:hAnsi="ＭＳ 明朝" w:hint="eastAsia"/>
          <w:color w:val="000000"/>
          <w:sz w:val="22"/>
        </w:rPr>
        <w:t>平成</w:t>
      </w:r>
      <w:r w:rsidR="00212722" w:rsidRPr="006052E8">
        <w:rPr>
          <w:rFonts w:hAnsi="ＭＳ 明朝" w:hint="eastAsia"/>
          <w:color w:val="000000"/>
          <w:sz w:val="22"/>
        </w:rPr>
        <w:t>31</w:t>
      </w:r>
      <w:r w:rsidRPr="006052E8">
        <w:rPr>
          <w:rFonts w:hAnsi="ＭＳ 明朝" w:hint="eastAsia"/>
          <w:color w:val="000000"/>
          <w:sz w:val="22"/>
        </w:rPr>
        <w:t>年</w:t>
      </w:r>
      <w:r w:rsidR="00212722" w:rsidRPr="006052E8">
        <w:rPr>
          <w:rFonts w:hAnsi="ＭＳ 明朝" w:hint="eastAsia"/>
          <w:color w:val="000000"/>
          <w:sz w:val="22"/>
        </w:rPr>
        <w:t>1</w:t>
      </w:r>
      <w:r w:rsidRPr="006052E8">
        <w:rPr>
          <w:rFonts w:hAnsi="ＭＳ 明朝" w:hint="eastAsia"/>
          <w:color w:val="000000"/>
          <w:sz w:val="22"/>
        </w:rPr>
        <w:t>月</w:t>
      </w:r>
      <w:r w:rsidR="00212722" w:rsidRPr="006052E8">
        <w:rPr>
          <w:rFonts w:hAnsi="ＭＳ 明朝" w:hint="eastAsia"/>
          <w:color w:val="000000"/>
          <w:sz w:val="22"/>
        </w:rPr>
        <w:t>31</w:t>
      </w:r>
      <w:r w:rsidRPr="006052E8">
        <w:rPr>
          <w:rFonts w:hAnsi="ＭＳ 明朝" w:hint="eastAsia"/>
          <w:color w:val="000000"/>
          <w:sz w:val="22"/>
        </w:rPr>
        <w:t xml:space="preserve">日　</w:t>
      </w:r>
      <w:r w:rsidRPr="006052E8">
        <w:rPr>
          <w:rFonts w:hAnsi="ＭＳ ゴシック" w:hint="eastAsia"/>
          <w:color w:val="000000"/>
          <w:sz w:val="22"/>
        </w:rPr>
        <w:t>書面上の提出締切日：</w:t>
      </w:r>
      <w:r w:rsidRPr="006052E8">
        <w:rPr>
          <w:rFonts w:hAnsi="ＭＳ 明朝" w:hint="eastAsia"/>
          <w:color w:val="000000"/>
          <w:sz w:val="22"/>
        </w:rPr>
        <w:t>平成</w:t>
      </w:r>
      <w:r w:rsidR="00212722" w:rsidRPr="006052E8">
        <w:rPr>
          <w:rFonts w:hAnsi="ＭＳ 明朝" w:hint="eastAsia"/>
          <w:color w:val="000000"/>
          <w:sz w:val="22"/>
        </w:rPr>
        <w:t>31</w:t>
      </w:r>
      <w:r w:rsidRPr="006052E8">
        <w:rPr>
          <w:rFonts w:hAnsi="ＭＳ 明朝" w:hint="eastAsia"/>
          <w:color w:val="000000"/>
          <w:sz w:val="22"/>
        </w:rPr>
        <w:t>年2月</w:t>
      </w:r>
      <w:r w:rsidR="00212722" w:rsidRPr="006052E8">
        <w:rPr>
          <w:rFonts w:hAnsi="ＭＳ 明朝" w:hint="eastAsia"/>
          <w:color w:val="000000"/>
          <w:sz w:val="22"/>
        </w:rPr>
        <w:t>18</w:t>
      </w:r>
      <w:r w:rsidRPr="006052E8">
        <w:rPr>
          <w:rFonts w:hAnsi="ＭＳ 明朝" w:hint="eastAsia"/>
          <w:color w:val="000000"/>
          <w:sz w:val="22"/>
        </w:rPr>
        <w:t>日</w:t>
      </w:r>
    </w:p>
    <w:p w:rsidR="005A2464" w:rsidRDefault="005A2464">
      <w:pPr>
        <w:snapToGrid w:val="0"/>
        <w:spacing w:beforeLines="10" w:before="36" w:afterLines="10" w:after="36"/>
        <w:rPr>
          <w:rFonts w:ascii="ＭＳ ゴシック" w:eastAsia="ＭＳ ゴシック" w:hAnsi="ＭＳ ゴシック"/>
          <w:color w:val="000000"/>
          <w:sz w:val="24"/>
        </w:rPr>
      </w:pPr>
    </w:p>
    <w:p w:rsidR="005A2464" w:rsidRDefault="005A2464">
      <w:pPr>
        <w:pStyle w:val="2"/>
        <w:rPr>
          <w:color w:val="000000"/>
        </w:rPr>
      </w:pPr>
      <w:bookmarkStart w:id="24" w:name="_Toc381359226"/>
      <w:bookmarkStart w:id="25" w:name="_Toc383069720"/>
      <w:bookmarkStart w:id="26" w:name="_Toc6307112"/>
      <w:r>
        <w:rPr>
          <w:rFonts w:hint="eastAsia"/>
          <w:color w:val="000000"/>
        </w:rPr>
        <w:t>４　調査方法</w:t>
      </w:r>
      <w:bookmarkEnd w:id="24"/>
      <w:bookmarkEnd w:id="25"/>
      <w:bookmarkEnd w:id="26"/>
    </w:p>
    <w:p w:rsidR="005A2464" w:rsidRDefault="006052E8">
      <w:pPr>
        <w:snapToGrid w:val="0"/>
        <w:ind w:leftChars="300" w:left="630" w:firstLineChars="100" w:firstLine="220"/>
        <w:rPr>
          <w:rFonts w:hAnsi="ＭＳ 明朝"/>
          <w:color w:val="000000"/>
          <w:sz w:val="22"/>
        </w:rPr>
      </w:pPr>
      <w:bookmarkStart w:id="27" w:name="_Toc381359227"/>
      <w:bookmarkStart w:id="28" w:name="_Toc383069721"/>
      <w:r w:rsidRPr="006052E8">
        <w:rPr>
          <w:rFonts w:hAnsi="ＭＳ 明朝" w:hint="eastAsia"/>
          <w:color w:val="000000"/>
          <w:sz w:val="22"/>
        </w:rPr>
        <w:t>就学前児童の保護者調査、小学生の保護者調査ともに</w:t>
      </w:r>
      <w:r w:rsidR="005A2464" w:rsidRPr="006052E8">
        <w:rPr>
          <w:rFonts w:hAnsi="ＭＳ 明朝" w:hint="eastAsia"/>
          <w:color w:val="000000"/>
          <w:sz w:val="22"/>
        </w:rPr>
        <w:t>、郵送回収にて調査を実施した。</w:t>
      </w:r>
    </w:p>
    <w:p w:rsidR="005A2464" w:rsidRDefault="005A2464">
      <w:pPr>
        <w:snapToGrid w:val="0"/>
        <w:spacing w:beforeLines="10" w:before="36" w:afterLines="10" w:after="36"/>
        <w:rPr>
          <w:rFonts w:ascii="ＭＳ ゴシック" w:eastAsia="ＭＳ ゴシック" w:hAnsi="ＭＳ ゴシック"/>
          <w:color w:val="000000"/>
          <w:sz w:val="24"/>
        </w:rPr>
      </w:pPr>
    </w:p>
    <w:p w:rsidR="005A2464" w:rsidRDefault="005A2464">
      <w:pPr>
        <w:pStyle w:val="2"/>
        <w:rPr>
          <w:color w:val="000000"/>
        </w:rPr>
      </w:pPr>
      <w:bookmarkStart w:id="29" w:name="_Toc6307113"/>
      <w:r>
        <w:rPr>
          <w:rFonts w:hint="eastAsia"/>
          <w:color w:val="000000"/>
        </w:rPr>
        <w:t>５　回収結果</w:t>
      </w:r>
      <w:bookmarkEnd w:id="27"/>
      <w:bookmarkEnd w:id="28"/>
      <w:bookmarkEnd w:id="29"/>
      <w:r>
        <w:rPr>
          <w:rFonts w:hint="eastAsia"/>
          <w:color w:val="000000"/>
        </w:rPr>
        <w:t xml:space="preserve"> </w:t>
      </w:r>
    </w:p>
    <w:tbl>
      <w:tblPr>
        <w:tblW w:w="9299"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779"/>
        <w:gridCol w:w="1304"/>
        <w:gridCol w:w="1304"/>
        <w:gridCol w:w="1304"/>
        <w:gridCol w:w="1304"/>
        <w:gridCol w:w="1304"/>
      </w:tblGrid>
      <w:tr w:rsidR="00450521" w:rsidTr="00450521">
        <w:trPr>
          <w:trHeight w:val="397"/>
        </w:trPr>
        <w:tc>
          <w:tcPr>
            <w:tcW w:w="2779" w:type="dxa"/>
            <w:tcBorders>
              <w:top w:val="single" w:sz="8" w:space="0" w:color="auto"/>
              <w:left w:val="single" w:sz="8" w:space="0" w:color="auto"/>
              <w:bottom w:val="single" w:sz="8" w:space="0" w:color="000000"/>
              <w:right w:val="double" w:sz="4" w:space="0" w:color="auto"/>
            </w:tcBorders>
            <w:shd w:val="clear" w:color="000000" w:fill="BFBFBF"/>
            <w:vAlign w:val="center"/>
          </w:tcPr>
          <w:p w:rsidR="00D730E4" w:rsidRPr="006052E8" w:rsidRDefault="00D730E4" w:rsidP="00D730E4">
            <w:pPr>
              <w:tabs>
                <w:tab w:val="center" w:pos="1540"/>
              </w:tabs>
              <w:spacing w:line="240" w:lineRule="exact"/>
              <w:ind w:left="57" w:right="57"/>
              <w:jc w:val="center"/>
              <w:rPr>
                <w:rFonts w:ascii="ＭＳ ゴシック" w:eastAsia="ＭＳ ゴシック" w:hAnsi="ＭＳ ゴシック"/>
                <w:noProof/>
                <w:color w:val="000000"/>
                <w:kern w:val="0"/>
                <w:szCs w:val="21"/>
              </w:rPr>
            </w:pPr>
            <w:r w:rsidRPr="006052E8">
              <w:rPr>
                <w:rFonts w:ascii="ＭＳ ゴシック" w:eastAsia="ＭＳ ゴシック" w:hAnsi="ＭＳ ゴシック" w:hint="eastAsia"/>
                <w:noProof/>
                <w:color w:val="000000"/>
                <w:kern w:val="0"/>
                <w:szCs w:val="21"/>
              </w:rPr>
              <w:t>区分</w:t>
            </w:r>
          </w:p>
        </w:tc>
        <w:tc>
          <w:tcPr>
            <w:tcW w:w="1304" w:type="dxa"/>
            <w:tcBorders>
              <w:top w:val="single" w:sz="8" w:space="0" w:color="auto"/>
              <w:left w:val="single" w:sz="8" w:space="0" w:color="auto"/>
              <w:bottom w:val="single" w:sz="8" w:space="0" w:color="000000"/>
              <w:right w:val="double" w:sz="4" w:space="0" w:color="auto"/>
            </w:tcBorders>
            <w:shd w:val="clear" w:color="000000" w:fill="BFBFBF"/>
            <w:vAlign w:val="center"/>
          </w:tcPr>
          <w:p w:rsidR="00D730E4" w:rsidRPr="006052E8" w:rsidRDefault="00D730E4" w:rsidP="00D730E4">
            <w:pPr>
              <w:tabs>
                <w:tab w:val="center" w:pos="1540"/>
              </w:tabs>
              <w:spacing w:line="240" w:lineRule="exact"/>
              <w:ind w:left="57" w:right="57"/>
              <w:jc w:val="center"/>
              <w:rPr>
                <w:rFonts w:ascii="ＭＳ ゴシック" w:eastAsia="ＭＳ ゴシック" w:hAnsi="ＭＳ ゴシック"/>
                <w:noProof/>
                <w:color w:val="000000"/>
                <w:szCs w:val="21"/>
              </w:rPr>
            </w:pPr>
            <w:r w:rsidRPr="00D730E4">
              <w:rPr>
                <w:rFonts w:ascii="ＭＳ ゴシック" w:eastAsia="ＭＳ ゴシック" w:hAnsi="ＭＳ ゴシック" w:hint="eastAsia"/>
                <w:noProof/>
                <w:color w:val="000000"/>
                <w:spacing w:val="105"/>
                <w:kern w:val="0"/>
                <w:szCs w:val="21"/>
                <w:fitText w:val="1050" w:id="597017344"/>
              </w:rPr>
              <w:t>配布</w:t>
            </w:r>
            <w:r w:rsidRPr="00D730E4">
              <w:rPr>
                <w:rFonts w:ascii="ＭＳ ゴシック" w:eastAsia="ＭＳ ゴシック" w:hAnsi="ＭＳ ゴシック" w:hint="eastAsia"/>
                <w:noProof/>
                <w:color w:val="000000"/>
                <w:kern w:val="0"/>
                <w:szCs w:val="21"/>
                <w:fitText w:val="1050" w:id="597017344"/>
              </w:rPr>
              <w:t>数</w:t>
            </w:r>
          </w:p>
        </w:tc>
        <w:tc>
          <w:tcPr>
            <w:tcW w:w="1304" w:type="dxa"/>
            <w:tcBorders>
              <w:top w:val="single" w:sz="8" w:space="0" w:color="auto"/>
              <w:bottom w:val="single" w:sz="8" w:space="0" w:color="000000"/>
            </w:tcBorders>
            <w:shd w:val="clear" w:color="000000" w:fill="BFBFBF"/>
            <w:vAlign w:val="center"/>
          </w:tcPr>
          <w:p w:rsidR="00D730E4" w:rsidRPr="006052E8" w:rsidRDefault="00D730E4" w:rsidP="00D730E4">
            <w:pPr>
              <w:spacing w:line="240" w:lineRule="exact"/>
              <w:ind w:left="57" w:right="57"/>
              <w:jc w:val="center"/>
              <w:rPr>
                <w:rFonts w:ascii="ＭＳ ゴシック" w:eastAsia="ＭＳ ゴシック" w:hAnsi="ＭＳ ゴシック"/>
                <w:noProof/>
                <w:color w:val="000000"/>
                <w:szCs w:val="21"/>
              </w:rPr>
            </w:pPr>
            <w:r w:rsidRPr="00D730E4">
              <w:rPr>
                <w:rFonts w:ascii="ＭＳ ゴシック" w:eastAsia="ＭＳ ゴシック" w:hAnsi="ＭＳ ゴシック" w:hint="eastAsia"/>
                <w:noProof/>
                <w:color w:val="000000"/>
                <w:spacing w:val="105"/>
                <w:kern w:val="0"/>
                <w:szCs w:val="21"/>
                <w:fitText w:val="1050" w:id="1954713344"/>
              </w:rPr>
              <w:t>回収</w:t>
            </w:r>
            <w:r w:rsidRPr="00D730E4">
              <w:rPr>
                <w:rFonts w:ascii="ＭＳ ゴシック" w:eastAsia="ＭＳ ゴシック" w:hAnsi="ＭＳ ゴシック" w:hint="eastAsia"/>
                <w:noProof/>
                <w:color w:val="000000"/>
                <w:kern w:val="0"/>
                <w:szCs w:val="21"/>
                <w:fitText w:val="1050" w:id="1954713344"/>
              </w:rPr>
              <w:t>数</w:t>
            </w:r>
          </w:p>
        </w:tc>
        <w:tc>
          <w:tcPr>
            <w:tcW w:w="1304" w:type="dxa"/>
            <w:tcBorders>
              <w:top w:val="single" w:sz="8" w:space="0" w:color="auto"/>
              <w:bottom w:val="single" w:sz="8" w:space="0" w:color="000000"/>
              <w:right w:val="double" w:sz="4" w:space="0" w:color="auto"/>
            </w:tcBorders>
            <w:shd w:val="clear" w:color="000000" w:fill="BFBFBF"/>
            <w:vAlign w:val="center"/>
          </w:tcPr>
          <w:p w:rsidR="00D730E4" w:rsidRPr="006052E8" w:rsidRDefault="00D730E4" w:rsidP="00D730E4">
            <w:pPr>
              <w:spacing w:line="240" w:lineRule="exact"/>
              <w:ind w:left="57" w:right="57"/>
              <w:jc w:val="center"/>
              <w:rPr>
                <w:rFonts w:ascii="ＭＳ ゴシック" w:eastAsia="ＭＳ ゴシック" w:hAnsi="ＭＳ ゴシック"/>
                <w:noProof/>
                <w:color w:val="000000"/>
                <w:szCs w:val="21"/>
              </w:rPr>
            </w:pPr>
            <w:r w:rsidRPr="00D730E4">
              <w:rPr>
                <w:rFonts w:ascii="ＭＳ ゴシック" w:eastAsia="ＭＳ ゴシック" w:hAnsi="ＭＳ ゴシック" w:hint="eastAsia"/>
                <w:noProof/>
                <w:color w:val="000000"/>
                <w:spacing w:val="105"/>
                <w:kern w:val="0"/>
                <w:szCs w:val="21"/>
                <w:fitText w:val="1050" w:id="1954713600"/>
              </w:rPr>
              <w:t>回収</w:t>
            </w:r>
            <w:r w:rsidRPr="00D730E4">
              <w:rPr>
                <w:rFonts w:ascii="ＭＳ ゴシック" w:eastAsia="ＭＳ ゴシック" w:hAnsi="ＭＳ ゴシック" w:hint="eastAsia"/>
                <w:noProof/>
                <w:color w:val="000000"/>
                <w:kern w:val="0"/>
                <w:szCs w:val="21"/>
                <w:fitText w:val="1050" w:id="1954713600"/>
              </w:rPr>
              <w:t>率</w:t>
            </w:r>
          </w:p>
        </w:tc>
        <w:tc>
          <w:tcPr>
            <w:tcW w:w="1304" w:type="dxa"/>
            <w:tcBorders>
              <w:top w:val="single" w:sz="8" w:space="0" w:color="auto"/>
              <w:left w:val="double" w:sz="4" w:space="0" w:color="auto"/>
              <w:bottom w:val="single" w:sz="8" w:space="0" w:color="000000"/>
            </w:tcBorders>
            <w:shd w:val="clear" w:color="000000" w:fill="BFBFBF"/>
            <w:vAlign w:val="center"/>
          </w:tcPr>
          <w:p w:rsidR="00D730E4" w:rsidRPr="006052E8" w:rsidRDefault="00D730E4" w:rsidP="00D730E4">
            <w:pPr>
              <w:spacing w:line="240" w:lineRule="exact"/>
              <w:ind w:left="57" w:right="57"/>
              <w:jc w:val="center"/>
              <w:rPr>
                <w:rFonts w:ascii="ＭＳ ゴシック" w:eastAsia="ＭＳ ゴシック" w:hAnsi="ＭＳ ゴシック"/>
                <w:noProof/>
                <w:color w:val="000000"/>
                <w:szCs w:val="21"/>
              </w:rPr>
            </w:pPr>
            <w:r w:rsidRPr="006052E8">
              <w:rPr>
                <w:rFonts w:ascii="ＭＳ ゴシック" w:eastAsia="ＭＳ ゴシック" w:hAnsi="ＭＳ ゴシック" w:hint="eastAsia"/>
                <w:noProof/>
                <w:color w:val="000000"/>
                <w:szCs w:val="21"/>
              </w:rPr>
              <w:t>有効回収数</w:t>
            </w:r>
          </w:p>
        </w:tc>
        <w:tc>
          <w:tcPr>
            <w:tcW w:w="1304" w:type="dxa"/>
            <w:tcBorders>
              <w:top w:val="single" w:sz="8" w:space="0" w:color="auto"/>
              <w:bottom w:val="single" w:sz="8" w:space="0" w:color="000000"/>
            </w:tcBorders>
            <w:shd w:val="clear" w:color="000000" w:fill="BFBFBF"/>
            <w:vAlign w:val="center"/>
          </w:tcPr>
          <w:p w:rsidR="00D730E4" w:rsidRPr="006052E8" w:rsidRDefault="00D730E4" w:rsidP="00D730E4">
            <w:pPr>
              <w:spacing w:line="240" w:lineRule="exact"/>
              <w:ind w:left="57" w:right="57"/>
              <w:jc w:val="center"/>
              <w:rPr>
                <w:rFonts w:ascii="ＭＳ ゴシック" w:eastAsia="ＭＳ ゴシック" w:hAnsi="ＭＳ ゴシック"/>
                <w:noProof/>
                <w:color w:val="000000"/>
                <w:szCs w:val="21"/>
              </w:rPr>
            </w:pPr>
            <w:r w:rsidRPr="006052E8">
              <w:rPr>
                <w:rFonts w:ascii="ＭＳ ゴシック" w:eastAsia="ＭＳ ゴシック" w:hAnsi="ＭＳ ゴシック" w:hint="eastAsia"/>
                <w:noProof/>
                <w:color w:val="000000"/>
                <w:szCs w:val="21"/>
              </w:rPr>
              <w:t>有効回収率</w:t>
            </w:r>
          </w:p>
        </w:tc>
      </w:tr>
      <w:tr w:rsidR="006052E8" w:rsidTr="00D730E4">
        <w:trPr>
          <w:trHeight w:val="397"/>
        </w:trPr>
        <w:tc>
          <w:tcPr>
            <w:tcW w:w="2779" w:type="dxa"/>
            <w:tcBorders>
              <w:top w:val="single" w:sz="8" w:space="0" w:color="000000"/>
              <w:left w:val="single" w:sz="8" w:space="0" w:color="auto"/>
              <w:bottom w:val="single" w:sz="8" w:space="0" w:color="000000"/>
              <w:right w:val="double" w:sz="4" w:space="0" w:color="auto"/>
            </w:tcBorders>
            <w:shd w:val="clear" w:color="000000" w:fill="auto"/>
            <w:vAlign w:val="center"/>
          </w:tcPr>
          <w:p w:rsidR="006052E8" w:rsidRDefault="006052E8">
            <w:pPr>
              <w:jc w:val="center"/>
              <w:rPr>
                <w:rFonts w:hAnsi="ＭＳ 明朝"/>
                <w:noProof/>
                <w:color w:val="000000"/>
                <w:sz w:val="22"/>
              </w:rPr>
            </w:pPr>
            <w:r>
              <w:rPr>
                <w:rFonts w:hAnsi="ＭＳ 明朝" w:hint="eastAsia"/>
                <w:noProof/>
                <w:color w:val="000000"/>
                <w:sz w:val="22"/>
              </w:rPr>
              <w:t>就学前児童の保護者調査</w:t>
            </w:r>
          </w:p>
        </w:tc>
        <w:tc>
          <w:tcPr>
            <w:tcW w:w="1304" w:type="dxa"/>
            <w:tcBorders>
              <w:top w:val="single" w:sz="8" w:space="0" w:color="000000"/>
              <w:left w:val="single" w:sz="8" w:space="0" w:color="auto"/>
              <w:bottom w:val="single" w:sz="8" w:space="0" w:color="000000"/>
              <w:right w:val="double" w:sz="4" w:space="0" w:color="auto"/>
            </w:tcBorders>
            <w:shd w:val="clear" w:color="000000" w:fill="auto"/>
            <w:vAlign w:val="center"/>
          </w:tcPr>
          <w:p w:rsidR="006052E8" w:rsidRDefault="006052E8">
            <w:pPr>
              <w:jc w:val="center"/>
              <w:rPr>
                <w:rFonts w:hAnsi="ＭＳ 明朝"/>
                <w:noProof/>
                <w:color w:val="000000"/>
                <w:sz w:val="22"/>
              </w:rPr>
            </w:pPr>
            <w:r>
              <w:rPr>
                <w:rFonts w:hAnsi="ＭＳ 明朝" w:hint="eastAsia"/>
                <w:noProof/>
                <w:color w:val="000000"/>
                <w:sz w:val="22"/>
              </w:rPr>
              <w:t>479件</w:t>
            </w:r>
          </w:p>
        </w:tc>
        <w:tc>
          <w:tcPr>
            <w:tcW w:w="1304" w:type="dxa"/>
            <w:tcBorders>
              <w:top w:val="single" w:sz="8" w:space="0" w:color="000000"/>
              <w:bottom w:val="single" w:sz="8" w:space="0" w:color="000000"/>
            </w:tcBorders>
          </w:tcPr>
          <w:p w:rsidR="006052E8" w:rsidRPr="006052E8" w:rsidRDefault="00D730E4">
            <w:pPr>
              <w:jc w:val="center"/>
              <w:rPr>
                <w:rFonts w:hAnsi="ＭＳ 明朝"/>
                <w:noProof/>
                <w:color w:val="000000"/>
                <w:sz w:val="22"/>
              </w:rPr>
            </w:pPr>
            <w:r>
              <w:rPr>
                <w:rFonts w:hAnsi="ＭＳ 明朝" w:hint="eastAsia"/>
                <w:noProof/>
                <w:color w:val="000000"/>
                <w:sz w:val="22"/>
              </w:rPr>
              <w:t>245件</w:t>
            </w:r>
          </w:p>
        </w:tc>
        <w:tc>
          <w:tcPr>
            <w:tcW w:w="1304" w:type="dxa"/>
            <w:tcBorders>
              <w:top w:val="single" w:sz="8" w:space="0" w:color="000000"/>
              <w:bottom w:val="single" w:sz="8" w:space="0" w:color="000000"/>
              <w:right w:val="double" w:sz="4" w:space="0" w:color="auto"/>
            </w:tcBorders>
          </w:tcPr>
          <w:p w:rsidR="006052E8" w:rsidRPr="006052E8" w:rsidRDefault="00D730E4">
            <w:pPr>
              <w:jc w:val="center"/>
              <w:rPr>
                <w:rFonts w:hAnsi="ＭＳ 明朝"/>
                <w:noProof/>
                <w:color w:val="000000"/>
                <w:sz w:val="22"/>
              </w:rPr>
            </w:pPr>
            <w:r>
              <w:rPr>
                <w:rFonts w:hAnsi="ＭＳ 明朝" w:hint="eastAsia"/>
                <w:noProof/>
                <w:color w:val="000000"/>
                <w:sz w:val="22"/>
              </w:rPr>
              <w:t>51.1％</w:t>
            </w:r>
          </w:p>
        </w:tc>
        <w:tc>
          <w:tcPr>
            <w:tcW w:w="1304" w:type="dxa"/>
            <w:tcBorders>
              <w:top w:val="single" w:sz="8" w:space="0" w:color="000000"/>
              <w:left w:val="double" w:sz="4" w:space="0" w:color="auto"/>
              <w:bottom w:val="single" w:sz="8" w:space="0" w:color="000000"/>
            </w:tcBorders>
            <w:vAlign w:val="center"/>
          </w:tcPr>
          <w:p w:rsidR="006052E8" w:rsidRDefault="006052E8">
            <w:pPr>
              <w:jc w:val="center"/>
              <w:rPr>
                <w:rFonts w:hAnsi="ＭＳ 明朝"/>
                <w:noProof/>
                <w:color w:val="000000"/>
                <w:sz w:val="22"/>
              </w:rPr>
            </w:pPr>
            <w:r w:rsidRPr="006052E8">
              <w:rPr>
                <w:rFonts w:hAnsi="ＭＳ 明朝" w:hint="eastAsia"/>
                <w:noProof/>
                <w:color w:val="000000"/>
                <w:sz w:val="22"/>
              </w:rPr>
              <w:t>230</w:t>
            </w:r>
            <w:r>
              <w:rPr>
                <w:rFonts w:hAnsi="ＭＳ 明朝" w:hint="eastAsia"/>
                <w:noProof/>
                <w:color w:val="000000"/>
                <w:sz w:val="22"/>
              </w:rPr>
              <w:t>件</w:t>
            </w:r>
          </w:p>
        </w:tc>
        <w:tc>
          <w:tcPr>
            <w:tcW w:w="1304" w:type="dxa"/>
            <w:tcBorders>
              <w:top w:val="single" w:sz="8" w:space="0" w:color="000000"/>
              <w:bottom w:val="single" w:sz="8" w:space="0" w:color="000000"/>
            </w:tcBorders>
            <w:vAlign w:val="center"/>
          </w:tcPr>
          <w:p w:rsidR="006052E8" w:rsidRDefault="006052E8">
            <w:pPr>
              <w:jc w:val="center"/>
              <w:rPr>
                <w:rFonts w:hAnsi="ＭＳ 明朝"/>
                <w:noProof/>
                <w:color w:val="000000"/>
                <w:sz w:val="22"/>
              </w:rPr>
            </w:pPr>
            <w:r>
              <w:rPr>
                <w:rFonts w:hAnsi="ＭＳ 明朝" w:hint="eastAsia"/>
                <w:noProof/>
                <w:color w:val="000000"/>
                <w:sz w:val="22"/>
              </w:rPr>
              <w:t>48.0％</w:t>
            </w:r>
          </w:p>
        </w:tc>
      </w:tr>
      <w:tr w:rsidR="006052E8" w:rsidTr="00D730E4">
        <w:trPr>
          <w:trHeight w:val="397"/>
        </w:trPr>
        <w:tc>
          <w:tcPr>
            <w:tcW w:w="2779" w:type="dxa"/>
            <w:tcBorders>
              <w:top w:val="single" w:sz="8" w:space="0" w:color="000000"/>
              <w:left w:val="single" w:sz="8" w:space="0" w:color="auto"/>
              <w:right w:val="double" w:sz="4" w:space="0" w:color="auto"/>
            </w:tcBorders>
            <w:shd w:val="clear" w:color="000000" w:fill="auto"/>
            <w:vAlign w:val="center"/>
          </w:tcPr>
          <w:p w:rsidR="006052E8" w:rsidRDefault="006052E8">
            <w:pPr>
              <w:jc w:val="center"/>
              <w:rPr>
                <w:rFonts w:hAnsi="ＭＳ 明朝"/>
                <w:noProof/>
                <w:color w:val="000000"/>
                <w:sz w:val="22"/>
              </w:rPr>
            </w:pPr>
            <w:r>
              <w:rPr>
                <w:rFonts w:hAnsi="ＭＳ 明朝" w:hint="eastAsia"/>
                <w:noProof/>
                <w:color w:val="000000"/>
                <w:sz w:val="22"/>
              </w:rPr>
              <w:t>小学生の保護者調査</w:t>
            </w:r>
          </w:p>
        </w:tc>
        <w:tc>
          <w:tcPr>
            <w:tcW w:w="1304" w:type="dxa"/>
            <w:tcBorders>
              <w:top w:val="single" w:sz="8" w:space="0" w:color="000000"/>
              <w:left w:val="single" w:sz="8" w:space="0" w:color="auto"/>
              <w:right w:val="double" w:sz="4" w:space="0" w:color="auto"/>
            </w:tcBorders>
            <w:shd w:val="clear" w:color="000000" w:fill="auto"/>
            <w:vAlign w:val="center"/>
          </w:tcPr>
          <w:p w:rsidR="006052E8" w:rsidRDefault="006052E8">
            <w:pPr>
              <w:jc w:val="center"/>
              <w:rPr>
                <w:rFonts w:hAnsi="ＭＳ 明朝"/>
                <w:noProof/>
                <w:color w:val="000000"/>
                <w:sz w:val="22"/>
              </w:rPr>
            </w:pPr>
            <w:r>
              <w:rPr>
                <w:rFonts w:hAnsi="ＭＳ 明朝" w:hint="eastAsia"/>
                <w:noProof/>
                <w:color w:val="000000"/>
                <w:sz w:val="22"/>
              </w:rPr>
              <w:t>358件</w:t>
            </w:r>
          </w:p>
        </w:tc>
        <w:tc>
          <w:tcPr>
            <w:tcW w:w="1304" w:type="dxa"/>
            <w:tcBorders>
              <w:top w:val="single" w:sz="8" w:space="0" w:color="000000"/>
            </w:tcBorders>
          </w:tcPr>
          <w:p w:rsidR="006052E8" w:rsidRPr="006052E8" w:rsidRDefault="00D730E4">
            <w:pPr>
              <w:jc w:val="center"/>
              <w:rPr>
                <w:rFonts w:hAnsi="ＭＳ 明朝"/>
                <w:noProof/>
                <w:color w:val="000000"/>
                <w:sz w:val="22"/>
              </w:rPr>
            </w:pPr>
            <w:r>
              <w:rPr>
                <w:rFonts w:hAnsi="ＭＳ 明朝" w:hint="eastAsia"/>
                <w:noProof/>
                <w:color w:val="000000"/>
                <w:sz w:val="22"/>
              </w:rPr>
              <w:t>149件</w:t>
            </w:r>
          </w:p>
        </w:tc>
        <w:tc>
          <w:tcPr>
            <w:tcW w:w="1304" w:type="dxa"/>
            <w:tcBorders>
              <w:top w:val="single" w:sz="8" w:space="0" w:color="000000"/>
              <w:bottom w:val="single" w:sz="8" w:space="0" w:color="auto"/>
              <w:right w:val="double" w:sz="4" w:space="0" w:color="auto"/>
            </w:tcBorders>
          </w:tcPr>
          <w:p w:rsidR="006052E8" w:rsidRPr="006052E8" w:rsidRDefault="00D730E4">
            <w:pPr>
              <w:jc w:val="center"/>
              <w:rPr>
                <w:rFonts w:hAnsi="ＭＳ 明朝"/>
                <w:noProof/>
                <w:color w:val="000000"/>
                <w:sz w:val="22"/>
              </w:rPr>
            </w:pPr>
            <w:r>
              <w:rPr>
                <w:rFonts w:hAnsi="ＭＳ 明朝" w:hint="eastAsia"/>
                <w:noProof/>
                <w:color w:val="000000"/>
                <w:sz w:val="22"/>
              </w:rPr>
              <w:t>41.6％</w:t>
            </w:r>
          </w:p>
        </w:tc>
        <w:tc>
          <w:tcPr>
            <w:tcW w:w="1304" w:type="dxa"/>
            <w:tcBorders>
              <w:top w:val="single" w:sz="8" w:space="0" w:color="000000"/>
              <w:left w:val="double" w:sz="4" w:space="0" w:color="auto"/>
            </w:tcBorders>
            <w:vAlign w:val="center"/>
          </w:tcPr>
          <w:p w:rsidR="006052E8" w:rsidRDefault="006052E8">
            <w:pPr>
              <w:jc w:val="center"/>
              <w:rPr>
                <w:rFonts w:hAnsi="ＭＳ 明朝"/>
                <w:noProof/>
                <w:color w:val="000000"/>
                <w:sz w:val="22"/>
              </w:rPr>
            </w:pPr>
            <w:r w:rsidRPr="006052E8">
              <w:rPr>
                <w:rFonts w:hAnsi="ＭＳ 明朝" w:hint="eastAsia"/>
                <w:noProof/>
                <w:color w:val="000000"/>
                <w:sz w:val="22"/>
              </w:rPr>
              <w:t>145</w:t>
            </w:r>
            <w:r>
              <w:rPr>
                <w:rFonts w:hAnsi="ＭＳ 明朝" w:hint="eastAsia"/>
                <w:noProof/>
                <w:color w:val="000000"/>
                <w:sz w:val="22"/>
              </w:rPr>
              <w:t>件</w:t>
            </w:r>
          </w:p>
        </w:tc>
        <w:tc>
          <w:tcPr>
            <w:tcW w:w="1304" w:type="dxa"/>
            <w:tcBorders>
              <w:top w:val="single" w:sz="8" w:space="0" w:color="000000"/>
            </w:tcBorders>
            <w:vAlign w:val="center"/>
          </w:tcPr>
          <w:p w:rsidR="006052E8" w:rsidRDefault="006052E8">
            <w:pPr>
              <w:jc w:val="center"/>
              <w:rPr>
                <w:rFonts w:hAnsi="ＭＳ 明朝"/>
                <w:noProof/>
                <w:color w:val="000000"/>
                <w:sz w:val="22"/>
              </w:rPr>
            </w:pPr>
            <w:r>
              <w:rPr>
                <w:rFonts w:hAnsi="ＭＳ 明朝" w:hint="eastAsia"/>
                <w:noProof/>
                <w:color w:val="000000"/>
                <w:sz w:val="22"/>
              </w:rPr>
              <w:t>40.5％</w:t>
            </w:r>
          </w:p>
        </w:tc>
      </w:tr>
    </w:tbl>
    <w:p w:rsidR="005A2464" w:rsidRDefault="005A2464">
      <w:pPr>
        <w:rPr>
          <w:rFonts w:hAnsi="ＭＳ 明朝"/>
          <w:noProof/>
          <w:color w:val="000000"/>
          <w:sz w:val="24"/>
        </w:rPr>
      </w:pPr>
    </w:p>
    <w:p w:rsidR="005A2464" w:rsidRDefault="005A2464">
      <w:pPr>
        <w:pStyle w:val="2"/>
        <w:rPr>
          <w:color w:val="000000"/>
        </w:rPr>
      </w:pPr>
      <w:bookmarkStart w:id="30" w:name="_Toc383069722"/>
      <w:bookmarkStart w:id="31" w:name="_Toc6307114"/>
      <w:r>
        <w:rPr>
          <w:rFonts w:hint="eastAsia"/>
          <w:color w:val="000000"/>
        </w:rPr>
        <w:t>６　調査結果の</w:t>
      </w:r>
      <w:bookmarkEnd w:id="14"/>
      <w:r>
        <w:rPr>
          <w:rFonts w:hint="eastAsia"/>
          <w:color w:val="000000"/>
        </w:rPr>
        <w:t>表示方法</w:t>
      </w:r>
      <w:bookmarkEnd w:id="15"/>
      <w:bookmarkEnd w:id="16"/>
      <w:bookmarkEnd w:id="17"/>
      <w:bookmarkEnd w:id="30"/>
      <w:bookmarkEnd w:id="31"/>
    </w:p>
    <w:p w:rsidR="005A2464" w:rsidRDefault="005A2464">
      <w:pPr>
        <w:ind w:leftChars="200" w:left="640" w:hangingChars="100" w:hanging="220"/>
        <w:rPr>
          <w:rFonts w:hAnsi="ＭＳ 明朝"/>
          <w:noProof/>
          <w:color w:val="000000"/>
          <w:sz w:val="22"/>
          <w:szCs w:val="22"/>
        </w:rPr>
      </w:pPr>
      <w:r w:rsidRPr="00D730E4">
        <w:rPr>
          <w:rFonts w:hAnsi="ＭＳ 明朝" w:hint="eastAsia"/>
          <w:noProof/>
          <w:color w:val="000000"/>
          <w:sz w:val="22"/>
          <w:szCs w:val="22"/>
        </w:rPr>
        <w:t>・</w:t>
      </w:r>
      <w:r w:rsidR="006A18AA">
        <w:rPr>
          <w:rFonts w:hAnsi="ＭＳ 明朝" w:hint="eastAsia"/>
          <w:noProof/>
          <w:color w:val="000000"/>
          <w:sz w:val="22"/>
          <w:szCs w:val="22"/>
        </w:rPr>
        <w:t>有効回収数は、回収数から</w:t>
      </w:r>
      <w:r w:rsidR="00A173EB">
        <w:rPr>
          <w:rFonts w:hAnsi="ＭＳ 明朝" w:hint="eastAsia"/>
          <w:noProof/>
          <w:color w:val="000000"/>
          <w:sz w:val="22"/>
          <w:szCs w:val="22"/>
        </w:rPr>
        <w:t>集計に不適正な無効回答等を除いた有効回答の合計数です。</w:t>
      </w:r>
    </w:p>
    <w:p w:rsidR="00A173EB" w:rsidRDefault="00A173EB" w:rsidP="00A173EB">
      <w:pPr>
        <w:ind w:leftChars="200" w:left="640" w:hangingChars="100" w:hanging="220"/>
        <w:rPr>
          <w:rFonts w:hAnsi="ＭＳ 明朝"/>
          <w:noProof/>
          <w:color w:val="000000"/>
          <w:sz w:val="22"/>
          <w:szCs w:val="22"/>
        </w:rPr>
      </w:pPr>
      <w:r>
        <w:rPr>
          <w:rFonts w:hAnsi="ＭＳ 明朝" w:hint="eastAsia"/>
          <w:noProof/>
          <w:color w:val="000000"/>
          <w:sz w:val="22"/>
          <w:szCs w:val="22"/>
        </w:rPr>
        <w:t>・回答は各質問の回答者数（Ｎ）を基数とした百分率（％）で示してあります。また、小数点以下第２位を四捨五入しているため、内訳の合計が100.0％にならない場合があります。</w:t>
      </w:r>
    </w:p>
    <w:p w:rsidR="00A173EB" w:rsidRDefault="00A173EB" w:rsidP="00A173EB">
      <w:pPr>
        <w:ind w:leftChars="200" w:left="640" w:hangingChars="100" w:hanging="220"/>
        <w:rPr>
          <w:rFonts w:hAnsi="ＭＳ 明朝"/>
          <w:noProof/>
          <w:color w:val="000000"/>
          <w:sz w:val="22"/>
          <w:szCs w:val="22"/>
        </w:rPr>
      </w:pPr>
      <w:r>
        <w:rPr>
          <w:rFonts w:hAnsi="ＭＳ 明朝" w:hint="eastAsia"/>
          <w:noProof/>
          <w:color w:val="000000"/>
          <w:sz w:val="22"/>
          <w:szCs w:val="22"/>
        </w:rPr>
        <w:t>・複数回答が可能な設問の場合、回答者が全体に対してどのくらいの比率であるかという見方になるため、回答比率の合計が100.0％を超える場合があります。</w:t>
      </w:r>
    </w:p>
    <w:p w:rsidR="005A2464" w:rsidRDefault="005A2464">
      <w:pPr>
        <w:ind w:leftChars="200" w:left="630" w:hangingChars="100" w:hanging="210"/>
      </w:pPr>
    </w:p>
    <w:p w:rsidR="005A2464" w:rsidRDefault="005A2464">
      <w:pPr>
        <w:pStyle w:val="1"/>
      </w:pPr>
      <w:r>
        <w:br w:type="page"/>
      </w:r>
      <w:bookmarkStart w:id="32" w:name="_Toc383069723"/>
      <w:bookmarkStart w:id="33" w:name="_Toc6307115"/>
      <w:r>
        <w:rPr>
          <w:rFonts w:hint="eastAsia"/>
        </w:rPr>
        <w:lastRenderedPageBreak/>
        <w:t>Ⅱ　調査結果</w:t>
      </w:r>
      <w:bookmarkEnd w:id="32"/>
      <w:bookmarkEnd w:id="33"/>
    </w:p>
    <w:p w:rsidR="005A2464" w:rsidRDefault="005A2464">
      <w:pPr>
        <w:pStyle w:val="2"/>
      </w:pPr>
      <w:bookmarkStart w:id="34" w:name="_Toc383069724"/>
      <w:bookmarkStart w:id="35" w:name="_Toc6307116"/>
      <w:r>
        <w:rPr>
          <w:rFonts w:hint="eastAsia"/>
        </w:rPr>
        <w:t>１　就学前児童</w:t>
      </w:r>
      <w:bookmarkEnd w:id="34"/>
      <w:r>
        <w:rPr>
          <w:rFonts w:hint="eastAsia"/>
        </w:rPr>
        <w:t>の保護者</w:t>
      </w:r>
      <w:bookmarkEnd w:id="35"/>
    </w:p>
    <w:p w:rsidR="005A2464" w:rsidRDefault="005A2464">
      <w:pPr>
        <w:pStyle w:val="3"/>
      </w:pPr>
      <w:bookmarkStart w:id="36" w:name="_Toc383069725"/>
      <w:bookmarkStart w:id="37" w:name="_Toc6307117"/>
      <w:r>
        <w:rPr>
          <w:rFonts w:hint="eastAsia"/>
        </w:rPr>
        <w:t>（１）お住まいの地域について</w:t>
      </w:r>
      <w:bookmarkEnd w:id="36"/>
      <w:bookmarkEnd w:id="37"/>
    </w:p>
    <w:p w:rsidR="005A2464" w:rsidRDefault="00960797">
      <w:pPr>
        <w:pStyle w:val="a5"/>
      </w:pPr>
      <w:r>
        <w:rPr>
          <w:rFonts w:hint="eastAsia"/>
        </w:rPr>
        <w:t>問１</w:t>
      </w:r>
      <w:r w:rsidRPr="00960797">
        <w:rPr>
          <w:rFonts w:hint="eastAsia"/>
        </w:rPr>
        <w:tab/>
        <w:t>お住まいの地区を教えてください。（○は１つ）</w:t>
      </w:r>
    </w:p>
    <w:p w:rsidR="005A2464" w:rsidRDefault="00CC59B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0;text-align:left;margin-left:272.55pt;margin-top:5.2pt;width:229.9pt;height:2in;z-index:251563520">
            <v:imagedata r:id="rId9" o:title="" cropleft="14618f"/>
          </v:shape>
        </w:pict>
      </w:r>
      <w:r w:rsidR="005A2464">
        <w:rPr>
          <w:rFonts w:hint="eastAsia"/>
        </w:rPr>
        <w:t>「松田惣領」の割合が</w:t>
      </w:r>
      <w:r w:rsidR="004615F8">
        <w:rPr>
          <w:rFonts w:hint="eastAsia"/>
        </w:rPr>
        <w:t>63.0</w:t>
      </w:r>
      <w:r w:rsidR="005A2464">
        <w:rPr>
          <w:rFonts w:hint="eastAsia"/>
        </w:rPr>
        <w:t>％と最も高く、次いで「松田庶子」の割合が</w:t>
      </w:r>
      <w:r w:rsidR="004615F8">
        <w:rPr>
          <w:rFonts w:hint="eastAsia"/>
        </w:rPr>
        <w:t>26.1</w:t>
      </w:r>
      <w:r w:rsidR="005A2464">
        <w:rPr>
          <w:rFonts w:hint="eastAsia"/>
        </w:rPr>
        <w:t>％となっています。</w:t>
      </w:r>
    </w:p>
    <w:p w:rsidR="005A2464" w:rsidRDefault="005A2464"/>
    <w:p w:rsidR="005A2464" w:rsidRDefault="005A2464"/>
    <w:p w:rsidR="00223655" w:rsidRDefault="00223655"/>
    <w:p w:rsidR="00223655" w:rsidRDefault="00223655"/>
    <w:p w:rsidR="005A2464" w:rsidRDefault="005A2464"/>
    <w:p w:rsidR="005A2464" w:rsidRDefault="005A2464"/>
    <w:p w:rsidR="005A2464" w:rsidRDefault="006B5D67">
      <w:pPr>
        <w:pStyle w:val="3"/>
      </w:pPr>
      <w:bookmarkStart w:id="38" w:name="_Toc383069726"/>
      <w:bookmarkStart w:id="39" w:name="_Toc6307118"/>
      <w:r>
        <w:rPr>
          <w:rFonts w:hint="eastAsia"/>
        </w:rPr>
        <w:t>（２）お子様</w:t>
      </w:r>
      <w:r w:rsidR="005A2464">
        <w:rPr>
          <w:rFonts w:hint="eastAsia"/>
        </w:rPr>
        <w:t>とご家族の状況について</w:t>
      </w:r>
      <w:bookmarkEnd w:id="38"/>
      <w:bookmarkEnd w:id="39"/>
    </w:p>
    <w:p w:rsidR="005A2464" w:rsidRDefault="00960797">
      <w:pPr>
        <w:pStyle w:val="a5"/>
      </w:pPr>
      <w:r>
        <w:rPr>
          <w:rFonts w:hint="eastAsia"/>
        </w:rPr>
        <w:t>問２　宛名のお子様</w:t>
      </w:r>
      <w:r w:rsidR="005A2464">
        <w:rPr>
          <w:rFonts w:hint="eastAsia"/>
        </w:rPr>
        <w:t>の生年月</w:t>
      </w:r>
      <w:r w:rsidRPr="00960797">
        <w:rPr>
          <w:rFonts w:hint="eastAsia"/>
        </w:rPr>
        <w:t>を教えてください。（□内に数字でご記入ください。数字は一枠に一字。）</w:t>
      </w:r>
    </w:p>
    <w:p w:rsidR="005A2464" w:rsidRDefault="00B9462F">
      <w:pPr>
        <w:pStyle w:val="a4"/>
      </w:pPr>
      <w:r>
        <w:rPr>
          <w:rFonts w:hint="eastAsia"/>
        </w:rPr>
        <w:t>【</w:t>
      </w:r>
      <w:r w:rsidR="00CC59BF">
        <w:rPr>
          <w:noProof/>
        </w:rPr>
        <w:pict>
          <v:shape id="_x0000_s1315" type="#_x0000_t75" style="position:absolute;left:0;text-align:left;margin-left:268.8pt;margin-top:11pt;width:233.65pt;height:158.65pt;z-index:251564544;mso-position-horizontal-relative:text;mso-position-vertical-relative:text">
            <v:imagedata r:id="rId10" o:title="" cropleft="13787f"/>
          </v:shape>
        </w:pict>
      </w:r>
      <w:r w:rsidR="005A2464">
        <w:rPr>
          <w:rFonts w:hint="eastAsia"/>
        </w:rPr>
        <w:t>宛名のお子さんの年齢</w:t>
      </w:r>
      <w:r w:rsidR="00620192">
        <w:rPr>
          <w:rFonts w:hint="eastAsia"/>
        </w:rPr>
        <w:t>（</w:t>
      </w:r>
      <w:r w:rsidR="00620192" w:rsidRPr="004E5D8E">
        <w:rPr>
          <w:rFonts w:ascii="ＭＳ ゴシック" w:hAnsi="ＭＳ ゴシック" w:hint="eastAsia"/>
        </w:rPr>
        <w:t>平成30年４月１日時点</w:t>
      </w:r>
      <w:r w:rsidR="00620192">
        <w:rPr>
          <w:rFonts w:hint="eastAsia"/>
        </w:rPr>
        <w:t>）</w:t>
      </w:r>
      <w:r>
        <w:rPr>
          <w:rFonts w:hint="eastAsia"/>
        </w:rPr>
        <w:t>】</w:t>
      </w:r>
    </w:p>
    <w:p w:rsidR="005A2464" w:rsidRDefault="004615F8">
      <w:pPr>
        <w:pStyle w:val="a3"/>
      </w:pPr>
      <w:r>
        <w:rPr>
          <w:rFonts w:hint="eastAsia"/>
        </w:rPr>
        <w:t>「１</w:t>
      </w:r>
      <w:r w:rsidR="005A2464">
        <w:rPr>
          <w:rFonts w:hint="eastAsia"/>
        </w:rPr>
        <w:t>歳」の割合が</w:t>
      </w:r>
      <w:r>
        <w:rPr>
          <w:rFonts w:hint="eastAsia"/>
        </w:rPr>
        <w:t>16.1％と最も高く、次いで「平成30年４月以降の生まれ</w:t>
      </w:r>
      <w:r w:rsidR="005A2464">
        <w:rPr>
          <w:rFonts w:hint="eastAsia"/>
        </w:rPr>
        <w:t>」</w:t>
      </w:r>
      <w:r>
        <w:rPr>
          <w:rFonts w:hint="eastAsia"/>
        </w:rPr>
        <w:t>、「０</w:t>
      </w:r>
      <w:r w:rsidR="005A2464">
        <w:rPr>
          <w:rFonts w:hint="eastAsia"/>
        </w:rPr>
        <w:t>歳」の割合が</w:t>
      </w:r>
      <w:r>
        <w:rPr>
          <w:rFonts w:hint="eastAsia"/>
        </w:rPr>
        <w:t>15.2</w:t>
      </w:r>
      <w:r w:rsidR="005A2464">
        <w:rPr>
          <w:rFonts w:hint="eastAsia"/>
        </w:rPr>
        <w:t>％となっています。</w:t>
      </w:r>
    </w:p>
    <w:p w:rsidR="005A2464" w:rsidRDefault="005A2464"/>
    <w:p w:rsidR="005A2464" w:rsidRDefault="005A2464"/>
    <w:p w:rsidR="005A2464" w:rsidRDefault="005A2464"/>
    <w:p w:rsidR="00223655" w:rsidRDefault="00223655"/>
    <w:p w:rsidR="00223655" w:rsidRDefault="00223655"/>
    <w:p w:rsidR="005A2464" w:rsidRDefault="005A2464"/>
    <w:p w:rsidR="005A2464" w:rsidRDefault="005A2464">
      <w:pPr>
        <w:pStyle w:val="a5"/>
      </w:pPr>
      <w:r>
        <w:rPr>
          <w:rFonts w:hint="eastAsia"/>
        </w:rPr>
        <w:t xml:space="preserve">問３　</w:t>
      </w:r>
      <w:r w:rsidR="00960797" w:rsidRPr="00960797">
        <w:rPr>
          <w:rFonts w:hint="eastAsia"/>
        </w:rPr>
        <w:t>宛名のお子様のきょうだいは何人いらっしゃいますか。宛名のお子様を含めた人数を□内に数字でご記入ください</w:t>
      </w:r>
      <w:r>
        <w:rPr>
          <w:rFonts w:hint="eastAsia"/>
        </w:rPr>
        <w:t>。</w:t>
      </w:r>
      <w:r w:rsidR="00960797" w:rsidRPr="00960797">
        <w:rPr>
          <w:rFonts w:hint="eastAsia"/>
        </w:rPr>
        <w:t>お２人以上</w:t>
      </w:r>
      <w:r w:rsidR="00960797">
        <w:rPr>
          <w:rFonts w:hint="eastAsia"/>
        </w:rPr>
        <w:t>のお子様がいらっしゃる場合は、末子の方の生年月をご記入ください</w:t>
      </w:r>
      <w:r>
        <w:rPr>
          <w:rFonts w:hint="eastAsia"/>
        </w:rPr>
        <w:t>。</w:t>
      </w:r>
    </w:p>
    <w:p w:rsidR="005A2464" w:rsidRDefault="00CC59BF">
      <w:pPr>
        <w:pStyle w:val="a4"/>
      </w:pPr>
      <w:r>
        <w:rPr>
          <w:noProof/>
        </w:rPr>
        <w:pict>
          <v:shape id="_x0000_s1316" type="#_x0000_t75" style="position:absolute;left:0;text-align:left;margin-left:251.55pt;margin-top:2.5pt;width:250.9pt;height:134.45pt;z-index:251565568">
            <v:imagedata r:id="rId11" o:title="" cropleft="9967f"/>
          </v:shape>
        </w:pict>
      </w:r>
      <w:r w:rsidR="005A2464">
        <w:rPr>
          <w:rFonts w:hint="eastAsia"/>
        </w:rPr>
        <w:t>（１）きょうだい数</w:t>
      </w:r>
    </w:p>
    <w:p w:rsidR="005A2464" w:rsidRDefault="005A2464">
      <w:pPr>
        <w:pStyle w:val="a3"/>
      </w:pPr>
      <w:r>
        <w:rPr>
          <w:rFonts w:hint="eastAsia"/>
        </w:rPr>
        <w:t>「２人」の割合が</w:t>
      </w:r>
      <w:r w:rsidR="004615F8">
        <w:rPr>
          <w:rFonts w:hint="eastAsia"/>
        </w:rPr>
        <w:t>53.9</w:t>
      </w:r>
      <w:r>
        <w:rPr>
          <w:rFonts w:hint="eastAsia"/>
        </w:rPr>
        <w:t>％と最も高く、次いで「１人」の割合が</w:t>
      </w:r>
      <w:r w:rsidR="004615F8">
        <w:rPr>
          <w:rFonts w:hint="eastAsia"/>
        </w:rPr>
        <w:t>28.3</w:t>
      </w:r>
      <w:r>
        <w:rPr>
          <w:rFonts w:hint="eastAsia"/>
        </w:rPr>
        <w:t>％、「３人」の割合が</w:t>
      </w:r>
      <w:r w:rsidR="004615F8">
        <w:rPr>
          <w:rFonts w:hint="eastAsia"/>
        </w:rPr>
        <w:t>10.9</w:t>
      </w:r>
      <w:r>
        <w:rPr>
          <w:rFonts w:hint="eastAsia"/>
        </w:rPr>
        <w:t>％となっています。</w:t>
      </w:r>
    </w:p>
    <w:p w:rsidR="005A2464" w:rsidRDefault="005A2464"/>
    <w:p w:rsidR="005A2464" w:rsidRDefault="005A2464"/>
    <w:p w:rsidR="005A2464" w:rsidRDefault="005A2464"/>
    <w:p w:rsidR="005A2464" w:rsidRDefault="005A2464"/>
    <w:p w:rsidR="005A2464" w:rsidRDefault="00223655">
      <w:pPr>
        <w:pStyle w:val="a4"/>
      </w:pPr>
      <w:r>
        <w:br w:type="page"/>
      </w:r>
      <w:r w:rsidR="00CC59BF">
        <w:rPr>
          <w:noProof/>
        </w:rPr>
        <w:lastRenderedPageBreak/>
        <w:pict>
          <v:shape id="_x0000_s1317" type="#_x0000_t75" style="position:absolute;left:0;text-align:left;margin-left:265.05pt;margin-top:10.05pt;width:241.15pt;height:153.6pt;z-index:251566592">
            <v:imagedata r:id="rId12" o:title="" cropleft="12126f"/>
          </v:shape>
        </w:pict>
      </w:r>
      <w:r w:rsidR="005A2464">
        <w:rPr>
          <w:rFonts w:hint="eastAsia"/>
        </w:rPr>
        <w:t>（２）末子の年齢</w:t>
      </w:r>
      <w:r w:rsidR="00FD2BED">
        <w:rPr>
          <w:rFonts w:hint="eastAsia"/>
        </w:rPr>
        <w:t>（</w:t>
      </w:r>
      <w:r w:rsidR="00FD2BED" w:rsidRPr="004E5D8E">
        <w:rPr>
          <w:rFonts w:ascii="ＭＳ ゴシック" w:hAnsi="ＭＳ ゴシック" w:hint="eastAsia"/>
        </w:rPr>
        <w:t>平成30年４月１日時点</w:t>
      </w:r>
      <w:r w:rsidR="00FD2BED">
        <w:rPr>
          <w:rFonts w:hint="eastAsia"/>
        </w:rPr>
        <w:t>）</w:t>
      </w:r>
    </w:p>
    <w:p w:rsidR="005A2464" w:rsidRDefault="004615F8">
      <w:pPr>
        <w:pStyle w:val="a3"/>
      </w:pPr>
      <w:r>
        <w:rPr>
          <w:rFonts w:hint="eastAsia"/>
        </w:rPr>
        <w:t>「平成30年４月以降の生まれ」</w:t>
      </w:r>
      <w:r w:rsidR="005A2464">
        <w:rPr>
          <w:rFonts w:hint="eastAsia"/>
        </w:rPr>
        <w:t>の割合が</w:t>
      </w:r>
      <w:r>
        <w:rPr>
          <w:rFonts w:hint="eastAsia"/>
        </w:rPr>
        <w:t>33.8</w:t>
      </w:r>
      <w:r w:rsidR="005A2464">
        <w:rPr>
          <w:rFonts w:hint="eastAsia"/>
        </w:rPr>
        <w:t>％と最も高く、次いで「</w:t>
      </w:r>
      <w:r>
        <w:rPr>
          <w:rFonts w:hint="eastAsia"/>
        </w:rPr>
        <w:t>０</w:t>
      </w:r>
      <w:r w:rsidR="005A2464">
        <w:rPr>
          <w:rFonts w:hint="eastAsia"/>
        </w:rPr>
        <w:t>歳」の割合が</w:t>
      </w:r>
      <w:r>
        <w:rPr>
          <w:rFonts w:hint="eastAsia"/>
        </w:rPr>
        <w:t>16.9％、「１</w:t>
      </w:r>
      <w:r w:rsidR="005A2464">
        <w:rPr>
          <w:rFonts w:hint="eastAsia"/>
        </w:rPr>
        <w:t>歳」の割合が</w:t>
      </w:r>
      <w:r>
        <w:rPr>
          <w:rFonts w:hint="eastAsia"/>
        </w:rPr>
        <w:t>15.6</w:t>
      </w:r>
      <w:r w:rsidR="005A2464">
        <w:rPr>
          <w:rFonts w:hint="eastAsia"/>
        </w:rPr>
        <w:t>％となっています。</w:t>
      </w:r>
    </w:p>
    <w:p w:rsidR="00223655" w:rsidRDefault="00223655">
      <w:pPr>
        <w:pStyle w:val="a3"/>
      </w:pPr>
    </w:p>
    <w:p w:rsidR="00223655" w:rsidRDefault="00223655">
      <w:pPr>
        <w:pStyle w:val="a3"/>
      </w:pPr>
    </w:p>
    <w:p w:rsidR="00223655" w:rsidRDefault="00223655">
      <w:pPr>
        <w:pStyle w:val="a3"/>
      </w:pPr>
    </w:p>
    <w:p w:rsidR="00223655" w:rsidRDefault="00223655">
      <w:pPr>
        <w:pStyle w:val="a3"/>
      </w:pPr>
    </w:p>
    <w:p w:rsidR="00223655" w:rsidRDefault="00223655">
      <w:pPr>
        <w:pStyle w:val="a3"/>
      </w:pPr>
    </w:p>
    <w:p w:rsidR="00223655" w:rsidRDefault="00223655">
      <w:pPr>
        <w:pStyle w:val="a3"/>
      </w:pPr>
    </w:p>
    <w:p w:rsidR="005A2464" w:rsidRDefault="005A2464">
      <w:pPr>
        <w:pStyle w:val="a5"/>
      </w:pPr>
      <w:r>
        <w:rPr>
          <w:rFonts w:hint="eastAsia"/>
        </w:rPr>
        <w:t xml:space="preserve">問４　</w:t>
      </w:r>
      <w:r w:rsidR="00960797" w:rsidRPr="00960797">
        <w:rPr>
          <w:rFonts w:hint="eastAsia"/>
        </w:rPr>
        <w:t>この調査票にご回答いただいている方を教えてください。（○は１つ）</w:t>
      </w:r>
      <w:r>
        <w:rPr>
          <w:rFonts w:hint="eastAsia"/>
        </w:rPr>
        <w:t>。</w:t>
      </w:r>
      <w:r w:rsidR="00960797" w:rsidRPr="00960797">
        <w:rPr>
          <w:rFonts w:hint="eastAsia"/>
        </w:rPr>
        <w:t>※宛名のお子様からみた関係でお答えください。</w:t>
      </w:r>
    </w:p>
    <w:p w:rsidR="005A2464" w:rsidRDefault="00CC59BF">
      <w:pPr>
        <w:pStyle w:val="a3"/>
      </w:pPr>
      <w:r>
        <w:rPr>
          <w:noProof/>
        </w:rPr>
        <w:pict>
          <v:shape id="_x0000_s1318" type="#_x0000_t75" style="position:absolute;left:0;text-align:left;margin-left:279.3pt;margin-top:7.2pt;width:225.4pt;height:119.8pt;z-index:251567616">
            <v:imagedata r:id="rId13" o:title="" cropleft="15614f"/>
          </v:shape>
        </w:pict>
      </w:r>
      <w:r w:rsidR="005A2464">
        <w:rPr>
          <w:rFonts w:hint="eastAsia"/>
        </w:rPr>
        <w:t>「母親」の割合が</w:t>
      </w:r>
      <w:r w:rsidR="004615F8">
        <w:rPr>
          <w:rFonts w:hint="eastAsia"/>
        </w:rPr>
        <w:t>85.7</w:t>
      </w:r>
      <w:r w:rsidR="005A2464">
        <w:rPr>
          <w:rFonts w:hint="eastAsia"/>
        </w:rPr>
        <w:t>％、「父親」の割合が</w:t>
      </w:r>
      <w:r w:rsidR="004615F8">
        <w:rPr>
          <w:rFonts w:hint="eastAsia"/>
        </w:rPr>
        <w:t>13.9</w:t>
      </w:r>
      <w:r w:rsidR="005A2464">
        <w:rPr>
          <w:rFonts w:hint="eastAsia"/>
        </w:rPr>
        <w:t>％となっています。</w:t>
      </w:r>
    </w:p>
    <w:p w:rsidR="005A2464" w:rsidRDefault="005A2464"/>
    <w:p w:rsidR="00223655" w:rsidRDefault="00223655"/>
    <w:p w:rsidR="00223655" w:rsidRDefault="00223655"/>
    <w:p w:rsidR="00223655" w:rsidRPr="0055430D" w:rsidRDefault="00223655"/>
    <w:p w:rsidR="005A2464" w:rsidRDefault="005A2464"/>
    <w:p w:rsidR="005A2464" w:rsidRDefault="005A2464"/>
    <w:p w:rsidR="005A2464" w:rsidRDefault="005A2464">
      <w:pPr>
        <w:pStyle w:val="a5"/>
      </w:pPr>
      <w:r>
        <w:rPr>
          <w:rFonts w:hint="eastAsia"/>
        </w:rPr>
        <w:t xml:space="preserve">問５　</w:t>
      </w:r>
      <w:r w:rsidR="00960797" w:rsidRPr="00960797">
        <w:rPr>
          <w:rFonts w:hint="eastAsia"/>
        </w:rPr>
        <w:t>この調査票にご回答いただいている方の配偶関係を教えてください。（○は１つ）</w:t>
      </w:r>
    </w:p>
    <w:p w:rsidR="005A2464" w:rsidRDefault="00CC59BF">
      <w:pPr>
        <w:pStyle w:val="a3"/>
      </w:pPr>
      <w:r>
        <w:rPr>
          <w:noProof/>
        </w:rPr>
        <w:pict>
          <v:shape id="_x0000_s1319" type="#_x0000_t75" style="position:absolute;left:0;text-align:left;margin-left:259.05pt;margin-top:1pt;width:246.4pt;height:115.9pt;z-index:251568640">
            <v:imagedata r:id="rId14" o:title="" cropleft="10963f"/>
          </v:shape>
        </w:pict>
      </w:r>
      <w:r w:rsidR="005A2464">
        <w:rPr>
          <w:rFonts w:hint="eastAsia"/>
        </w:rPr>
        <w:t>「配偶者がいる」の割合が</w:t>
      </w:r>
      <w:r w:rsidR="004615F8">
        <w:rPr>
          <w:rFonts w:hint="eastAsia"/>
        </w:rPr>
        <w:t>93.5</w:t>
      </w:r>
      <w:r w:rsidR="005A2464">
        <w:rPr>
          <w:rFonts w:hint="eastAsia"/>
        </w:rPr>
        <w:t>％、「配偶者はいない」の割合が</w:t>
      </w:r>
      <w:r w:rsidR="004615F8">
        <w:rPr>
          <w:rFonts w:hint="eastAsia"/>
        </w:rPr>
        <w:t>4.3</w:t>
      </w:r>
      <w:r w:rsidR="005A2464">
        <w:rPr>
          <w:rFonts w:hint="eastAsia"/>
        </w:rPr>
        <w:t>％となっています。</w:t>
      </w:r>
    </w:p>
    <w:p w:rsidR="005A2464" w:rsidRDefault="005A2464"/>
    <w:p w:rsidR="005A2464" w:rsidRDefault="005A2464"/>
    <w:p w:rsidR="004615F8" w:rsidRDefault="004615F8"/>
    <w:p w:rsidR="004615F8" w:rsidRDefault="00B9462F" w:rsidP="004615F8">
      <w:pPr>
        <w:pStyle w:val="a4"/>
      </w:pPr>
      <w:r>
        <w:rPr>
          <w:rFonts w:hint="eastAsia"/>
        </w:rPr>
        <w:t>【</w:t>
      </w:r>
      <w:r w:rsidR="004615F8">
        <w:rPr>
          <w:rFonts w:hint="eastAsia"/>
        </w:rPr>
        <w:t>ひとり親家庭状況</w:t>
      </w:r>
      <w:r>
        <w:rPr>
          <w:rFonts w:hint="eastAsia"/>
        </w:rPr>
        <w:t>】</w:t>
      </w:r>
    </w:p>
    <w:p w:rsidR="00FD431D" w:rsidRDefault="004615F8" w:rsidP="004615F8">
      <w:pPr>
        <w:pStyle w:val="a3"/>
      </w:pPr>
      <w:r>
        <w:rPr>
          <w:rFonts w:hint="eastAsia"/>
        </w:rPr>
        <w:t>「ひとり親家庭ではない」の割合が93.5％、「ひとり親家庭（母のみ）」の割合が3.9％となっています。</w:t>
      </w:r>
      <w:r w:rsidR="00CC59BF">
        <w:pict>
          <v:shape id="_x0000_s1320" type="#_x0000_t75" style="position:absolute;left:0;text-align:left;margin-left:238.8pt;margin-top:13.3pt;width:265.9pt;height:128.25pt;z-index:251569664;mso-position-horizontal-relative:text;mso-position-vertical-relative:text">
            <v:imagedata r:id="rId15" o:title="" cropleft="6644f"/>
          </v:shape>
        </w:pict>
      </w:r>
    </w:p>
    <w:p w:rsidR="00FD431D" w:rsidRDefault="00FD431D"/>
    <w:p w:rsidR="00FD431D" w:rsidRDefault="00FD431D"/>
    <w:p w:rsidR="00FD431D" w:rsidRDefault="00FD431D"/>
    <w:p w:rsidR="00FD431D" w:rsidRDefault="00FD431D"/>
    <w:p w:rsidR="00FD431D" w:rsidRDefault="00FD431D"/>
    <w:p w:rsidR="005A2464" w:rsidRDefault="005A2464"/>
    <w:p w:rsidR="005A2464" w:rsidRDefault="00FD431D">
      <w:pPr>
        <w:pStyle w:val="a5"/>
      </w:pPr>
      <w:r>
        <w:br w:type="page"/>
      </w:r>
      <w:r w:rsidR="005A2464">
        <w:rPr>
          <w:rFonts w:hint="eastAsia"/>
        </w:rPr>
        <w:lastRenderedPageBreak/>
        <w:t xml:space="preserve">問６　</w:t>
      </w:r>
      <w:r w:rsidR="00960797" w:rsidRPr="00960797">
        <w:rPr>
          <w:rFonts w:hint="eastAsia"/>
        </w:rPr>
        <w:t>宛名のお子様の子育て（教育を含む）を主に行っているのはどなたですか。（○は１つ）</w:t>
      </w:r>
      <w:r w:rsidR="005A2464">
        <w:rPr>
          <w:rFonts w:hint="eastAsia"/>
        </w:rPr>
        <w:t>。</w:t>
      </w:r>
      <w:r w:rsidR="00CC59BF">
        <w:rPr>
          <w:noProof/>
        </w:rPr>
        <w:pict>
          <v:shape id="_x0000_s1321" type="#_x0000_t75" style="position:absolute;left:0;text-align:left;margin-left:279.3pt;margin-top:44.75pt;width:229.9pt;height:127.7pt;z-index:251570688;mso-position-horizontal-relative:text;mso-position-vertical-relative:text">
            <v:imagedata r:id="rId16" o:title="" cropleft="14618f"/>
          </v:shape>
        </w:pict>
      </w:r>
      <w:r w:rsidR="00960797" w:rsidRPr="00960797">
        <w:rPr>
          <w:rFonts w:hint="eastAsia"/>
        </w:rPr>
        <w:t>※宛名のお子様からみた関係でお答えください。</w:t>
      </w:r>
    </w:p>
    <w:p w:rsidR="005A2464" w:rsidRDefault="005A2464">
      <w:pPr>
        <w:pStyle w:val="a3"/>
      </w:pPr>
      <w:r>
        <w:rPr>
          <w:rFonts w:hint="eastAsia"/>
        </w:rPr>
        <w:t>「主に母親」の割合が</w:t>
      </w:r>
      <w:r w:rsidR="004615F8">
        <w:rPr>
          <w:rFonts w:hint="eastAsia"/>
        </w:rPr>
        <w:t>51.3</w:t>
      </w:r>
      <w:r>
        <w:rPr>
          <w:rFonts w:hint="eastAsia"/>
        </w:rPr>
        <w:t>％と最も高く、次いで「父母ともに」の割合が</w:t>
      </w:r>
      <w:r w:rsidR="004615F8">
        <w:rPr>
          <w:rFonts w:hint="eastAsia"/>
        </w:rPr>
        <w:t>47.0</w:t>
      </w:r>
      <w:r>
        <w:rPr>
          <w:rFonts w:hint="eastAsia"/>
        </w:rPr>
        <w:t>％となっています。</w:t>
      </w:r>
    </w:p>
    <w:p w:rsidR="005A2464" w:rsidRDefault="005A2464"/>
    <w:p w:rsidR="005A2464" w:rsidRPr="0055430D" w:rsidRDefault="005A2464"/>
    <w:p w:rsidR="005A2464" w:rsidRDefault="005A2464"/>
    <w:p w:rsidR="005A2464" w:rsidRDefault="005A2464"/>
    <w:p w:rsidR="005A2464" w:rsidRDefault="005A2464"/>
    <w:p w:rsidR="005A2464" w:rsidRDefault="005A2464"/>
    <w:p w:rsidR="005A2464" w:rsidRDefault="005A2464">
      <w:pPr>
        <w:pStyle w:val="3"/>
      </w:pPr>
      <w:bookmarkStart w:id="40" w:name="_Toc383069727"/>
      <w:bookmarkStart w:id="41" w:name="_Toc6307119"/>
      <w:r>
        <w:rPr>
          <w:rFonts w:hint="eastAsia"/>
        </w:rPr>
        <w:t>（３）子どもの育ちをめぐる環境について</w:t>
      </w:r>
      <w:bookmarkEnd w:id="40"/>
      <w:bookmarkEnd w:id="41"/>
    </w:p>
    <w:p w:rsidR="005A2464" w:rsidRDefault="00CC59BF">
      <w:pPr>
        <w:pStyle w:val="a5"/>
      </w:pPr>
      <w:r>
        <w:rPr>
          <w:noProof/>
        </w:rPr>
        <w:pict>
          <v:shape id="_x0000_s1322" type="#_x0000_t75" style="position:absolute;left:0;text-align:left;margin-left:271.05pt;margin-top:42.3pt;width:235.9pt;height:152.45pt;z-index:251571712">
            <v:imagedata r:id="rId17" o:title="" cropleft="13289f"/>
          </v:shape>
        </w:pict>
      </w:r>
      <w:r w:rsidR="005A2464">
        <w:rPr>
          <w:rFonts w:hint="eastAsia"/>
        </w:rPr>
        <w:t xml:space="preserve">問７　</w:t>
      </w:r>
      <w:r w:rsidR="00960797" w:rsidRPr="00960797">
        <w:rPr>
          <w:rFonts w:hint="eastAsia"/>
        </w:rPr>
        <w:t>宛名のお子様の子育</w:t>
      </w:r>
      <w:r w:rsidR="00960797">
        <w:rPr>
          <w:rFonts w:hint="eastAsia"/>
        </w:rPr>
        <w:t>て（教育を含む）に日常的に関わっている方はどなた（施設）ですか</w:t>
      </w:r>
      <w:r w:rsidR="005A2464">
        <w:rPr>
          <w:rFonts w:hint="eastAsia"/>
        </w:rPr>
        <w:t>。</w:t>
      </w:r>
      <w:r w:rsidR="00960797" w:rsidRPr="00960797">
        <w:rPr>
          <w:rFonts w:hint="eastAsia"/>
        </w:rPr>
        <w:t>（○はいくつでも）※宛名のお子様からみた関係でお答えください。</w:t>
      </w:r>
    </w:p>
    <w:p w:rsidR="005A2464" w:rsidRDefault="005A2464">
      <w:pPr>
        <w:pStyle w:val="a3"/>
      </w:pPr>
      <w:r>
        <w:rPr>
          <w:rFonts w:hint="eastAsia"/>
        </w:rPr>
        <w:t>「</w:t>
      </w:r>
      <w:r w:rsidR="004615F8">
        <w:rPr>
          <w:rFonts w:hint="eastAsia"/>
        </w:rPr>
        <w:t>父母ともに</w:t>
      </w:r>
      <w:r>
        <w:rPr>
          <w:rFonts w:hint="eastAsia"/>
        </w:rPr>
        <w:t>」の割合が</w:t>
      </w:r>
      <w:r w:rsidR="004615F8">
        <w:rPr>
          <w:rFonts w:hint="eastAsia"/>
        </w:rPr>
        <w:t>63.0</w:t>
      </w:r>
      <w:r>
        <w:rPr>
          <w:rFonts w:hint="eastAsia"/>
        </w:rPr>
        <w:t>％と最も高く、次いで「</w:t>
      </w:r>
      <w:r w:rsidR="004615F8">
        <w:rPr>
          <w:rFonts w:hint="eastAsia"/>
        </w:rPr>
        <w:t>母親</w:t>
      </w:r>
      <w:r>
        <w:rPr>
          <w:rFonts w:hint="eastAsia"/>
        </w:rPr>
        <w:t>」の割合が</w:t>
      </w:r>
      <w:r w:rsidR="004615F8">
        <w:rPr>
          <w:rFonts w:hint="eastAsia"/>
        </w:rPr>
        <w:t>33.0</w:t>
      </w:r>
      <w:r>
        <w:rPr>
          <w:rFonts w:hint="eastAsia"/>
        </w:rPr>
        <w:t>％、「</w:t>
      </w:r>
      <w:r w:rsidR="004615F8">
        <w:rPr>
          <w:rFonts w:hint="eastAsia"/>
        </w:rPr>
        <w:t>祖父母</w:t>
      </w:r>
      <w:r>
        <w:rPr>
          <w:rFonts w:hint="eastAsia"/>
        </w:rPr>
        <w:t>」の割合が</w:t>
      </w:r>
      <w:r w:rsidR="004615F8">
        <w:rPr>
          <w:rFonts w:hint="eastAsia"/>
        </w:rPr>
        <w:t>30.4</w:t>
      </w:r>
      <w:r>
        <w:rPr>
          <w:rFonts w:hint="eastAsia"/>
        </w:rPr>
        <w:t>％となっています。</w:t>
      </w:r>
    </w:p>
    <w:p w:rsidR="005A2464" w:rsidRDefault="005A2464"/>
    <w:p w:rsidR="005A2464" w:rsidRDefault="005A2464"/>
    <w:p w:rsidR="0055430D" w:rsidRDefault="0055430D"/>
    <w:p w:rsidR="0055430D" w:rsidRDefault="0055430D"/>
    <w:p w:rsidR="0055430D" w:rsidRDefault="0055430D"/>
    <w:p w:rsidR="005A2464" w:rsidRDefault="005A2464"/>
    <w:p w:rsidR="005A2464" w:rsidRDefault="005A2464">
      <w:pPr>
        <w:pStyle w:val="a5"/>
      </w:pPr>
      <w:r>
        <w:rPr>
          <w:rFonts w:hint="eastAsia"/>
        </w:rPr>
        <w:t xml:space="preserve">問８　</w:t>
      </w:r>
      <w:r w:rsidR="00960797" w:rsidRPr="00960797">
        <w:rPr>
          <w:rFonts w:hint="eastAsia"/>
        </w:rPr>
        <w:t>宛名のお子様の子育て（教育を含む）に、もっとも影響すると思われる環境は何ですか。（○はいくつでも）</w:t>
      </w:r>
    </w:p>
    <w:p w:rsidR="005A2464" w:rsidRDefault="00CC59BF">
      <w:pPr>
        <w:pStyle w:val="a3"/>
      </w:pPr>
      <w:r>
        <w:rPr>
          <w:noProof/>
        </w:rPr>
        <w:pict>
          <v:shape id="_x0000_s1323" type="#_x0000_t75" style="position:absolute;left:0;text-align:left;margin-left:288.3pt;margin-top:3.35pt;width:220.9pt;height:151.9pt;z-index:251572736">
            <v:imagedata r:id="rId18" o:title="" cropleft="16611f"/>
          </v:shape>
        </w:pict>
      </w:r>
      <w:r w:rsidR="005A2464">
        <w:rPr>
          <w:rFonts w:hint="eastAsia"/>
        </w:rPr>
        <w:t>「家庭」の割合が</w:t>
      </w:r>
      <w:r w:rsidR="004615F8">
        <w:rPr>
          <w:rFonts w:hint="eastAsia"/>
        </w:rPr>
        <w:t>93.0</w:t>
      </w:r>
      <w:r w:rsidR="005A2464">
        <w:rPr>
          <w:rFonts w:hint="eastAsia"/>
        </w:rPr>
        <w:t>％と最も高く、次いで「幼稚園」の割合が</w:t>
      </w:r>
      <w:r w:rsidR="004615F8">
        <w:rPr>
          <w:rFonts w:hint="eastAsia"/>
        </w:rPr>
        <w:t>28.7</w:t>
      </w:r>
      <w:r w:rsidR="005A2464">
        <w:rPr>
          <w:rFonts w:hint="eastAsia"/>
        </w:rPr>
        <w:t>％、「</w:t>
      </w:r>
      <w:r w:rsidR="004615F8">
        <w:rPr>
          <w:rFonts w:hint="eastAsia"/>
        </w:rPr>
        <w:t>保育所</w:t>
      </w:r>
      <w:r w:rsidR="005A2464">
        <w:rPr>
          <w:rFonts w:hint="eastAsia"/>
        </w:rPr>
        <w:t>」の割合が</w:t>
      </w:r>
      <w:r w:rsidR="004615F8">
        <w:rPr>
          <w:rFonts w:hint="eastAsia"/>
        </w:rPr>
        <w:t>26.1</w:t>
      </w:r>
      <w:r w:rsidR="005A2464">
        <w:rPr>
          <w:rFonts w:hint="eastAsia"/>
        </w:rPr>
        <w:t>％となっています。</w:t>
      </w:r>
    </w:p>
    <w:p w:rsidR="005A2464" w:rsidRDefault="005A2464"/>
    <w:p w:rsidR="005A2464" w:rsidRDefault="005A2464"/>
    <w:p w:rsidR="0055430D" w:rsidRDefault="0055430D"/>
    <w:p w:rsidR="0055430D" w:rsidRDefault="0055430D"/>
    <w:p w:rsidR="005A2464" w:rsidRDefault="005A2464"/>
    <w:p w:rsidR="005A2464" w:rsidRDefault="005A2464"/>
    <w:p w:rsidR="005A2464" w:rsidRDefault="00FD431D">
      <w:pPr>
        <w:pStyle w:val="a5"/>
      </w:pPr>
      <w:r>
        <w:br w:type="page"/>
      </w:r>
      <w:r w:rsidR="00CC59BF">
        <w:rPr>
          <w:noProof/>
        </w:rPr>
        <w:lastRenderedPageBreak/>
        <w:pict>
          <v:shape id="_x0000_s1324" type="#_x0000_t75" style="position:absolute;left:0;text-align:left;margin-left:212.55pt;margin-top:22.1pt;width:295.9pt;height:187.35pt;z-index:251573760">
            <v:imagedata r:id="rId19" o:title=""/>
          </v:shape>
        </w:pict>
      </w:r>
      <w:r w:rsidR="005A2464">
        <w:rPr>
          <w:rFonts w:hint="eastAsia"/>
        </w:rPr>
        <w:t xml:space="preserve">問９　</w:t>
      </w:r>
      <w:r w:rsidR="00960797" w:rsidRPr="00960797">
        <w:rPr>
          <w:rFonts w:hint="eastAsia"/>
        </w:rPr>
        <w:t>日頃、宛名のお子様をみてもらえる親族・知人はいますか。（○はいくつでも）</w:t>
      </w:r>
    </w:p>
    <w:p w:rsidR="005A2464" w:rsidRDefault="005A2464">
      <w:pPr>
        <w:pStyle w:val="a3"/>
      </w:pPr>
      <w:r>
        <w:rPr>
          <w:rFonts w:hint="eastAsia"/>
        </w:rPr>
        <w:t>「緊急時もしくは用事の際には祖父母等の親族にみてもらえる」の割合が</w:t>
      </w:r>
      <w:r w:rsidR="002E476F">
        <w:rPr>
          <w:rFonts w:hint="eastAsia"/>
        </w:rPr>
        <w:t>57.0</w:t>
      </w:r>
      <w:r>
        <w:rPr>
          <w:rFonts w:hint="eastAsia"/>
        </w:rPr>
        <w:t>％と最も高く、次いで</w:t>
      </w:r>
      <w:r w:rsidR="00992448">
        <w:rPr>
          <w:rFonts w:hint="eastAsia"/>
        </w:rPr>
        <w:t>、</w:t>
      </w:r>
      <w:r>
        <w:rPr>
          <w:rFonts w:hint="eastAsia"/>
        </w:rPr>
        <w:t>「日常的に祖父母等の親族にみてもらえる」の割合が</w:t>
      </w:r>
      <w:r w:rsidR="002E476F">
        <w:rPr>
          <w:rFonts w:hint="eastAsia"/>
        </w:rPr>
        <w:t>29.6</w:t>
      </w:r>
      <w:r>
        <w:rPr>
          <w:rFonts w:hint="eastAsia"/>
        </w:rPr>
        <w:t>％、「</w:t>
      </w:r>
      <w:r w:rsidR="002E476F">
        <w:rPr>
          <w:rFonts w:hint="eastAsia"/>
        </w:rPr>
        <w:t>いずれもいない</w:t>
      </w:r>
      <w:r>
        <w:rPr>
          <w:rFonts w:hint="eastAsia"/>
        </w:rPr>
        <w:t>」の割合が</w:t>
      </w:r>
      <w:r w:rsidR="002E476F">
        <w:rPr>
          <w:rFonts w:hint="eastAsia"/>
        </w:rPr>
        <w:t>10.4</w:t>
      </w:r>
      <w:r>
        <w:rPr>
          <w:rFonts w:hint="eastAsia"/>
        </w:rPr>
        <w:t>％となっています。</w:t>
      </w:r>
    </w:p>
    <w:p w:rsidR="005A2464" w:rsidRDefault="005A2464"/>
    <w:p w:rsidR="005A2464" w:rsidRDefault="005A2464"/>
    <w:p w:rsidR="002E476F" w:rsidRDefault="002E476F"/>
    <w:p w:rsidR="002E476F" w:rsidRDefault="002E476F"/>
    <w:p w:rsidR="002E476F" w:rsidRDefault="00EC1CC6" w:rsidP="002E476F">
      <w:pPr>
        <w:pStyle w:val="a4"/>
      </w:pPr>
      <w:r>
        <w:rPr>
          <w:rFonts w:hint="eastAsia"/>
        </w:rPr>
        <w:t>【</w:t>
      </w:r>
      <w:r w:rsidR="00CC59BF">
        <w:rPr>
          <w:noProof/>
        </w:rPr>
        <w:pict>
          <v:shape id="_x0000_s1327" type="#_x0000_t75" style="position:absolute;left:0;text-align:left;margin-left:211.8pt;margin-top:19.3pt;width:295.9pt;height:136.7pt;z-index:251574784;mso-position-horizontal-relative:text;mso-position-vertical-relative:text">
            <v:imagedata r:id="rId20" o:title=""/>
          </v:shape>
        </w:pict>
      </w:r>
      <w:r w:rsidR="002E476F">
        <w:rPr>
          <w:rFonts w:hint="eastAsia"/>
        </w:rPr>
        <w:t>日頃子育てを頼める親族や友人の有無</w:t>
      </w:r>
      <w:r>
        <w:rPr>
          <w:rFonts w:hint="eastAsia"/>
        </w:rPr>
        <w:t>】</w:t>
      </w:r>
    </w:p>
    <w:p w:rsidR="005A2464" w:rsidRDefault="002E476F" w:rsidP="002E476F">
      <w:pPr>
        <w:pStyle w:val="a3"/>
      </w:pPr>
      <w:r>
        <w:rPr>
          <w:rFonts w:hint="eastAsia"/>
        </w:rPr>
        <w:t>「祖父母等の親族にみてもらえる」</w:t>
      </w:r>
      <w:r w:rsidR="00992448">
        <w:rPr>
          <w:rFonts w:hint="eastAsia"/>
        </w:rPr>
        <w:t>の</w:t>
      </w:r>
      <w:r>
        <w:rPr>
          <w:rFonts w:hint="eastAsia"/>
        </w:rPr>
        <w:t>割合が83.0％、「友人や知人にみてもらえる」</w:t>
      </w:r>
      <w:r w:rsidR="00992448">
        <w:rPr>
          <w:rFonts w:hint="eastAsia"/>
        </w:rPr>
        <w:t>の</w:t>
      </w:r>
      <w:r>
        <w:rPr>
          <w:rFonts w:hint="eastAsia"/>
        </w:rPr>
        <w:t>割合が11.3％となっています。</w:t>
      </w:r>
    </w:p>
    <w:p w:rsidR="003D2133" w:rsidRDefault="003D2133" w:rsidP="002E476F">
      <w:pPr>
        <w:pStyle w:val="a3"/>
      </w:pPr>
    </w:p>
    <w:p w:rsidR="00FD431D" w:rsidRDefault="00FD431D"/>
    <w:p w:rsidR="00FD431D" w:rsidRDefault="00FD431D"/>
    <w:p w:rsidR="00FD431D" w:rsidRDefault="00FD431D"/>
    <w:p w:rsidR="00FD431D" w:rsidRDefault="00FD431D"/>
    <w:p w:rsidR="00FD431D" w:rsidRDefault="00FD431D"/>
    <w:p w:rsidR="00FD431D" w:rsidRDefault="00FD431D"/>
    <w:p w:rsidR="005A2464" w:rsidRDefault="005A2464">
      <w:pPr>
        <w:pStyle w:val="a5"/>
      </w:pPr>
      <w:r>
        <w:rPr>
          <w:rFonts w:hint="eastAsia"/>
        </w:rPr>
        <w:t>問９-1　問９で「1.」または「2.」に○をつけた方にうかがいます。</w:t>
      </w:r>
      <w:r w:rsidR="00960797" w:rsidRPr="00960797">
        <w:rPr>
          <w:rFonts w:hint="eastAsia"/>
        </w:rPr>
        <w:t>祖父母等の親族にお子様をみてもらっている状況を教えてください。（○はいくつでも）</w:t>
      </w:r>
    </w:p>
    <w:p w:rsidR="005A2464" w:rsidRDefault="00CC59BF" w:rsidP="0055430D">
      <w:pPr>
        <w:pStyle w:val="a3"/>
      </w:pPr>
      <w:r>
        <w:rPr>
          <w:noProof/>
        </w:rPr>
        <w:pict>
          <v:shape id="_x0000_s1328" type="#_x0000_t75" style="position:absolute;left:0;text-align:left;margin-left:213.3pt;margin-top:-.4pt;width:295.9pt;height:203.1pt;z-index:251575808">
            <v:imagedata r:id="rId21" o:title=""/>
          </v:shape>
        </w:pict>
      </w:r>
      <w:r w:rsidR="005A2464">
        <w:rPr>
          <w:rFonts w:hint="eastAsia"/>
        </w:rPr>
        <w:t>「祖父母等の親族の身体的・精神的な負担や時間的制約を心配することなく、安心して子どもをみてもらえる」の割合が</w:t>
      </w:r>
      <w:r w:rsidR="002E476F">
        <w:rPr>
          <w:rFonts w:hint="eastAsia"/>
        </w:rPr>
        <w:t>52.4</w:t>
      </w:r>
      <w:r w:rsidR="005A2464">
        <w:rPr>
          <w:rFonts w:hint="eastAsia"/>
        </w:rPr>
        <w:t>％と最も高く、次いで「</w:t>
      </w:r>
      <w:r w:rsidR="002E476F">
        <w:rPr>
          <w:rFonts w:hint="eastAsia"/>
        </w:rPr>
        <w:t>祖父母等の親族の身体的負担が大きく心配である</w:t>
      </w:r>
      <w:r w:rsidR="005A2464">
        <w:rPr>
          <w:rFonts w:hint="eastAsia"/>
        </w:rPr>
        <w:t>」の割合が</w:t>
      </w:r>
      <w:r w:rsidR="002E476F">
        <w:rPr>
          <w:rFonts w:hint="eastAsia"/>
        </w:rPr>
        <w:t>26.7</w:t>
      </w:r>
      <w:r w:rsidR="005A2464">
        <w:rPr>
          <w:rFonts w:hint="eastAsia"/>
        </w:rPr>
        <w:t>％、「祖父母等の親族の時間的制約や精神的な負担が大きく心配である」の割合が</w:t>
      </w:r>
      <w:r w:rsidR="002E476F">
        <w:rPr>
          <w:rFonts w:hint="eastAsia"/>
        </w:rPr>
        <w:t>24.1</w:t>
      </w:r>
      <w:r w:rsidR="005A2464">
        <w:rPr>
          <w:rFonts w:hint="eastAsia"/>
        </w:rPr>
        <w:t>％となっています。</w:t>
      </w:r>
    </w:p>
    <w:p w:rsidR="005A2464" w:rsidRDefault="005A2464"/>
    <w:p w:rsidR="00FD431D" w:rsidRDefault="00FD431D"/>
    <w:p w:rsidR="00FD431D" w:rsidRDefault="00FD431D"/>
    <w:p w:rsidR="00FD431D" w:rsidRDefault="00FD431D"/>
    <w:p w:rsidR="00FD431D" w:rsidRDefault="00FD431D"/>
    <w:p w:rsidR="0055430D" w:rsidRDefault="0055430D"/>
    <w:p w:rsidR="005A2464" w:rsidRDefault="00FD431D">
      <w:pPr>
        <w:pStyle w:val="a5"/>
      </w:pPr>
      <w:r>
        <w:br w:type="page"/>
      </w:r>
      <w:r w:rsidR="005A2464">
        <w:rPr>
          <w:rFonts w:hint="eastAsia"/>
        </w:rPr>
        <w:lastRenderedPageBreak/>
        <w:t>問９-２　問９で「3.」または「4.」に○をつけた方にうかがいます。</w:t>
      </w:r>
      <w:r w:rsidR="00960797" w:rsidRPr="00960797">
        <w:rPr>
          <w:rFonts w:hint="eastAsia"/>
        </w:rPr>
        <w:t>友人・知人にお子様をみ</w:t>
      </w:r>
      <w:r w:rsidR="00CC59BF">
        <w:rPr>
          <w:noProof/>
        </w:rPr>
        <w:pict>
          <v:shape id="_x0000_s1329" type="#_x0000_t75" style="position:absolute;left:0;text-align:left;margin-left:208.8pt;margin-top:42.9pt;width:295.9pt;height:201.95pt;z-index:251576832;mso-position-horizontal-relative:text;mso-position-vertical-relative:text">
            <v:imagedata r:id="rId22" o:title=""/>
          </v:shape>
        </w:pict>
      </w:r>
      <w:r w:rsidR="00960797" w:rsidRPr="00960797">
        <w:rPr>
          <w:rFonts w:hint="eastAsia"/>
        </w:rPr>
        <w:t>てもらっている状況を教えてください。（○はいくつでも）</w:t>
      </w:r>
    </w:p>
    <w:p w:rsidR="005A2464" w:rsidRDefault="005A2464" w:rsidP="00256D94">
      <w:pPr>
        <w:pStyle w:val="a3"/>
      </w:pPr>
      <w:r>
        <w:rPr>
          <w:rFonts w:hint="eastAsia"/>
        </w:rPr>
        <w:t>「</w:t>
      </w:r>
      <w:r w:rsidR="002E476F">
        <w:rPr>
          <w:rFonts w:hint="eastAsia"/>
        </w:rPr>
        <w:t>友人・知人の身体的・精神的な負担や時間的制約を心配することなく、安心して子どもをみてもらえる</w:t>
      </w:r>
      <w:r>
        <w:rPr>
          <w:rFonts w:hint="eastAsia"/>
        </w:rPr>
        <w:t>」の割合が</w:t>
      </w:r>
      <w:r w:rsidR="002E476F">
        <w:rPr>
          <w:rFonts w:hint="eastAsia"/>
        </w:rPr>
        <w:t>38.5</w:t>
      </w:r>
      <w:r>
        <w:rPr>
          <w:rFonts w:hint="eastAsia"/>
        </w:rPr>
        <w:t>％と最も高く、次いで</w:t>
      </w:r>
      <w:r w:rsidR="002E476F">
        <w:rPr>
          <w:rFonts w:hint="eastAsia"/>
        </w:rPr>
        <w:t>「友人・知人の時間的制約や精神的な負担が大きく心配である」</w:t>
      </w:r>
      <w:r>
        <w:rPr>
          <w:rFonts w:hint="eastAsia"/>
        </w:rPr>
        <w:t>の割合が</w:t>
      </w:r>
      <w:r w:rsidR="002E476F">
        <w:rPr>
          <w:rFonts w:hint="eastAsia"/>
        </w:rPr>
        <w:t>34.6</w:t>
      </w:r>
      <w:r>
        <w:rPr>
          <w:rFonts w:hint="eastAsia"/>
        </w:rPr>
        <w:t>％、</w:t>
      </w:r>
      <w:r w:rsidR="002E476F">
        <w:rPr>
          <w:rFonts w:hint="eastAsia"/>
        </w:rPr>
        <w:t>「友人・知人の身体的負担が大きく心配である」</w:t>
      </w:r>
      <w:r>
        <w:rPr>
          <w:rFonts w:hint="eastAsia"/>
        </w:rPr>
        <w:t>の割合が</w:t>
      </w:r>
      <w:r w:rsidR="002E476F">
        <w:rPr>
          <w:rFonts w:hint="eastAsia"/>
        </w:rPr>
        <w:t>30.8</w:t>
      </w:r>
      <w:r>
        <w:rPr>
          <w:rFonts w:hint="eastAsia"/>
        </w:rPr>
        <w:t>％となっています。</w:t>
      </w:r>
    </w:p>
    <w:p w:rsidR="005A2464" w:rsidRDefault="005A2464"/>
    <w:p w:rsidR="005A2464" w:rsidRDefault="005A2464"/>
    <w:p w:rsidR="005A2464" w:rsidRDefault="005A2464"/>
    <w:p w:rsidR="005A2464" w:rsidRDefault="005A2464"/>
    <w:p w:rsidR="005A2464" w:rsidRDefault="005A2464">
      <w:pPr>
        <w:pStyle w:val="a5"/>
      </w:pPr>
      <w:r>
        <w:rPr>
          <w:rFonts w:hint="eastAsia"/>
        </w:rPr>
        <w:t xml:space="preserve">問10　</w:t>
      </w:r>
      <w:r w:rsidR="002E47F9" w:rsidRPr="002E47F9">
        <w:rPr>
          <w:rFonts w:hint="eastAsia"/>
        </w:rPr>
        <w:t>宛名のお子様</w:t>
      </w:r>
      <w:r w:rsidR="002E47F9">
        <w:rPr>
          <w:rFonts w:hint="eastAsia"/>
        </w:rPr>
        <w:t>の子育て（教育を含む）をする上で、気軽に相談できる人はいますか</w:t>
      </w:r>
      <w:r>
        <w:rPr>
          <w:rFonts w:hint="eastAsia"/>
        </w:rPr>
        <w:t>。</w:t>
      </w:r>
      <w:r w:rsidR="002E47F9" w:rsidRPr="002E47F9">
        <w:rPr>
          <w:rFonts w:hint="eastAsia"/>
        </w:rPr>
        <w:t>また、相談できる場所はありますか。（○は１つ）</w:t>
      </w:r>
    </w:p>
    <w:p w:rsidR="005A2464" w:rsidRDefault="00CC59BF">
      <w:pPr>
        <w:pStyle w:val="a3"/>
      </w:pPr>
      <w:r>
        <w:rPr>
          <w:noProof/>
        </w:rPr>
        <w:pict>
          <v:shape id="_x0000_s1330" type="#_x0000_t75" style="position:absolute;left:0;text-align:left;margin-left:257.55pt;margin-top:3.7pt;width:247.15pt;height:111.4pt;z-index:251577856">
            <v:imagedata r:id="rId23" o:title="" cropleft="10797f"/>
          </v:shape>
        </w:pict>
      </w:r>
      <w:r w:rsidR="005A2464">
        <w:rPr>
          <w:rFonts w:hint="eastAsia"/>
        </w:rPr>
        <w:t>「いる／ある」の割合が</w:t>
      </w:r>
      <w:r w:rsidR="002E476F">
        <w:rPr>
          <w:rFonts w:hint="eastAsia"/>
        </w:rPr>
        <w:t>91.3</w:t>
      </w:r>
      <w:r w:rsidR="005A2464">
        <w:rPr>
          <w:rFonts w:hint="eastAsia"/>
        </w:rPr>
        <w:t>％、「いない／ない」の割合が</w:t>
      </w:r>
      <w:r w:rsidR="002E476F">
        <w:rPr>
          <w:rFonts w:hint="eastAsia"/>
        </w:rPr>
        <w:t>3.5</w:t>
      </w:r>
      <w:r w:rsidR="005A2464">
        <w:rPr>
          <w:rFonts w:hint="eastAsia"/>
        </w:rPr>
        <w:t>％となっています。</w:t>
      </w:r>
    </w:p>
    <w:p w:rsidR="005A2464" w:rsidRDefault="005A2464"/>
    <w:p w:rsidR="005A2464" w:rsidRDefault="005A2464"/>
    <w:p w:rsidR="00256D94" w:rsidRDefault="00256D94"/>
    <w:p w:rsidR="00256D94" w:rsidRDefault="00256D94"/>
    <w:p w:rsidR="00256D94" w:rsidRDefault="00256D94" w:rsidP="00256D94"/>
    <w:p w:rsidR="00256D94" w:rsidRDefault="00256D94" w:rsidP="00256D94"/>
    <w:p w:rsidR="005A2464" w:rsidRDefault="00CC59BF" w:rsidP="00256D94">
      <w:pPr>
        <w:pStyle w:val="a5"/>
      </w:pPr>
      <w:r>
        <w:rPr>
          <w:noProof/>
        </w:rPr>
        <w:pict>
          <v:shape id="_x0000_s1331" type="#_x0000_t75" style="position:absolute;left:0;text-align:left;margin-left:208.8pt;margin-top:39.95pt;width:295.9pt;height:219.4pt;z-index:251578880">
            <v:imagedata r:id="rId24" o:title=""/>
          </v:shape>
        </w:pict>
      </w:r>
      <w:r w:rsidR="005A2464">
        <w:rPr>
          <w:rFonts w:hint="eastAsia"/>
        </w:rPr>
        <w:t>問10-1　問10で「1.いる／ある」に○をつけた方にうかがいます。</w:t>
      </w:r>
      <w:r w:rsidR="002E47F9" w:rsidRPr="002E47F9">
        <w:rPr>
          <w:rFonts w:hint="eastAsia"/>
        </w:rPr>
        <w:t>お子様の子育て（教育を含む）に関して、気軽に相談できる先は、誰（どこ）ですか。（○はいくつでも）</w:t>
      </w:r>
    </w:p>
    <w:p w:rsidR="005A2464" w:rsidRDefault="005A2464">
      <w:pPr>
        <w:pStyle w:val="a3"/>
      </w:pPr>
      <w:r>
        <w:rPr>
          <w:rFonts w:hint="eastAsia"/>
        </w:rPr>
        <w:t>「祖父母等の親族」の割合が</w:t>
      </w:r>
      <w:r w:rsidR="002E476F">
        <w:rPr>
          <w:rFonts w:hint="eastAsia"/>
        </w:rPr>
        <w:t>78.1</w:t>
      </w:r>
      <w:r>
        <w:rPr>
          <w:rFonts w:hint="eastAsia"/>
        </w:rPr>
        <w:t>％と最も高く、次いで「友人や知人」の割合が</w:t>
      </w:r>
      <w:r w:rsidR="002E476F">
        <w:rPr>
          <w:rFonts w:hint="eastAsia"/>
        </w:rPr>
        <w:t>73.3</w:t>
      </w:r>
      <w:r>
        <w:rPr>
          <w:rFonts w:hint="eastAsia"/>
        </w:rPr>
        <w:t>％、「子育て支援施設（地域子育て支援拠点）」の割合が</w:t>
      </w:r>
      <w:r w:rsidR="002E476F">
        <w:rPr>
          <w:rFonts w:hint="eastAsia"/>
        </w:rPr>
        <w:t>27.6</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2E476F">
      <w:pPr>
        <w:pStyle w:val="a5"/>
      </w:pPr>
      <w:r>
        <w:br w:type="page"/>
      </w:r>
      <w:r w:rsidR="005A2464">
        <w:rPr>
          <w:rFonts w:hint="eastAsia"/>
        </w:rPr>
        <w:lastRenderedPageBreak/>
        <w:t xml:space="preserve">問11　</w:t>
      </w:r>
      <w:r w:rsidR="002E47F9" w:rsidRPr="002E47F9">
        <w:rPr>
          <w:rFonts w:hint="eastAsia"/>
        </w:rPr>
        <w:t>子育て（教育を含む）をする上で、周囲（身近な人、行政担当者など）からどのような</w:t>
      </w:r>
      <w:r w:rsidR="002E47F9">
        <w:rPr>
          <w:rFonts w:hint="eastAsia"/>
        </w:rPr>
        <w:t>サポートがあればよいとお考えでしょうか。ご自由にお書きください</w:t>
      </w:r>
      <w:r w:rsidR="005A2464">
        <w:rPr>
          <w:rFonts w:hint="eastAsia"/>
        </w:rPr>
        <w:t>。</w:t>
      </w:r>
    </w:p>
    <w:p w:rsidR="005A2464" w:rsidRDefault="005A2464">
      <w:pPr>
        <w:pStyle w:val="a4"/>
      </w:pPr>
      <w:r>
        <w:rPr>
          <w:rFonts w:hint="eastAsia"/>
        </w:rPr>
        <w:t>意見は以下の通りです。</w:t>
      </w:r>
    </w:p>
    <w:p w:rsidR="00605272" w:rsidRDefault="00605272" w:rsidP="00605272">
      <w:pPr>
        <w:widowControl/>
        <w:jc w:val="left"/>
      </w:pPr>
      <w:r>
        <w:rPr>
          <w:rFonts w:hint="eastAsia"/>
        </w:rPr>
        <w:t>・一時預かり（緊急時にも対応可能）のサポート（15件）</w:t>
      </w:r>
    </w:p>
    <w:p w:rsidR="00605272" w:rsidRDefault="00605272" w:rsidP="00605272">
      <w:pPr>
        <w:widowControl/>
        <w:jc w:val="left"/>
      </w:pPr>
      <w:r>
        <w:rPr>
          <w:rFonts w:hint="eastAsia"/>
        </w:rPr>
        <w:t>・子育ての相談等ができる場の提供（13件）</w:t>
      </w:r>
    </w:p>
    <w:p w:rsidR="00605272" w:rsidRDefault="00605272" w:rsidP="00605272">
      <w:pPr>
        <w:widowControl/>
        <w:jc w:val="left"/>
      </w:pPr>
      <w:r>
        <w:rPr>
          <w:rFonts w:hint="eastAsia"/>
        </w:rPr>
        <w:t>・保育園の子育てサポート（9件）</w:t>
      </w:r>
    </w:p>
    <w:p w:rsidR="00605272" w:rsidRDefault="00605272" w:rsidP="00605272">
      <w:pPr>
        <w:widowControl/>
        <w:jc w:val="left"/>
      </w:pPr>
      <w:r>
        <w:rPr>
          <w:rFonts w:hint="eastAsia"/>
        </w:rPr>
        <w:t>・子どもの遊び場、イベントの充実（6件）</w:t>
      </w:r>
    </w:p>
    <w:p w:rsidR="00605272" w:rsidRDefault="00605272" w:rsidP="00605272">
      <w:pPr>
        <w:widowControl/>
        <w:jc w:val="left"/>
      </w:pPr>
      <w:r>
        <w:rPr>
          <w:rFonts w:hint="eastAsia"/>
        </w:rPr>
        <w:t>・子育てに関する情報提供（4件）</w:t>
      </w:r>
    </w:p>
    <w:p w:rsidR="00605272" w:rsidRDefault="00605272" w:rsidP="00605272">
      <w:pPr>
        <w:widowControl/>
        <w:jc w:val="left"/>
      </w:pPr>
      <w:r>
        <w:rPr>
          <w:rFonts w:hint="eastAsia"/>
        </w:rPr>
        <w:t>・子育て家庭の訪問（3件）</w:t>
      </w:r>
    </w:p>
    <w:p w:rsidR="00605272" w:rsidRDefault="00605272" w:rsidP="00605272">
      <w:pPr>
        <w:widowControl/>
        <w:jc w:val="left"/>
      </w:pPr>
      <w:r>
        <w:rPr>
          <w:rFonts w:hint="eastAsia"/>
        </w:rPr>
        <w:t>・ファミリー・サポート・センターの利用（3件）</w:t>
      </w:r>
    </w:p>
    <w:p w:rsidR="00605272" w:rsidRDefault="00605272" w:rsidP="00605272">
      <w:pPr>
        <w:widowControl/>
        <w:jc w:val="left"/>
      </w:pPr>
      <w:r>
        <w:rPr>
          <w:rFonts w:hint="eastAsia"/>
        </w:rPr>
        <w:t>・地域との交流（3件）</w:t>
      </w:r>
    </w:p>
    <w:p w:rsidR="00605272" w:rsidRDefault="00605272" w:rsidP="00605272">
      <w:pPr>
        <w:widowControl/>
        <w:jc w:val="left"/>
      </w:pPr>
      <w:r>
        <w:rPr>
          <w:rFonts w:hint="eastAsia"/>
        </w:rPr>
        <w:t>・子育て支援センター等のサポート（2件）</w:t>
      </w:r>
    </w:p>
    <w:p w:rsidR="00605272" w:rsidRDefault="00605272" w:rsidP="00605272">
      <w:pPr>
        <w:widowControl/>
        <w:jc w:val="left"/>
      </w:pPr>
      <w:r>
        <w:rPr>
          <w:rFonts w:hint="eastAsia"/>
        </w:rPr>
        <w:t>・家事のサポート（2件）</w:t>
      </w:r>
    </w:p>
    <w:p w:rsidR="00605272" w:rsidRDefault="00605272" w:rsidP="00605272">
      <w:pPr>
        <w:widowControl/>
        <w:jc w:val="left"/>
      </w:pPr>
      <w:r>
        <w:rPr>
          <w:rFonts w:hint="eastAsia"/>
        </w:rPr>
        <w:t>・保育料、給食費等の教育費のサポート（1件）</w:t>
      </w:r>
    </w:p>
    <w:p w:rsidR="00605272" w:rsidRDefault="00605272" w:rsidP="00605272">
      <w:pPr>
        <w:widowControl/>
        <w:jc w:val="left"/>
      </w:pPr>
      <w:r>
        <w:rPr>
          <w:rFonts w:hint="eastAsia"/>
        </w:rPr>
        <w:t>・病児・病後児保育のサポート（1件）</w:t>
      </w:r>
    </w:p>
    <w:p w:rsidR="00605272" w:rsidRDefault="00605272" w:rsidP="00605272">
      <w:pPr>
        <w:widowControl/>
        <w:jc w:val="left"/>
      </w:pPr>
      <w:r>
        <w:rPr>
          <w:rFonts w:hint="eastAsia"/>
        </w:rPr>
        <w:t>・子どもの見守りのサポート（1件）</w:t>
      </w:r>
    </w:p>
    <w:p w:rsidR="00605272" w:rsidRDefault="00605272" w:rsidP="00605272">
      <w:pPr>
        <w:widowControl/>
        <w:jc w:val="left"/>
      </w:pPr>
      <w:r>
        <w:rPr>
          <w:rFonts w:hint="eastAsia"/>
        </w:rPr>
        <w:t>・職場の子育てに対する理解（1件）</w:t>
      </w:r>
    </w:p>
    <w:p w:rsidR="00F64164" w:rsidRDefault="00F64164"/>
    <w:p w:rsidR="005A2464" w:rsidRDefault="005A2464">
      <w:pPr>
        <w:pStyle w:val="3"/>
      </w:pPr>
      <w:r>
        <w:br w:type="page"/>
      </w:r>
      <w:bookmarkStart w:id="42" w:name="_Toc383069728"/>
      <w:bookmarkStart w:id="43" w:name="_Toc6307120"/>
      <w:r>
        <w:rPr>
          <w:rFonts w:hint="eastAsia"/>
        </w:rPr>
        <w:lastRenderedPageBreak/>
        <w:t>（４）保護者の就労状況について</w:t>
      </w:r>
      <w:bookmarkEnd w:id="42"/>
      <w:bookmarkEnd w:id="43"/>
    </w:p>
    <w:p w:rsidR="005A2464" w:rsidRDefault="005A2464">
      <w:pPr>
        <w:pStyle w:val="a5"/>
      </w:pPr>
      <w:r>
        <w:rPr>
          <w:rFonts w:hint="eastAsia"/>
        </w:rPr>
        <w:t xml:space="preserve">問12　</w:t>
      </w:r>
      <w:r w:rsidR="002E47F9" w:rsidRPr="002E47F9">
        <w:rPr>
          <w:rFonts w:hint="eastAsia"/>
        </w:rPr>
        <w:t>宛名のお子様の</w:t>
      </w:r>
      <w:r w:rsidR="002E47F9">
        <w:rPr>
          <w:rFonts w:hint="eastAsia"/>
        </w:rPr>
        <w:t>保護者の現在の就労状況（自営業、家族従事者含む）をうかがいます</w:t>
      </w:r>
      <w:r>
        <w:rPr>
          <w:rFonts w:hint="eastAsia"/>
        </w:rPr>
        <w:t>。</w:t>
      </w:r>
    </w:p>
    <w:p w:rsidR="005A2464" w:rsidRDefault="00CC59BF">
      <w:pPr>
        <w:pStyle w:val="a4"/>
      </w:pPr>
      <w:r>
        <w:rPr>
          <w:noProof/>
        </w:rPr>
        <w:pict>
          <v:shape id="_x0000_s1332" type="#_x0000_t75" style="position:absolute;left:0;text-align:left;margin-left:210.3pt;margin-top:4.05pt;width:295.9pt;height:219.4pt;z-index:251579904">
            <v:imagedata r:id="rId25" o:title=""/>
          </v:shape>
        </w:pict>
      </w:r>
      <w:r w:rsidR="005A2464">
        <w:rPr>
          <w:rFonts w:hint="eastAsia"/>
        </w:rPr>
        <w:t xml:space="preserve">（１）母親　</w:t>
      </w:r>
    </w:p>
    <w:p w:rsidR="005A2464" w:rsidRDefault="005A2464">
      <w:pPr>
        <w:pStyle w:val="af"/>
      </w:pPr>
      <w:r>
        <w:rPr>
          <w:rFonts w:hint="eastAsia"/>
        </w:rPr>
        <w:t>①　就労状況</w:t>
      </w:r>
    </w:p>
    <w:p w:rsidR="005A2464" w:rsidRDefault="005A2464" w:rsidP="00256D94">
      <w:pPr>
        <w:pStyle w:val="a3"/>
      </w:pPr>
      <w:r>
        <w:rPr>
          <w:rFonts w:hint="eastAsia"/>
        </w:rPr>
        <w:t>「以前は就労していたが、現在は就労していない」の割合が</w:t>
      </w:r>
      <w:r w:rsidR="002E476F">
        <w:rPr>
          <w:rFonts w:hint="eastAsia"/>
        </w:rPr>
        <w:t>46.0</w:t>
      </w:r>
      <w:r>
        <w:rPr>
          <w:rFonts w:hint="eastAsia"/>
        </w:rPr>
        <w:t>％と最も高く、次いで</w:t>
      </w:r>
      <w:r w:rsidR="002E476F">
        <w:rPr>
          <w:rFonts w:hint="eastAsia"/>
        </w:rPr>
        <w:t>「パート・アルバイト等（「フルタイム」以外の就労）で就労しており、産休・育休・介護休業中ではない」</w:t>
      </w:r>
      <w:r>
        <w:rPr>
          <w:rFonts w:hint="eastAsia"/>
        </w:rPr>
        <w:t>の割合が</w:t>
      </w:r>
      <w:r w:rsidR="00F86A7B">
        <w:rPr>
          <w:rFonts w:hint="eastAsia"/>
        </w:rPr>
        <w:t>17.0</w:t>
      </w:r>
      <w:r>
        <w:rPr>
          <w:rFonts w:hint="eastAsia"/>
        </w:rPr>
        <w:t>％、</w:t>
      </w:r>
      <w:r w:rsidR="002E476F">
        <w:rPr>
          <w:rFonts w:hint="eastAsia"/>
        </w:rPr>
        <w:t>「フルタイム（１週５日程度・１日８時間程度の就労）で就労しており、産休・育休・介護休業中ではない」</w:t>
      </w:r>
      <w:r>
        <w:rPr>
          <w:rFonts w:hint="eastAsia"/>
        </w:rPr>
        <w:t>の割合が</w:t>
      </w:r>
      <w:r w:rsidR="00F86A7B">
        <w:rPr>
          <w:rFonts w:hint="eastAsia"/>
        </w:rPr>
        <w:t>15.2</w:t>
      </w:r>
      <w:r>
        <w:rPr>
          <w:rFonts w:hint="eastAsia"/>
        </w:rPr>
        <w:t>％となっています。</w:t>
      </w:r>
    </w:p>
    <w:p w:rsidR="005A2464" w:rsidRDefault="005A2464"/>
    <w:p w:rsidR="005A2464" w:rsidRDefault="005A2464"/>
    <w:p w:rsidR="005A2464" w:rsidRDefault="005A2464"/>
    <w:p w:rsidR="005A2464" w:rsidRDefault="00CC59BF">
      <w:pPr>
        <w:pStyle w:val="af"/>
      </w:pPr>
      <w:r>
        <w:rPr>
          <w:noProof/>
        </w:rPr>
        <w:pict>
          <v:shape id="_x0000_s1333" type="#_x0000_t75" style="position:absolute;left:0;text-align:left;margin-left:280.05pt;margin-top:17.65pt;width:226.15pt;height:136.7pt;z-index:251580928">
            <v:imagedata r:id="rId26" o:title="" cropleft="15448f"/>
          </v:shape>
        </w:pict>
      </w:r>
      <w:r w:rsidR="005A2464">
        <w:rPr>
          <w:rFonts w:hint="eastAsia"/>
        </w:rPr>
        <w:t>②　１週当たり就労日数</w:t>
      </w:r>
    </w:p>
    <w:p w:rsidR="005A2464" w:rsidRDefault="005A2464">
      <w:pPr>
        <w:pStyle w:val="a3"/>
      </w:pPr>
      <w:r>
        <w:rPr>
          <w:rFonts w:hint="eastAsia"/>
        </w:rPr>
        <w:t>「５日</w:t>
      </w:r>
      <w:r w:rsidR="00F86A7B">
        <w:rPr>
          <w:rFonts w:hint="eastAsia"/>
        </w:rPr>
        <w:t>以上</w:t>
      </w:r>
      <w:r>
        <w:rPr>
          <w:rFonts w:hint="eastAsia"/>
        </w:rPr>
        <w:t>」の割合が</w:t>
      </w:r>
      <w:r w:rsidR="00F86A7B">
        <w:rPr>
          <w:rFonts w:hint="eastAsia"/>
        </w:rPr>
        <w:t>65.4</w:t>
      </w:r>
      <w:r>
        <w:rPr>
          <w:rFonts w:hint="eastAsia"/>
        </w:rPr>
        <w:t>％と最も高く、次いで「４日」の割合が</w:t>
      </w:r>
      <w:r w:rsidR="00F86A7B">
        <w:rPr>
          <w:rFonts w:hint="eastAsia"/>
        </w:rPr>
        <w:t>18.3</w:t>
      </w:r>
      <w:r>
        <w:rPr>
          <w:rFonts w:hint="eastAsia"/>
        </w:rPr>
        <w:t>％となっています。</w:t>
      </w:r>
    </w:p>
    <w:p w:rsidR="005A2464" w:rsidRDefault="005A2464"/>
    <w:p w:rsidR="005A2464" w:rsidRDefault="005A2464"/>
    <w:p w:rsidR="005A2464" w:rsidRDefault="005A2464"/>
    <w:p w:rsidR="00256D94" w:rsidRDefault="00256D94"/>
    <w:p w:rsidR="00256D94" w:rsidRDefault="00256D94"/>
    <w:p w:rsidR="005A2464" w:rsidRDefault="005A2464"/>
    <w:p w:rsidR="005A2464" w:rsidRDefault="005A2464"/>
    <w:p w:rsidR="005A2464" w:rsidRDefault="00CC59BF">
      <w:pPr>
        <w:pStyle w:val="af"/>
      </w:pPr>
      <w:r>
        <w:rPr>
          <w:noProof/>
        </w:rPr>
        <w:pict>
          <v:shape id="_x0000_s1334" type="#_x0000_t75" style="position:absolute;left:0;text-align:left;margin-left:211.75pt;margin-top:16.3pt;width:295.9pt;height:161.45pt;z-index:251581952">
            <v:imagedata r:id="rId27" o:title=""/>
          </v:shape>
        </w:pict>
      </w:r>
      <w:r w:rsidR="005A2464">
        <w:rPr>
          <w:rFonts w:hint="eastAsia"/>
        </w:rPr>
        <w:t>③　１日当たり就労時間</w:t>
      </w:r>
    </w:p>
    <w:p w:rsidR="005A2464" w:rsidRDefault="005A2464">
      <w:pPr>
        <w:pStyle w:val="a3"/>
      </w:pPr>
      <w:r>
        <w:rPr>
          <w:rFonts w:hint="eastAsia"/>
        </w:rPr>
        <w:t>「８時間」の割合が</w:t>
      </w:r>
      <w:r w:rsidR="00F86A7B">
        <w:rPr>
          <w:rFonts w:hint="eastAsia"/>
        </w:rPr>
        <w:t>29.8</w:t>
      </w:r>
      <w:r>
        <w:rPr>
          <w:rFonts w:hint="eastAsia"/>
        </w:rPr>
        <w:t>％と最も高く、次いで「</w:t>
      </w:r>
      <w:r w:rsidR="00F86A7B">
        <w:rPr>
          <w:rFonts w:hint="eastAsia"/>
        </w:rPr>
        <w:t>７時間</w:t>
      </w:r>
      <w:r>
        <w:rPr>
          <w:rFonts w:hint="eastAsia"/>
        </w:rPr>
        <w:t>」の割合が</w:t>
      </w:r>
      <w:r w:rsidR="00F86A7B">
        <w:rPr>
          <w:rFonts w:hint="eastAsia"/>
        </w:rPr>
        <w:t>17.3</w:t>
      </w:r>
      <w:r>
        <w:rPr>
          <w:rFonts w:hint="eastAsia"/>
        </w:rPr>
        <w:t>％、「６時間」の割合が</w:t>
      </w:r>
      <w:r w:rsidR="00F86A7B">
        <w:rPr>
          <w:rFonts w:hint="eastAsia"/>
        </w:rPr>
        <w:t>8.7</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f"/>
      </w:pPr>
      <w:r>
        <w:br w:type="page"/>
      </w:r>
      <w:r w:rsidR="00CC59BF">
        <w:rPr>
          <w:noProof/>
        </w:rPr>
        <w:lastRenderedPageBreak/>
        <w:pict>
          <v:shape id="図 2" o:spid="_x0000_s1594" type="#_x0000_t75" style="position:absolute;left:0;text-align:left;margin-left:210.1pt;margin-top:8.05pt;width:295.9pt;height:219.35pt;z-index:251738624;visibility:visible">
            <v:imagedata r:id="rId28" o:title=""/>
          </v:shape>
        </w:pict>
      </w:r>
      <w:r>
        <w:rPr>
          <w:rFonts w:hint="eastAsia"/>
        </w:rPr>
        <w:t>④　家を出る時刻</w:t>
      </w:r>
    </w:p>
    <w:p w:rsidR="005A2464" w:rsidRDefault="005A2464">
      <w:pPr>
        <w:pStyle w:val="a3"/>
      </w:pPr>
      <w:r>
        <w:rPr>
          <w:rFonts w:hint="eastAsia"/>
        </w:rPr>
        <w:t>「７時台」の割合が</w:t>
      </w:r>
      <w:r w:rsidR="00F86A7B">
        <w:rPr>
          <w:rFonts w:hint="eastAsia"/>
        </w:rPr>
        <w:t>48.1</w:t>
      </w:r>
      <w:r>
        <w:rPr>
          <w:rFonts w:hint="eastAsia"/>
        </w:rPr>
        <w:t>％と最も高く、次いで「８時台」の割合が</w:t>
      </w:r>
      <w:r w:rsidR="00F86A7B">
        <w:rPr>
          <w:rFonts w:hint="eastAsia"/>
        </w:rPr>
        <w:t>26.9</w:t>
      </w:r>
      <w:r>
        <w:rPr>
          <w:rFonts w:hint="eastAsia"/>
        </w:rPr>
        <w:t>％となっています。</w:t>
      </w:r>
    </w:p>
    <w:p w:rsidR="005A2464" w:rsidRDefault="005A2464"/>
    <w:p w:rsidR="005A2464" w:rsidRDefault="005A2464"/>
    <w:p w:rsidR="00785787" w:rsidRDefault="00785787"/>
    <w:p w:rsidR="00785787" w:rsidRDefault="00785787"/>
    <w:p w:rsidR="00785787" w:rsidRDefault="00785787"/>
    <w:p w:rsidR="00785787" w:rsidRDefault="00785787"/>
    <w:p w:rsidR="005A2464" w:rsidRDefault="005A2464"/>
    <w:p w:rsidR="005A2464" w:rsidRDefault="005A2464"/>
    <w:p w:rsidR="005A2464" w:rsidRDefault="00CC59BF">
      <w:pPr>
        <w:pStyle w:val="af"/>
      </w:pPr>
      <w:r>
        <w:rPr>
          <w:noProof/>
        </w:rPr>
        <w:pict>
          <v:shape id="図 4" o:spid="_x0000_s1595" type="#_x0000_t75" style="position:absolute;left:0;text-align:left;margin-left:210.1pt;margin-top:8.9pt;width:295.9pt;height:219.35pt;z-index:251739648;visibility:visible">
            <v:imagedata r:id="rId29" o:title=""/>
          </v:shape>
        </w:pict>
      </w:r>
      <w:r w:rsidR="005A2464">
        <w:rPr>
          <w:rFonts w:hint="eastAsia"/>
        </w:rPr>
        <w:t>⑤　帰宅時刻</w:t>
      </w:r>
    </w:p>
    <w:p w:rsidR="005A2464" w:rsidRDefault="005A2464">
      <w:pPr>
        <w:pStyle w:val="a3"/>
      </w:pPr>
      <w:r>
        <w:rPr>
          <w:rFonts w:hint="eastAsia"/>
        </w:rPr>
        <w:t>「18時台」の割合が</w:t>
      </w:r>
      <w:r w:rsidR="00F86A7B">
        <w:rPr>
          <w:rFonts w:hint="eastAsia"/>
        </w:rPr>
        <w:t>28.8</w:t>
      </w:r>
      <w:r>
        <w:rPr>
          <w:rFonts w:hint="eastAsia"/>
        </w:rPr>
        <w:t>％と最も高く、次いで「</w:t>
      </w:r>
      <w:r w:rsidR="00F86A7B">
        <w:rPr>
          <w:rFonts w:hint="eastAsia"/>
        </w:rPr>
        <w:t>19時台</w:t>
      </w:r>
      <w:r>
        <w:rPr>
          <w:rFonts w:hint="eastAsia"/>
        </w:rPr>
        <w:t>」の割合が</w:t>
      </w:r>
      <w:r w:rsidR="00F86A7B">
        <w:rPr>
          <w:rFonts w:hint="eastAsia"/>
        </w:rPr>
        <w:t>21.2</w:t>
      </w:r>
      <w:r>
        <w:rPr>
          <w:rFonts w:hint="eastAsia"/>
        </w:rPr>
        <w:t>％、「</w:t>
      </w:r>
      <w:r w:rsidR="00F86A7B">
        <w:rPr>
          <w:rFonts w:hint="eastAsia"/>
        </w:rPr>
        <w:t>17</w:t>
      </w:r>
      <w:r>
        <w:rPr>
          <w:rFonts w:hint="eastAsia"/>
        </w:rPr>
        <w:t>時台」の割合が</w:t>
      </w:r>
      <w:r w:rsidR="00F86A7B">
        <w:rPr>
          <w:rFonts w:hint="eastAsia"/>
        </w:rPr>
        <w:t>16.3</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785787" w:rsidRDefault="00785787"/>
    <w:p w:rsidR="00785787" w:rsidRDefault="00785787"/>
    <w:p w:rsidR="005A2464" w:rsidRDefault="00CC59BF">
      <w:r>
        <w:rPr>
          <w:noProof/>
        </w:rPr>
        <w:pict>
          <v:shape id="_x0000_s1337" type="#_x0000_t75" style="position:absolute;left:0;text-align:left;margin-left:210.1pt;margin-top:15.15pt;width:295.9pt;height:219.4pt;z-index:251582976">
            <v:imagedata r:id="rId30" o:title=""/>
          </v:shape>
        </w:pict>
      </w:r>
    </w:p>
    <w:p w:rsidR="005A2464" w:rsidRDefault="005A2464">
      <w:pPr>
        <w:pStyle w:val="a4"/>
      </w:pPr>
      <w:r>
        <w:rPr>
          <w:rFonts w:hint="eastAsia"/>
        </w:rPr>
        <w:t xml:space="preserve">（２）父親　</w:t>
      </w:r>
    </w:p>
    <w:p w:rsidR="005A2464" w:rsidRDefault="005A2464">
      <w:pPr>
        <w:pStyle w:val="af"/>
      </w:pPr>
      <w:r>
        <w:rPr>
          <w:rFonts w:hint="eastAsia"/>
        </w:rPr>
        <w:t>①　就労状況</w:t>
      </w:r>
    </w:p>
    <w:p w:rsidR="005A2464" w:rsidRDefault="005A2464">
      <w:pPr>
        <w:pStyle w:val="a3"/>
      </w:pPr>
      <w:r>
        <w:rPr>
          <w:rFonts w:hint="eastAsia"/>
        </w:rPr>
        <w:t>「フルタイム（１週５日程度・１日８時間程度の就労）で就労しており、育休・介護休業中ではない」の割合が</w:t>
      </w:r>
      <w:r w:rsidR="00F86A7B">
        <w:rPr>
          <w:rFonts w:hint="eastAsia"/>
        </w:rPr>
        <w:t>98.1</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f"/>
      </w:pPr>
      <w:r>
        <w:br w:type="page"/>
      </w:r>
      <w:r w:rsidR="00CC59BF">
        <w:rPr>
          <w:noProof/>
        </w:rPr>
        <w:lastRenderedPageBreak/>
        <w:pict>
          <v:shape id="_x0000_s1338" type="#_x0000_t75" style="position:absolute;left:0;text-align:left;margin-left:271.8pt;margin-top:16.05pt;width:230.65pt;height:135.55pt;z-index:251584000">
            <v:imagedata r:id="rId31" o:title="" cropleft="14452f"/>
          </v:shape>
        </w:pict>
      </w:r>
      <w:r>
        <w:rPr>
          <w:rFonts w:hint="eastAsia"/>
        </w:rPr>
        <w:t>②　１週当たり就労日数</w:t>
      </w:r>
    </w:p>
    <w:p w:rsidR="005A2464" w:rsidRDefault="005A2464">
      <w:pPr>
        <w:pStyle w:val="a3"/>
      </w:pPr>
      <w:r>
        <w:rPr>
          <w:rFonts w:hint="eastAsia"/>
        </w:rPr>
        <w:t>「５日</w:t>
      </w:r>
      <w:r w:rsidR="00F86A7B">
        <w:rPr>
          <w:rFonts w:hint="eastAsia"/>
        </w:rPr>
        <w:t>以上</w:t>
      </w:r>
      <w:r>
        <w:rPr>
          <w:rFonts w:hint="eastAsia"/>
        </w:rPr>
        <w:t>」の割合が</w:t>
      </w:r>
      <w:r w:rsidR="00F86A7B">
        <w:rPr>
          <w:rFonts w:hint="eastAsia"/>
        </w:rPr>
        <w:t>94.8</w:t>
      </w:r>
      <w:r>
        <w:rPr>
          <w:rFonts w:hint="eastAsia"/>
        </w:rPr>
        <w:t>％と最も高くなっています。</w:t>
      </w:r>
    </w:p>
    <w:p w:rsidR="005A2464" w:rsidRDefault="005A2464"/>
    <w:p w:rsidR="005A2464" w:rsidRPr="00F86A7B" w:rsidRDefault="005A2464"/>
    <w:p w:rsidR="005A2464" w:rsidRDefault="005A2464"/>
    <w:p w:rsidR="005A2464" w:rsidRDefault="005A2464"/>
    <w:p w:rsidR="005A2464" w:rsidRDefault="005A2464"/>
    <w:p w:rsidR="005A2464" w:rsidRDefault="005A2464"/>
    <w:p w:rsidR="005A2464" w:rsidRDefault="00CC59BF">
      <w:pPr>
        <w:pStyle w:val="af"/>
      </w:pPr>
      <w:r>
        <w:rPr>
          <w:noProof/>
        </w:rPr>
        <w:pict>
          <v:shape id="_x0000_s1339" type="#_x0000_t75" style="position:absolute;left:0;text-align:left;margin-left:262.8pt;margin-top:14.15pt;width:239.65pt;height:167.65pt;z-index:251585024">
            <v:imagedata r:id="rId32" o:title="" cropleft="12458f"/>
          </v:shape>
        </w:pict>
      </w:r>
      <w:r w:rsidR="005A2464">
        <w:rPr>
          <w:rFonts w:hint="eastAsia"/>
        </w:rPr>
        <w:t>③　１日当たり就労時間</w:t>
      </w:r>
    </w:p>
    <w:p w:rsidR="005A2464" w:rsidRDefault="005A2464">
      <w:pPr>
        <w:pStyle w:val="a3"/>
      </w:pPr>
      <w:r>
        <w:rPr>
          <w:rFonts w:hint="eastAsia"/>
        </w:rPr>
        <w:t>「８時間」の割合が</w:t>
      </w:r>
      <w:r w:rsidR="00F86A7B">
        <w:rPr>
          <w:rFonts w:hint="eastAsia"/>
        </w:rPr>
        <w:t>30.7</w:t>
      </w:r>
      <w:r>
        <w:rPr>
          <w:rFonts w:hint="eastAsia"/>
        </w:rPr>
        <w:t>％と最も高く、次いで「12時間以上」の割合が</w:t>
      </w:r>
      <w:r w:rsidR="00F86A7B">
        <w:rPr>
          <w:rFonts w:hint="eastAsia"/>
        </w:rPr>
        <w:t>25.5</w:t>
      </w:r>
      <w:r>
        <w:rPr>
          <w:rFonts w:hint="eastAsia"/>
        </w:rPr>
        <w:t>％、「10時間」の割合が</w:t>
      </w:r>
      <w:r w:rsidR="00F86A7B">
        <w:rPr>
          <w:rFonts w:hint="eastAsia"/>
        </w:rPr>
        <w:t>23.6</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707968" w:rsidRDefault="00707968"/>
    <w:p w:rsidR="005A2464" w:rsidRDefault="00CC59BF">
      <w:r>
        <w:rPr>
          <w:noProof/>
        </w:rPr>
        <w:pict>
          <v:shape id="_x0000_s1340" type="#_x0000_t75" style="position:absolute;left:0;text-align:left;margin-left:271.8pt;margin-top:15.9pt;width:230.65pt;height:153.6pt;z-index:251586048">
            <v:imagedata r:id="rId33" o:title="" cropleft="14452f"/>
          </v:shape>
        </w:pict>
      </w:r>
    </w:p>
    <w:p w:rsidR="005A2464" w:rsidRDefault="005A2464">
      <w:pPr>
        <w:pStyle w:val="af"/>
      </w:pPr>
      <w:r>
        <w:rPr>
          <w:rFonts w:hint="eastAsia"/>
        </w:rPr>
        <w:t>④　家を出る時刻</w:t>
      </w:r>
    </w:p>
    <w:p w:rsidR="005A2464" w:rsidRDefault="005A2464">
      <w:pPr>
        <w:pStyle w:val="a3"/>
      </w:pPr>
      <w:r>
        <w:rPr>
          <w:rFonts w:hint="eastAsia"/>
        </w:rPr>
        <w:t>「７時台」の割合が</w:t>
      </w:r>
      <w:r w:rsidR="00F86A7B">
        <w:rPr>
          <w:rFonts w:hint="eastAsia"/>
        </w:rPr>
        <w:t>49.1</w:t>
      </w:r>
      <w:r>
        <w:rPr>
          <w:rFonts w:hint="eastAsia"/>
        </w:rPr>
        <w:t>％と最も高く、次いで「６時台」の割合が</w:t>
      </w:r>
      <w:r w:rsidR="00F86A7B">
        <w:rPr>
          <w:rFonts w:hint="eastAsia"/>
        </w:rPr>
        <w:t>25.9</w:t>
      </w:r>
      <w:r>
        <w:rPr>
          <w:rFonts w:hint="eastAsia"/>
        </w:rPr>
        <w:t>％、「８時台」の割合が</w:t>
      </w:r>
      <w:r w:rsidR="00F86A7B">
        <w:rPr>
          <w:rFonts w:hint="eastAsia"/>
        </w:rPr>
        <w:t>16.5</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CC59BF">
      <w:pPr>
        <w:pStyle w:val="af"/>
      </w:pPr>
      <w:r>
        <w:rPr>
          <w:noProof/>
        </w:rPr>
        <w:pict>
          <v:shape id="図 6" o:spid="_x0000_s1596" type="#_x0000_t75" style="position:absolute;left:0;text-align:left;margin-left:207.75pt;margin-top:1.2pt;width:295.9pt;height:219.35pt;z-index:251740672;visibility:visible">
            <v:imagedata r:id="rId34" o:title=""/>
          </v:shape>
        </w:pict>
      </w:r>
      <w:r w:rsidR="005A2464">
        <w:rPr>
          <w:rFonts w:hint="eastAsia"/>
        </w:rPr>
        <w:t>⑤　帰宅時刻</w:t>
      </w:r>
    </w:p>
    <w:p w:rsidR="005A2464" w:rsidRDefault="005A2464">
      <w:pPr>
        <w:pStyle w:val="a3"/>
      </w:pPr>
      <w:r>
        <w:rPr>
          <w:rFonts w:hint="eastAsia"/>
        </w:rPr>
        <w:t>「2</w:t>
      </w:r>
      <w:r w:rsidR="00F86A7B">
        <w:rPr>
          <w:rFonts w:hint="eastAsia"/>
        </w:rPr>
        <w:t>0</w:t>
      </w:r>
      <w:r>
        <w:rPr>
          <w:rFonts w:hint="eastAsia"/>
        </w:rPr>
        <w:t>時台」の割合が</w:t>
      </w:r>
      <w:r w:rsidR="00F86A7B">
        <w:rPr>
          <w:rFonts w:hint="eastAsia"/>
        </w:rPr>
        <w:t>22.6</w:t>
      </w:r>
      <w:r>
        <w:rPr>
          <w:rFonts w:hint="eastAsia"/>
        </w:rPr>
        <w:t>％と最も高く、次いで「</w:t>
      </w:r>
      <w:r w:rsidR="00F86A7B">
        <w:rPr>
          <w:rFonts w:hint="eastAsia"/>
        </w:rPr>
        <w:t>19</w:t>
      </w:r>
      <w:r>
        <w:rPr>
          <w:rFonts w:hint="eastAsia"/>
        </w:rPr>
        <w:t>時台」の割合が</w:t>
      </w:r>
      <w:r w:rsidR="00F86A7B">
        <w:rPr>
          <w:rFonts w:hint="eastAsia"/>
        </w:rPr>
        <w:t>20.3</w:t>
      </w:r>
      <w:r>
        <w:rPr>
          <w:rFonts w:hint="eastAsia"/>
        </w:rPr>
        <w:t>％、「</w:t>
      </w:r>
      <w:r w:rsidR="00F86A7B">
        <w:rPr>
          <w:rFonts w:hint="eastAsia"/>
        </w:rPr>
        <w:t>22時以降</w:t>
      </w:r>
      <w:r>
        <w:rPr>
          <w:rFonts w:hint="eastAsia"/>
        </w:rPr>
        <w:t>」の割合が</w:t>
      </w:r>
      <w:r w:rsidR="00F86A7B">
        <w:rPr>
          <w:rFonts w:hint="eastAsia"/>
        </w:rPr>
        <w:t>1</w:t>
      </w:r>
      <w:r w:rsidR="00EC31C3">
        <w:rPr>
          <w:rFonts w:hint="eastAsia"/>
        </w:rPr>
        <w:t>7.5</w:t>
      </w:r>
      <w:r>
        <w:rPr>
          <w:rFonts w:hint="eastAsia"/>
        </w:rPr>
        <w:t>％となっています。</w:t>
      </w:r>
    </w:p>
    <w:p w:rsidR="005A2464" w:rsidRDefault="005A2464"/>
    <w:p w:rsidR="005A2464" w:rsidRPr="00EC31C3" w:rsidRDefault="005A2464"/>
    <w:p w:rsidR="005A2464" w:rsidRDefault="005A2464"/>
    <w:p w:rsidR="005A2464" w:rsidRDefault="005A2464"/>
    <w:p w:rsidR="002E47F9" w:rsidRDefault="005A2464" w:rsidP="002E47F9">
      <w:pPr>
        <w:pStyle w:val="a5"/>
        <w:ind w:left="630" w:hanging="420"/>
      </w:pPr>
      <w:r>
        <w:rPr>
          <w:rFonts w:ascii="Century" w:eastAsia="ＭＳ 明朝" w:hAnsi="Century"/>
          <w:sz w:val="21"/>
        </w:rPr>
        <w:br w:type="page"/>
      </w:r>
      <w:r>
        <w:rPr>
          <w:rFonts w:hint="eastAsia"/>
        </w:rPr>
        <w:lastRenderedPageBreak/>
        <w:t xml:space="preserve">問13　</w:t>
      </w:r>
      <w:r w:rsidR="002E47F9" w:rsidRPr="002E47F9">
        <w:rPr>
          <w:rFonts w:hint="eastAsia"/>
        </w:rPr>
        <w:t>問12の（１）母親または（２）父親で「３.又は４.」（パート・アルバイト等で就労している）に○をつけた方にうかがいます。フルタイムへの転換希望はありますか。（○はそれぞれ１つ）</w:t>
      </w:r>
    </w:p>
    <w:p w:rsidR="005A2464" w:rsidRDefault="00CC59BF">
      <w:pPr>
        <w:pStyle w:val="a4"/>
      </w:pPr>
      <w:r>
        <w:rPr>
          <w:noProof/>
        </w:rPr>
        <w:pict>
          <v:shape id="_x0000_s1342" type="#_x0000_t75" style="position:absolute;left:0;text-align:left;margin-left:209.55pt;margin-top:1.6pt;width:295.9pt;height:168.75pt;z-index:251587072">
            <v:imagedata r:id="rId35" o:title=""/>
          </v:shape>
        </w:pict>
      </w:r>
      <w:r w:rsidR="005A2464">
        <w:rPr>
          <w:rFonts w:hint="eastAsia"/>
        </w:rPr>
        <w:t>（１）母親</w:t>
      </w:r>
    </w:p>
    <w:p w:rsidR="005A2464" w:rsidRDefault="005A2464">
      <w:pPr>
        <w:pStyle w:val="a3"/>
      </w:pPr>
      <w:r>
        <w:rPr>
          <w:rFonts w:hint="eastAsia"/>
        </w:rPr>
        <w:t>「パート・アルバイト等（「フルタイム」以外）の就労を続けることを希望」の割合が</w:t>
      </w:r>
      <w:r w:rsidR="00F86A7B">
        <w:rPr>
          <w:rFonts w:hint="eastAsia"/>
        </w:rPr>
        <w:t>43.6</w:t>
      </w:r>
      <w:r>
        <w:rPr>
          <w:rFonts w:hint="eastAsia"/>
        </w:rPr>
        <w:t>％と最も高く、次いで「フルタイム（１週５日程度・１日８時間程度の就労）への転換希望</w:t>
      </w:r>
      <w:r w:rsidR="00F86A7B">
        <w:rPr>
          <w:rFonts w:hint="eastAsia"/>
        </w:rPr>
        <w:t>があり、実現できる見込みがある</w:t>
      </w:r>
      <w:r>
        <w:rPr>
          <w:rFonts w:hint="eastAsia"/>
        </w:rPr>
        <w:t>」の割合が</w:t>
      </w:r>
      <w:r w:rsidR="00F86A7B">
        <w:rPr>
          <w:rFonts w:hint="eastAsia"/>
        </w:rPr>
        <w:t>28.2</w:t>
      </w:r>
      <w:r>
        <w:rPr>
          <w:rFonts w:hint="eastAsia"/>
        </w:rPr>
        <w:t>％となっています。</w:t>
      </w:r>
    </w:p>
    <w:p w:rsidR="005A2464" w:rsidRDefault="005A2464"/>
    <w:p w:rsidR="00B56C18" w:rsidRDefault="00B56C18"/>
    <w:p w:rsidR="005A2464" w:rsidRDefault="005A2464"/>
    <w:p w:rsidR="005A2464" w:rsidRDefault="005A2464">
      <w:pPr>
        <w:pStyle w:val="a4"/>
      </w:pPr>
      <w:r>
        <w:rPr>
          <w:rFonts w:hint="eastAsia"/>
        </w:rPr>
        <w:t xml:space="preserve">（２）父親　　　　　　</w:t>
      </w:r>
    </w:p>
    <w:p w:rsidR="005A2464" w:rsidRDefault="00707968">
      <w:pPr>
        <w:pStyle w:val="20"/>
        <w:ind w:left="210" w:firstLine="220"/>
      </w:pPr>
      <w:r>
        <w:rPr>
          <w:rFonts w:hint="eastAsia"/>
        </w:rPr>
        <w:t>有効回答はありません。</w:t>
      </w:r>
      <w:r w:rsidR="005A2464">
        <w:rPr>
          <w:rFonts w:hint="eastAsia"/>
        </w:rPr>
        <w:t>。</w:t>
      </w:r>
    </w:p>
    <w:p w:rsidR="005A2464" w:rsidRDefault="005A2464"/>
    <w:p w:rsidR="00B56C18" w:rsidRDefault="00B56C18"/>
    <w:p w:rsidR="00B56C18" w:rsidRDefault="00B56C18"/>
    <w:p w:rsidR="005A2464" w:rsidRDefault="005A2464">
      <w:pPr>
        <w:pStyle w:val="a5"/>
      </w:pPr>
      <w:r>
        <w:rPr>
          <w:rFonts w:hint="eastAsia"/>
        </w:rPr>
        <w:t xml:space="preserve">問14　</w:t>
      </w:r>
      <w:r w:rsidR="002E47F9" w:rsidRPr="002E47F9">
        <w:rPr>
          <w:rFonts w:hint="eastAsia"/>
        </w:rPr>
        <w:t>問12の（１）母親または（２）父親で「５.以前は就労していたが、現在は就労していない」又は「６.</w:t>
      </w:r>
      <w:r w:rsidR="002E47F9">
        <w:rPr>
          <w:rFonts w:hint="eastAsia"/>
        </w:rPr>
        <w:t>これまで就労したことがない」に○をつけた方にうかがいます</w:t>
      </w:r>
      <w:r>
        <w:rPr>
          <w:rFonts w:hint="eastAsia"/>
        </w:rPr>
        <w:t>。就労したいという希望はありますか。</w:t>
      </w:r>
      <w:r w:rsidR="002E47F9" w:rsidRPr="002E47F9">
        <w:rPr>
          <w:rFonts w:hint="eastAsia"/>
        </w:rPr>
        <w:t>（○はそれぞれ１つ）該当する□内には数字をご記入ください（数字は一枠に一字）。</w:t>
      </w:r>
    </w:p>
    <w:p w:rsidR="005A2464" w:rsidRDefault="00CC59BF">
      <w:pPr>
        <w:pStyle w:val="a4"/>
      </w:pPr>
      <w:r>
        <w:rPr>
          <w:noProof/>
        </w:rPr>
        <w:pict>
          <v:shape id="_x0000_s1343" type="#_x0000_t75" style="position:absolute;left:0;text-align:left;margin-left:223.8pt;margin-top:17.35pt;width:280.9pt;height:118.7pt;z-index:251588096">
            <v:imagedata r:id="rId36" o:title="" cropleft="3322f"/>
          </v:shape>
        </w:pict>
      </w:r>
      <w:r w:rsidR="005A2464">
        <w:rPr>
          <w:rFonts w:hint="eastAsia"/>
        </w:rPr>
        <w:t xml:space="preserve">（１）母親　　　　　　</w:t>
      </w:r>
    </w:p>
    <w:p w:rsidR="005A2464" w:rsidRDefault="005A2464">
      <w:pPr>
        <w:pStyle w:val="a3"/>
      </w:pPr>
      <w:r>
        <w:rPr>
          <w:rFonts w:hint="eastAsia"/>
        </w:rPr>
        <w:t>「1年より先、一番下の子どもが（　　）歳になったころに就労したい」の割合が</w:t>
      </w:r>
      <w:r w:rsidR="00F86A7B">
        <w:rPr>
          <w:rFonts w:hint="eastAsia"/>
        </w:rPr>
        <w:t>69.7</w:t>
      </w:r>
      <w:r>
        <w:rPr>
          <w:rFonts w:hint="eastAsia"/>
        </w:rPr>
        <w:t>％と最も高く、次いで「すぐにでも、もしくは１年以内に就労したい」の割合が</w:t>
      </w:r>
      <w:r w:rsidR="00F86A7B">
        <w:rPr>
          <w:rFonts w:hint="eastAsia"/>
        </w:rPr>
        <w:t>17.6</w:t>
      </w:r>
      <w:r>
        <w:rPr>
          <w:rFonts w:hint="eastAsia"/>
        </w:rPr>
        <w:t>％、「子育てや家事などに専念したい（就労の予定はない）」の割合が</w:t>
      </w:r>
      <w:r w:rsidR="0002278E">
        <w:rPr>
          <w:rFonts w:hint="eastAsia"/>
        </w:rPr>
        <w:t>5.0</w:t>
      </w:r>
      <w:r>
        <w:rPr>
          <w:rFonts w:hint="eastAsia"/>
        </w:rPr>
        <w:t>％となっています。</w:t>
      </w:r>
    </w:p>
    <w:p w:rsidR="005A2464" w:rsidRDefault="005A2464"/>
    <w:p w:rsidR="005A2464" w:rsidRDefault="005A2464"/>
    <w:p w:rsidR="005A2464" w:rsidRDefault="005A2464">
      <w:pPr>
        <w:pStyle w:val="af"/>
      </w:pPr>
      <w:r>
        <w:br w:type="page"/>
      </w:r>
      <w:r>
        <w:rPr>
          <w:rFonts w:hint="eastAsia"/>
        </w:rPr>
        <w:lastRenderedPageBreak/>
        <w:t>①　「１年より先、一番下の子どもが（　）歳になったころに就労したい」子どもの年齢</w:t>
      </w:r>
    </w:p>
    <w:p w:rsidR="005A2464" w:rsidRDefault="00CC59BF">
      <w:pPr>
        <w:pStyle w:val="a3"/>
      </w:pPr>
      <w:r>
        <w:rPr>
          <w:noProof/>
        </w:rPr>
        <w:pict>
          <v:shape id="_x0000_s1344" type="#_x0000_t75" style="position:absolute;left:0;text-align:left;margin-left:199.8pt;margin-top:2.1pt;width:295.9pt;height:168.75pt;z-index:251589120">
            <v:imagedata r:id="rId37" o:title=""/>
          </v:shape>
        </w:pict>
      </w:r>
      <w:r w:rsidR="005A2464">
        <w:rPr>
          <w:rFonts w:hint="eastAsia"/>
        </w:rPr>
        <w:t>「</w:t>
      </w:r>
      <w:r w:rsidR="0002278E">
        <w:rPr>
          <w:rFonts w:hint="eastAsia"/>
        </w:rPr>
        <w:t>３</w:t>
      </w:r>
      <w:r w:rsidR="005A2464">
        <w:rPr>
          <w:rFonts w:hint="eastAsia"/>
        </w:rPr>
        <w:t>歳～</w:t>
      </w:r>
      <w:r w:rsidR="0002278E">
        <w:rPr>
          <w:rFonts w:hint="eastAsia"/>
        </w:rPr>
        <w:t>５</w:t>
      </w:r>
      <w:r w:rsidR="005A2464">
        <w:rPr>
          <w:rFonts w:hint="eastAsia"/>
        </w:rPr>
        <w:t>歳」の割合が</w:t>
      </w:r>
      <w:r w:rsidR="0002278E">
        <w:rPr>
          <w:rFonts w:hint="eastAsia"/>
        </w:rPr>
        <w:t>50.6</w:t>
      </w:r>
      <w:r w:rsidR="005A2464">
        <w:rPr>
          <w:rFonts w:hint="eastAsia"/>
        </w:rPr>
        <w:t>％と最も高く、次いで「</w:t>
      </w:r>
      <w:r w:rsidR="0002278E">
        <w:rPr>
          <w:rFonts w:hint="eastAsia"/>
        </w:rPr>
        <w:t>６</w:t>
      </w:r>
      <w:r w:rsidR="005A2464">
        <w:rPr>
          <w:rFonts w:hint="eastAsia"/>
        </w:rPr>
        <w:t>歳～</w:t>
      </w:r>
      <w:r w:rsidR="0002278E">
        <w:rPr>
          <w:rFonts w:hint="eastAsia"/>
        </w:rPr>
        <w:t>８</w:t>
      </w:r>
      <w:r w:rsidR="005A2464">
        <w:rPr>
          <w:rFonts w:hint="eastAsia"/>
        </w:rPr>
        <w:t>歳」の割合が</w:t>
      </w:r>
      <w:r w:rsidR="0002278E">
        <w:rPr>
          <w:rFonts w:hint="eastAsia"/>
        </w:rPr>
        <w:t>38.6</w:t>
      </w:r>
      <w:r w:rsidR="005A2464">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CC59BF">
      <w:pPr>
        <w:pStyle w:val="af"/>
      </w:pPr>
      <w:r>
        <w:rPr>
          <w:noProof/>
        </w:rPr>
        <w:pict>
          <v:shape id="_x0000_s1345" type="#_x0000_t75" style="position:absolute;left:0;text-align:left;margin-left:199.8pt;margin-top:20.85pt;width:295.9pt;height:110.8pt;z-index:251590144">
            <v:imagedata r:id="rId38" o:title=""/>
          </v:shape>
        </w:pict>
      </w:r>
      <w:r w:rsidR="005A2464">
        <w:rPr>
          <w:rFonts w:hint="eastAsia"/>
        </w:rPr>
        <w:t>②　「すぐにでも、もしくは１年以内に就労したい」人の就労希望</w:t>
      </w:r>
    </w:p>
    <w:p w:rsidR="005A2464" w:rsidRDefault="005A2464">
      <w:pPr>
        <w:pStyle w:val="a3"/>
      </w:pPr>
      <w:r>
        <w:rPr>
          <w:rFonts w:hint="eastAsia"/>
        </w:rPr>
        <w:t>「パートタイム、アルバイト等（「</w:t>
      </w:r>
      <w:r w:rsidR="0002278E">
        <w:rPr>
          <w:rFonts w:hint="eastAsia"/>
        </w:rPr>
        <w:t>１</w:t>
      </w:r>
      <w:r>
        <w:rPr>
          <w:rFonts w:hint="eastAsia"/>
        </w:rPr>
        <w:t>」以外）」の割合が</w:t>
      </w:r>
      <w:r w:rsidR="0002278E">
        <w:rPr>
          <w:rFonts w:hint="eastAsia"/>
        </w:rPr>
        <w:t>76.2</w:t>
      </w:r>
      <w:r>
        <w:rPr>
          <w:rFonts w:hint="eastAsia"/>
        </w:rPr>
        <w:t>％、「フルタイム（１週５日程度・１日８時間程度の就労）」の割合が</w:t>
      </w:r>
      <w:r w:rsidR="0002278E">
        <w:rPr>
          <w:rFonts w:hint="eastAsia"/>
        </w:rPr>
        <w:t>23.8</w:t>
      </w:r>
      <w:r>
        <w:rPr>
          <w:rFonts w:hint="eastAsia"/>
        </w:rPr>
        <w:t>％となっています。</w:t>
      </w:r>
    </w:p>
    <w:p w:rsidR="005A2464" w:rsidRDefault="005A2464"/>
    <w:p w:rsidR="00456B2E" w:rsidRDefault="00456B2E"/>
    <w:p w:rsidR="005A2464" w:rsidRDefault="005A2464"/>
    <w:p w:rsidR="005A2464" w:rsidRDefault="00CC59BF">
      <w:pPr>
        <w:pStyle w:val="af"/>
      </w:pPr>
      <w:r>
        <w:rPr>
          <w:noProof/>
        </w:rPr>
        <w:pict>
          <v:shape id="_x0000_s1346" type="#_x0000_t75" style="position:absolute;left:0;text-align:left;margin-left:271.8pt;margin-top:17.05pt;width:223.9pt;height:135.55pt;z-index:251591168">
            <v:imagedata r:id="rId39" o:title="" cropleft="15947f"/>
          </v:shape>
        </w:pict>
      </w:r>
      <w:r w:rsidR="005A2464">
        <w:rPr>
          <w:rFonts w:hint="eastAsia"/>
        </w:rPr>
        <w:t>②－１　１年以内に就労したい人の１週当たり就労日数</w:t>
      </w:r>
    </w:p>
    <w:p w:rsidR="005A2464" w:rsidRDefault="005A2464">
      <w:pPr>
        <w:pStyle w:val="a3"/>
      </w:pPr>
      <w:r>
        <w:rPr>
          <w:rFonts w:hint="eastAsia"/>
        </w:rPr>
        <w:t>「</w:t>
      </w:r>
      <w:r w:rsidR="0002278E">
        <w:rPr>
          <w:rFonts w:hint="eastAsia"/>
        </w:rPr>
        <w:t>４</w:t>
      </w:r>
      <w:r>
        <w:rPr>
          <w:rFonts w:hint="eastAsia"/>
        </w:rPr>
        <w:t>日」の割合が</w:t>
      </w:r>
      <w:r w:rsidR="0002278E">
        <w:rPr>
          <w:rFonts w:hint="eastAsia"/>
        </w:rPr>
        <w:t>37.5</w:t>
      </w:r>
      <w:r>
        <w:rPr>
          <w:rFonts w:hint="eastAsia"/>
        </w:rPr>
        <w:t>％と最も高く、次いで「</w:t>
      </w:r>
      <w:r w:rsidR="0002278E">
        <w:rPr>
          <w:rFonts w:hint="eastAsia"/>
        </w:rPr>
        <w:t>３</w:t>
      </w:r>
      <w:r>
        <w:rPr>
          <w:rFonts w:hint="eastAsia"/>
        </w:rPr>
        <w:t>日」の割合が</w:t>
      </w:r>
      <w:r w:rsidR="0002278E">
        <w:rPr>
          <w:rFonts w:hint="eastAsia"/>
        </w:rPr>
        <w:t>31.3</w:t>
      </w:r>
      <w:r>
        <w:rPr>
          <w:rFonts w:hint="eastAsia"/>
        </w:rPr>
        <w:t>％、「５日</w:t>
      </w:r>
      <w:r w:rsidR="0002278E">
        <w:rPr>
          <w:rFonts w:hint="eastAsia"/>
        </w:rPr>
        <w:t>以上</w:t>
      </w:r>
      <w:r>
        <w:rPr>
          <w:rFonts w:hint="eastAsia"/>
        </w:rPr>
        <w:t>」の割合が</w:t>
      </w:r>
      <w:r w:rsidR="0002278E">
        <w:rPr>
          <w:rFonts w:hint="eastAsia"/>
        </w:rPr>
        <w:t>25.0</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Pr>
        <w:pStyle w:val="af"/>
      </w:pPr>
      <w:r>
        <w:rPr>
          <w:rFonts w:hint="eastAsia"/>
        </w:rPr>
        <w:t>②－２　１年以内に就労したい人の１日当たり就労時間</w:t>
      </w:r>
    </w:p>
    <w:p w:rsidR="005A2464" w:rsidRDefault="00CC59BF">
      <w:pPr>
        <w:pStyle w:val="a3"/>
      </w:pPr>
      <w:r>
        <w:rPr>
          <w:noProof/>
        </w:rPr>
        <w:pict>
          <v:shape id="_x0000_s1347" type="#_x0000_t75" style="position:absolute;left:0;text-align:left;margin-left:201.5pt;margin-top:5.4pt;width:295.9pt;height:169.35pt;z-index:251592192">
            <v:imagedata r:id="rId40" o:title=""/>
          </v:shape>
        </w:pict>
      </w:r>
      <w:r w:rsidR="005A2464">
        <w:rPr>
          <w:rFonts w:hint="eastAsia"/>
        </w:rPr>
        <w:t>「</w:t>
      </w:r>
      <w:r w:rsidR="0002278E">
        <w:rPr>
          <w:rFonts w:hint="eastAsia"/>
        </w:rPr>
        <w:t>４</w:t>
      </w:r>
      <w:r w:rsidR="005A2464">
        <w:rPr>
          <w:rFonts w:hint="eastAsia"/>
        </w:rPr>
        <w:t>時間」の割合が</w:t>
      </w:r>
      <w:r w:rsidR="0002278E">
        <w:rPr>
          <w:rFonts w:hint="eastAsia"/>
        </w:rPr>
        <w:t>50.0</w:t>
      </w:r>
      <w:r w:rsidR="005A2464">
        <w:rPr>
          <w:rFonts w:hint="eastAsia"/>
        </w:rPr>
        <w:t>％と最も高く、次いで「</w:t>
      </w:r>
      <w:r w:rsidR="0002278E">
        <w:rPr>
          <w:rFonts w:hint="eastAsia"/>
        </w:rPr>
        <w:t>５</w:t>
      </w:r>
      <w:r w:rsidR="005A2464">
        <w:rPr>
          <w:rFonts w:hint="eastAsia"/>
        </w:rPr>
        <w:t>時間」の割合が</w:t>
      </w:r>
      <w:r w:rsidR="0002278E">
        <w:rPr>
          <w:rFonts w:hint="eastAsia"/>
        </w:rPr>
        <w:t>25.0</w:t>
      </w:r>
      <w:r w:rsidR="005A2464">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4"/>
      </w:pPr>
      <w:r>
        <w:br w:type="page"/>
      </w:r>
      <w:r>
        <w:rPr>
          <w:rFonts w:hint="eastAsia"/>
        </w:rPr>
        <w:lastRenderedPageBreak/>
        <w:t xml:space="preserve">（２）父親　　　　　　</w:t>
      </w:r>
    </w:p>
    <w:p w:rsidR="005A2464" w:rsidRDefault="00456B2E">
      <w:pPr>
        <w:pStyle w:val="20"/>
        <w:ind w:left="210" w:firstLine="220"/>
      </w:pPr>
      <w:r>
        <w:rPr>
          <w:rFonts w:hint="eastAsia"/>
        </w:rPr>
        <w:t>有効</w:t>
      </w:r>
      <w:r>
        <w:t>回答は</w:t>
      </w:r>
      <w:r>
        <w:rPr>
          <w:rFonts w:hint="eastAsia"/>
        </w:rPr>
        <w:t>ありません。</w:t>
      </w:r>
    </w:p>
    <w:p w:rsidR="005A2464" w:rsidRDefault="005A2464"/>
    <w:p w:rsidR="005A2464" w:rsidRDefault="005A2464" w:rsidP="00456B2E">
      <w:pPr>
        <w:pStyle w:val="af"/>
        <w:numPr>
          <w:ilvl w:val="0"/>
          <w:numId w:val="4"/>
        </w:numPr>
        <w:ind w:firstLineChars="0"/>
      </w:pPr>
      <w:r>
        <w:rPr>
          <w:rFonts w:hint="eastAsia"/>
        </w:rPr>
        <w:t xml:space="preserve">　「１年より先、一番下の子どもが（　　）歳になったころに就労したい」子どもの年齢</w:t>
      </w:r>
    </w:p>
    <w:p w:rsidR="005A2464" w:rsidRDefault="00456B2E" w:rsidP="00456B2E">
      <w:pPr>
        <w:pStyle w:val="20"/>
        <w:spacing w:line="60" w:lineRule="auto"/>
        <w:ind w:left="210" w:firstLine="220"/>
      </w:pPr>
      <w:r>
        <w:rPr>
          <w:rFonts w:hint="eastAsia"/>
        </w:rPr>
        <w:t>有効</w:t>
      </w:r>
      <w:r>
        <w:t>回答は</w:t>
      </w:r>
      <w:r>
        <w:rPr>
          <w:rFonts w:hint="eastAsia"/>
        </w:rPr>
        <w:t>ありません。</w:t>
      </w:r>
    </w:p>
    <w:p w:rsidR="00456B2E" w:rsidRPr="00456B2E" w:rsidRDefault="00456B2E" w:rsidP="00456B2E">
      <w:pPr>
        <w:pStyle w:val="20"/>
        <w:spacing w:line="60" w:lineRule="auto"/>
        <w:ind w:left="210" w:firstLine="220"/>
      </w:pPr>
    </w:p>
    <w:p w:rsidR="005A2464" w:rsidRDefault="005A2464" w:rsidP="00456B2E">
      <w:pPr>
        <w:pStyle w:val="af"/>
      </w:pPr>
      <w:r>
        <w:rPr>
          <w:rFonts w:hint="eastAsia"/>
        </w:rPr>
        <w:t>②　「すぐにでも、もしくは１年以内に就労したい」人の希望する就労形態</w:t>
      </w:r>
    </w:p>
    <w:p w:rsidR="005A2464" w:rsidRDefault="005A2464" w:rsidP="00456B2E">
      <w:pPr>
        <w:pStyle w:val="20"/>
        <w:spacing w:line="60" w:lineRule="auto"/>
        <w:ind w:left="210" w:firstLine="220"/>
      </w:pPr>
      <w:r>
        <w:rPr>
          <w:rFonts w:hint="eastAsia"/>
        </w:rPr>
        <w:t>有効回答はありません。</w:t>
      </w:r>
    </w:p>
    <w:p w:rsidR="005A2464" w:rsidRDefault="005A2464" w:rsidP="00456B2E">
      <w:pPr>
        <w:pStyle w:val="20"/>
        <w:spacing w:line="60" w:lineRule="auto"/>
        <w:ind w:left="210" w:firstLine="220"/>
      </w:pPr>
    </w:p>
    <w:p w:rsidR="005A2464" w:rsidRDefault="005A2464" w:rsidP="00456B2E">
      <w:pPr>
        <w:pStyle w:val="af"/>
      </w:pPr>
      <w:r>
        <w:rPr>
          <w:rFonts w:hint="eastAsia"/>
        </w:rPr>
        <w:t>②－１　１年以内に就労したい人の１週当たり就労日数</w:t>
      </w:r>
    </w:p>
    <w:p w:rsidR="005A2464" w:rsidRDefault="005A2464" w:rsidP="00456B2E">
      <w:pPr>
        <w:pStyle w:val="20"/>
        <w:spacing w:line="60" w:lineRule="auto"/>
        <w:ind w:left="210" w:firstLine="220"/>
      </w:pPr>
      <w:r>
        <w:rPr>
          <w:rFonts w:hint="eastAsia"/>
        </w:rPr>
        <w:t>有効回答はありません。</w:t>
      </w:r>
    </w:p>
    <w:p w:rsidR="005A2464" w:rsidRDefault="005A2464" w:rsidP="00456B2E">
      <w:pPr>
        <w:pStyle w:val="20"/>
        <w:spacing w:line="60" w:lineRule="auto"/>
        <w:ind w:left="210" w:firstLine="220"/>
      </w:pPr>
    </w:p>
    <w:p w:rsidR="005A2464" w:rsidRDefault="005A2464" w:rsidP="00456B2E">
      <w:pPr>
        <w:pStyle w:val="af"/>
      </w:pPr>
      <w:r>
        <w:rPr>
          <w:rFonts w:hint="eastAsia"/>
        </w:rPr>
        <w:t>②－２　１年以内に就労したい人の１日当たり就労時間</w:t>
      </w:r>
    </w:p>
    <w:p w:rsidR="005A2464" w:rsidRDefault="005A2464" w:rsidP="00456B2E">
      <w:pPr>
        <w:pStyle w:val="20"/>
        <w:ind w:left="210" w:firstLine="220"/>
      </w:pPr>
      <w:r>
        <w:rPr>
          <w:rFonts w:hint="eastAsia"/>
        </w:rPr>
        <w:t>有効回答はありません。</w:t>
      </w:r>
    </w:p>
    <w:p w:rsidR="005A2464" w:rsidRDefault="005A2464"/>
    <w:p w:rsidR="005A2464" w:rsidRDefault="005A2464"/>
    <w:p w:rsidR="005A2464" w:rsidRDefault="005A2464">
      <w:pPr>
        <w:pStyle w:val="3"/>
      </w:pPr>
      <w:bookmarkStart w:id="44" w:name="_Toc383069729"/>
      <w:bookmarkStart w:id="45" w:name="_Toc6307121"/>
      <w:r>
        <w:rPr>
          <w:rFonts w:hint="eastAsia"/>
        </w:rPr>
        <w:t>（５）平日の定期的な教育・保育事業の利用状況について</w:t>
      </w:r>
      <w:bookmarkEnd w:id="44"/>
      <w:bookmarkEnd w:id="45"/>
    </w:p>
    <w:p w:rsidR="005A2464" w:rsidRDefault="00CC59BF">
      <w:pPr>
        <w:pStyle w:val="a5"/>
      </w:pPr>
      <w:r>
        <w:rPr>
          <w:noProof/>
        </w:rPr>
        <w:pict>
          <v:shape id="_x0000_s1350" type="#_x0000_t75" style="position:absolute;left:0;text-align:left;margin-left:207.3pt;margin-top:43.7pt;width:295.9pt;height:93.95pt;z-index:251594240">
            <v:imagedata r:id="rId41" o:title=""/>
          </v:shape>
        </w:pict>
      </w:r>
      <w:r w:rsidR="005A2464">
        <w:rPr>
          <w:rFonts w:hint="eastAsia"/>
        </w:rPr>
        <w:t>問15</w:t>
      </w:r>
      <w:r w:rsidR="002E47F9">
        <w:rPr>
          <w:rFonts w:hint="eastAsia"/>
        </w:rPr>
        <w:t xml:space="preserve">　</w:t>
      </w:r>
      <w:r w:rsidR="002E47F9" w:rsidRPr="002E47F9">
        <w:rPr>
          <w:rFonts w:hint="eastAsia"/>
        </w:rPr>
        <w:t>宛名のお子様は現在、幼稚園や保育所などの「定期的な教育・保育の事業」を利用していますか。（○は１つ）</w:t>
      </w:r>
    </w:p>
    <w:p w:rsidR="005A2464" w:rsidRDefault="005A2464">
      <w:pPr>
        <w:pStyle w:val="a3"/>
      </w:pPr>
      <w:r>
        <w:rPr>
          <w:rFonts w:hint="eastAsia"/>
        </w:rPr>
        <w:t>「</w:t>
      </w:r>
      <w:r w:rsidR="0002278E">
        <w:rPr>
          <w:rFonts w:hint="eastAsia"/>
        </w:rPr>
        <w:t>利用していない</w:t>
      </w:r>
      <w:r>
        <w:rPr>
          <w:rFonts w:hint="eastAsia"/>
        </w:rPr>
        <w:t>」の割合が</w:t>
      </w:r>
      <w:r w:rsidR="0002278E">
        <w:rPr>
          <w:rFonts w:hint="eastAsia"/>
        </w:rPr>
        <w:t>51.3％、「利用している</w:t>
      </w:r>
      <w:r>
        <w:rPr>
          <w:rFonts w:hint="eastAsia"/>
        </w:rPr>
        <w:t>」の割合が</w:t>
      </w:r>
      <w:r w:rsidR="0002278E">
        <w:rPr>
          <w:rFonts w:hint="eastAsia"/>
        </w:rPr>
        <w:t>48.7</w:t>
      </w:r>
      <w:r>
        <w:rPr>
          <w:rFonts w:hint="eastAsia"/>
        </w:rPr>
        <w:t>％となっています。</w:t>
      </w:r>
    </w:p>
    <w:p w:rsidR="00456B2E" w:rsidRDefault="00456B2E" w:rsidP="00456B2E">
      <w:pPr>
        <w:pStyle w:val="a3"/>
        <w:ind w:leftChars="0" w:left="0" w:firstLineChars="0" w:firstLine="0"/>
      </w:pPr>
    </w:p>
    <w:p w:rsidR="00456B2E" w:rsidRDefault="00456B2E">
      <w:pPr>
        <w:pStyle w:val="a3"/>
      </w:pPr>
    </w:p>
    <w:p w:rsidR="00456B2E" w:rsidRDefault="00456B2E">
      <w:pPr>
        <w:pStyle w:val="a3"/>
      </w:pPr>
    </w:p>
    <w:p w:rsidR="005A2464" w:rsidRDefault="005A2464" w:rsidP="00456B2E">
      <w:pPr>
        <w:pStyle w:val="a5"/>
      </w:pPr>
      <w:r>
        <w:rPr>
          <w:rFonts w:hint="eastAsia"/>
        </w:rPr>
        <w:t>問15-1　問15-1～問15-4は、問15で「1.利用している」に○をつけた方にうかがいます。</w:t>
      </w:r>
      <w:r w:rsidR="002E47F9" w:rsidRPr="002E47F9">
        <w:rPr>
          <w:rFonts w:hint="eastAsia"/>
        </w:rPr>
        <w:t>宛</w:t>
      </w:r>
      <w:r w:rsidR="002E47F9">
        <w:rPr>
          <w:rFonts w:hint="eastAsia"/>
        </w:rPr>
        <w:t>名のお子様は、平日どのような教育・保育の事業を利用していますか。</w:t>
      </w:r>
      <w:r w:rsidR="002E47F9" w:rsidRPr="002E47F9">
        <w:rPr>
          <w:rFonts w:hint="eastAsia"/>
        </w:rPr>
        <w:t>年間を通じて「定期</w:t>
      </w:r>
      <w:r w:rsidR="00CC59BF">
        <w:pict>
          <v:shape id="_x0000_s1349" type="#_x0000_t75" style="position:absolute;left:0;text-align:left;margin-left:207.3pt;margin-top:50.6pt;width:295.9pt;height:219.4pt;z-index:251593216;mso-position-horizontal-relative:text;mso-position-vertical-relative:text">
            <v:imagedata r:id="rId42" o:title=""/>
          </v:shape>
        </w:pict>
      </w:r>
      <w:r w:rsidR="002E47F9" w:rsidRPr="002E47F9">
        <w:rPr>
          <w:rFonts w:hint="eastAsia"/>
        </w:rPr>
        <w:t>的に」利用している事業をお答えください。（○はいくつでも）</w:t>
      </w:r>
    </w:p>
    <w:p w:rsidR="005A2464" w:rsidRDefault="005A2464">
      <w:pPr>
        <w:pStyle w:val="a3"/>
      </w:pPr>
      <w:r>
        <w:rPr>
          <w:rFonts w:hint="eastAsia"/>
        </w:rPr>
        <w:t>「</w:t>
      </w:r>
      <w:r w:rsidR="0002278E">
        <w:rPr>
          <w:rFonts w:hint="eastAsia"/>
        </w:rPr>
        <w:t>認可保育所</w:t>
      </w:r>
      <w:r>
        <w:rPr>
          <w:rFonts w:hint="eastAsia"/>
        </w:rPr>
        <w:t>」の割合が</w:t>
      </w:r>
      <w:r w:rsidR="0002278E">
        <w:rPr>
          <w:rFonts w:hint="eastAsia"/>
        </w:rPr>
        <w:t>52.7</w:t>
      </w:r>
      <w:r>
        <w:rPr>
          <w:rFonts w:hint="eastAsia"/>
        </w:rPr>
        <w:t>％と最も高く、次いで「</w:t>
      </w:r>
      <w:r w:rsidR="0002278E">
        <w:rPr>
          <w:rFonts w:hint="eastAsia"/>
        </w:rPr>
        <w:t>幼稚園</w:t>
      </w:r>
      <w:r>
        <w:rPr>
          <w:rFonts w:hint="eastAsia"/>
        </w:rPr>
        <w:t>」の割合が</w:t>
      </w:r>
      <w:r w:rsidR="0002278E">
        <w:rPr>
          <w:rFonts w:hint="eastAsia"/>
        </w:rPr>
        <w:t>44.6</w:t>
      </w:r>
      <w:r>
        <w:rPr>
          <w:rFonts w:hint="eastAsia"/>
        </w:rPr>
        <w:t>％となっています。</w:t>
      </w:r>
    </w:p>
    <w:p w:rsidR="005A2464" w:rsidRDefault="005A2464">
      <w:pPr>
        <w:pStyle w:val="a3"/>
      </w:pPr>
    </w:p>
    <w:p w:rsidR="005A2464" w:rsidRDefault="005A2464"/>
    <w:p w:rsidR="005A2464" w:rsidRDefault="005A2464">
      <w:pPr>
        <w:pStyle w:val="a5"/>
      </w:pPr>
      <w:r>
        <w:br w:type="page"/>
      </w:r>
      <w:r>
        <w:rPr>
          <w:rFonts w:hint="eastAsia"/>
        </w:rPr>
        <w:lastRenderedPageBreak/>
        <w:t xml:space="preserve">問15-2　</w:t>
      </w:r>
      <w:r w:rsidR="004A1238" w:rsidRPr="004A1238">
        <w:rPr>
          <w:rFonts w:hint="eastAsia"/>
        </w:rPr>
        <w:t>平日定期的に利用している教育・保育の事業について、現在どのくらい利用していますか。また、希望としてはどのくらい利用したいですか。１週当たり何日、１日当たり何時間（何時から何時まで）かを、□内に具体的な数字でご記入ください（数字は一枠に一字）。</w:t>
      </w:r>
    </w:p>
    <w:p w:rsidR="005A2464" w:rsidRDefault="00CC59BF">
      <w:pPr>
        <w:pStyle w:val="a4"/>
      </w:pPr>
      <w:r>
        <w:rPr>
          <w:noProof/>
        </w:rPr>
        <w:pict>
          <v:shape id="_x0000_s1352" type="#_x0000_t75" style="position:absolute;left:0;text-align:left;margin-left:275.55pt;margin-top:2.4pt;width:226.15pt;height:144.55pt;z-index:251595264">
            <v:imagedata r:id="rId43" o:title="" cropleft="15448f"/>
          </v:shape>
        </w:pict>
      </w:r>
      <w:r w:rsidR="005A2464">
        <w:rPr>
          <w:rFonts w:hint="eastAsia"/>
        </w:rPr>
        <w:t>（１）現在の利用状況</w:t>
      </w:r>
    </w:p>
    <w:p w:rsidR="005A2464" w:rsidRDefault="005A2464">
      <w:pPr>
        <w:pStyle w:val="af"/>
      </w:pPr>
      <w:r>
        <w:rPr>
          <w:rFonts w:hint="eastAsia"/>
        </w:rPr>
        <w:t>①　１週当たり利用日数</w:t>
      </w:r>
    </w:p>
    <w:p w:rsidR="005A2464" w:rsidRDefault="005A2464">
      <w:pPr>
        <w:pStyle w:val="a3"/>
      </w:pPr>
      <w:r>
        <w:rPr>
          <w:rFonts w:hint="eastAsia"/>
        </w:rPr>
        <w:t>「５日</w:t>
      </w:r>
      <w:r w:rsidR="0002278E">
        <w:rPr>
          <w:rFonts w:hint="eastAsia"/>
        </w:rPr>
        <w:t>以上</w:t>
      </w:r>
      <w:r>
        <w:rPr>
          <w:rFonts w:hint="eastAsia"/>
        </w:rPr>
        <w:t>」の割合が</w:t>
      </w:r>
      <w:r w:rsidR="0002278E">
        <w:rPr>
          <w:rFonts w:hint="eastAsia"/>
        </w:rPr>
        <w:t>93.8</w:t>
      </w:r>
      <w:r>
        <w:rPr>
          <w:rFonts w:hint="eastAsia"/>
        </w:rPr>
        <w:t>％と最も高くなっています。</w:t>
      </w:r>
    </w:p>
    <w:p w:rsidR="005A2464" w:rsidRDefault="005A2464"/>
    <w:p w:rsidR="005A2464" w:rsidRDefault="005A2464"/>
    <w:p w:rsidR="005A2464" w:rsidRDefault="005A2464"/>
    <w:p w:rsidR="005A2464" w:rsidRDefault="005A2464"/>
    <w:p w:rsidR="009A49D3" w:rsidRDefault="009A49D3"/>
    <w:p w:rsidR="005A2464" w:rsidRDefault="0002278E" w:rsidP="0002278E">
      <w:pPr>
        <w:pStyle w:val="af"/>
        <w:ind w:firstLineChars="0"/>
      </w:pPr>
      <w:r w:rsidRPr="0002278E">
        <w:rPr>
          <w:rFonts w:hint="eastAsia"/>
        </w:rPr>
        <w:t>②</w:t>
      </w:r>
      <w:r w:rsidR="00CC59BF">
        <w:rPr>
          <w:noProof/>
        </w:rPr>
        <w:pict>
          <v:shape id="_x0000_s1353" type="#_x0000_t75" style="position:absolute;left:0;text-align:left;margin-left:260.55pt;margin-top:9.4pt;width:242.65pt;height:193.5pt;z-index:251596288;mso-position-horizontal-relative:text;mso-position-vertical-relative:text">
            <v:imagedata r:id="rId44" o:title="" cropleft="11794f"/>
          </v:shape>
        </w:pict>
      </w:r>
      <w:r w:rsidR="005A2464">
        <w:rPr>
          <w:rFonts w:hint="eastAsia"/>
        </w:rPr>
        <w:t xml:space="preserve">　１日当たり利用時間</w:t>
      </w:r>
    </w:p>
    <w:p w:rsidR="005A2464" w:rsidRDefault="005A2464">
      <w:pPr>
        <w:pStyle w:val="a3"/>
      </w:pPr>
      <w:r>
        <w:rPr>
          <w:rFonts w:hint="eastAsia"/>
        </w:rPr>
        <w:t>「５時間」の割合が</w:t>
      </w:r>
      <w:r w:rsidR="0002278E">
        <w:rPr>
          <w:rFonts w:hint="eastAsia"/>
        </w:rPr>
        <w:t>36.6</w:t>
      </w:r>
      <w:r>
        <w:rPr>
          <w:rFonts w:hint="eastAsia"/>
        </w:rPr>
        <w:t>％と最も高く、次いで「</w:t>
      </w:r>
      <w:r w:rsidR="0002278E">
        <w:rPr>
          <w:rFonts w:hint="eastAsia"/>
        </w:rPr>
        <w:t>９</w:t>
      </w:r>
      <w:r>
        <w:rPr>
          <w:rFonts w:hint="eastAsia"/>
        </w:rPr>
        <w:t>時間」の割合が</w:t>
      </w:r>
      <w:r w:rsidR="0002278E">
        <w:rPr>
          <w:rFonts w:hint="eastAsia"/>
        </w:rPr>
        <w:t>16.1</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9A49D3" w:rsidRDefault="009A49D3"/>
    <w:p w:rsidR="009A49D3" w:rsidRDefault="009A49D3"/>
    <w:p w:rsidR="005A2464" w:rsidRDefault="005A2464"/>
    <w:p w:rsidR="005A2464" w:rsidRDefault="0002278E" w:rsidP="0002278E">
      <w:pPr>
        <w:pStyle w:val="af"/>
        <w:ind w:firstLineChars="0"/>
      </w:pPr>
      <w:r w:rsidRPr="0002278E">
        <w:rPr>
          <w:rFonts w:hint="eastAsia"/>
        </w:rPr>
        <w:t>③</w:t>
      </w:r>
      <w:r w:rsidR="00CC59BF">
        <w:pict>
          <v:shape id="_x0000_s1354" type="#_x0000_t75" style="position:absolute;left:0;text-align:left;margin-left:205.05pt;margin-top:6.8pt;width:295.9pt;height:236.85pt;z-index:251597312;mso-position-horizontal-relative:text;mso-position-vertical-relative:text">
            <v:imagedata r:id="rId45" o:title=""/>
          </v:shape>
        </w:pict>
      </w:r>
      <w:r w:rsidR="005A2464">
        <w:rPr>
          <w:rFonts w:hint="eastAsia"/>
        </w:rPr>
        <w:t xml:space="preserve">　</w:t>
      </w:r>
      <w:r w:rsidR="009A49D3">
        <w:rPr>
          <w:rFonts w:hint="eastAsia"/>
        </w:rPr>
        <w:t>利用時間帯</w:t>
      </w:r>
    </w:p>
    <w:p w:rsidR="005A2464" w:rsidRDefault="005A2464">
      <w:pPr>
        <w:pStyle w:val="a3"/>
      </w:pPr>
      <w:r>
        <w:rPr>
          <w:rFonts w:hint="eastAsia"/>
        </w:rPr>
        <w:t>「</w:t>
      </w:r>
      <w:r w:rsidR="00610C67">
        <w:rPr>
          <w:rFonts w:hint="eastAsia"/>
        </w:rPr>
        <w:t>９</w:t>
      </w:r>
      <w:r>
        <w:rPr>
          <w:rFonts w:hint="eastAsia"/>
        </w:rPr>
        <w:t>時台」</w:t>
      </w:r>
      <w:r w:rsidR="00610C67">
        <w:rPr>
          <w:rFonts w:hint="eastAsia"/>
        </w:rPr>
        <w:t>から</w:t>
      </w:r>
      <w:r w:rsidR="0002278E">
        <w:rPr>
          <w:rFonts w:hint="eastAsia"/>
        </w:rPr>
        <w:t>「13時台」</w:t>
      </w:r>
      <w:r>
        <w:rPr>
          <w:rFonts w:hint="eastAsia"/>
        </w:rPr>
        <w:t>の割合が</w:t>
      </w:r>
      <w:r w:rsidR="00610C67">
        <w:rPr>
          <w:rFonts w:hint="eastAsia"/>
        </w:rPr>
        <w:t>９割を超え高くなっています</w:t>
      </w:r>
      <w:r>
        <w:rPr>
          <w:rFonts w:hint="eastAsia"/>
        </w:rPr>
        <w:t>。</w:t>
      </w:r>
    </w:p>
    <w:p w:rsidR="005A2464" w:rsidRDefault="005A2464"/>
    <w:p w:rsidR="005A2464" w:rsidRDefault="005A2464"/>
    <w:p w:rsidR="005A2464" w:rsidRDefault="005A2464"/>
    <w:p w:rsidR="005A2464" w:rsidRDefault="005A2464"/>
    <w:p w:rsidR="005A2464" w:rsidRDefault="005A2464"/>
    <w:p w:rsidR="005A2464" w:rsidRDefault="005A2464" w:rsidP="009A49D3">
      <w:pPr>
        <w:pStyle w:val="af"/>
        <w:ind w:left="0" w:firstLineChars="0" w:firstLine="0"/>
      </w:pPr>
    </w:p>
    <w:p w:rsidR="005A2464" w:rsidRDefault="005A2464">
      <w:pPr>
        <w:pStyle w:val="a4"/>
      </w:pPr>
      <w:r>
        <w:br w:type="page"/>
      </w:r>
      <w:r>
        <w:rPr>
          <w:rFonts w:hint="eastAsia"/>
        </w:rPr>
        <w:lastRenderedPageBreak/>
        <w:t>（２）利用希望</w:t>
      </w:r>
    </w:p>
    <w:p w:rsidR="005A2464" w:rsidRDefault="00CC59BF">
      <w:pPr>
        <w:pStyle w:val="af"/>
      </w:pPr>
      <w:r>
        <w:rPr>
          <w:noProof/>
        </w:rPr>
        <w:pict>
          <v:shape id="_x0000_s1355" type="#_x0000_t75" style="position:absolute;left:0;text-align:left;margin-left:278.55pt;margin-top:1.25pt;width:226.15pt;height:143.45pt;z-index:251598336">
            <v:imagedata r:id="rId46" o:title="" cropleft="15448f"/>
          </v:shape>
        </w:pict>
      </w:r>
      <w:r w:rsidR="005A2464">
        <w:rPr>
          <w:rFonts w:hint="eastAsia"/>
        </w:rPr>
        <w:t>①　１週当たり利用希望日数</w:t>
      </w:r>
    </w:p>
    <w:p w:rsidR="005A2464" w:rsidRDefault="005A2464">
      <w:pPr>
        <w:pStyle w:val="a3"/>
      </w:pPr>
      <w:r>
        <w:rPr>
          <w:rFonts w:hint="eastAsia"/>
        </w:rPr>
        <w:t>「５日</w:t>
      </w:r>
      <w:r w:rsidR="0002278E">
        <w:rPr>
          <w:rFonts w:hint="eastAsia"/>
        </w:rPr>
        <w:t>以上</w:t>
      </w:r>
      <w:r>
        <w:rPr>
          <w:rFonts w:hint="eastAsia"/>
        </w:rPr>
        <w:t>」の割合が</w:t>
      </w:r>
      <w:r w:rsidR="0002278E">
        <w:rPr>
          <w:rFonts w:hint="eastAsia"/>
        </w:rPr>
        <w:t>76.8</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B56C18" w:rsidRDefault="00B56C18"/>
    <w:p w:rsidR="005A2464" w:rsidRDefault="00CC59BF">
      <w:pPr>
        <w:pStyle w:val="af"/>
      </w:pPr>
      <w:r>
        <w:rPr>
          <w:noProof/>
        </w:rPr>
        <w:pict>
          <v:shape id="_x0000_s1356" type="#_x0000_t75" style="position:absolute;left:0;text-align:left;margin-left:263.55pt;margin-top:9.6pt;width:239.65pt;height:193.5pt;z-index:251599360">
            <v:imagedata r:id="rId47" o:title="" cropleft="12458f"/>
          </v:shape>
        </w:pict>
      </w:r>
      <w:r w:rsidR="005A2464">
        <w:rPr>
          <w:rFonts w:hint="eastAsia"/>
        </w:rPr>
        <w:t>②　１日当たり利用希望時間</w:t>
      </w:r>
    </w:p>
    <w:p w:rsidR="005A2464" w:rsidRDefault="005A2464">
      <w:pPr>
        <w:pStyle w:val="a3"/>
      </w:pPr>
      <w:r>
        <w:rPr>
          <w:rFonts w:hint="eastAsia"/>
        </w:rPr>
        <w:t>「６時間」の割合が</w:t>
      </w:r>
      <w:r w:rsidR="0002278E">
        <w:rPr>
          <w:rFonts w:hint="eastAsia"/>
        </w:rPr>
        <w:t>17.0</w:t>
      </w:r>
      <w:r>
        <w:rPr>
          <w:rFonts w:hint="eastAsia"/>
        </w:rPr>
        <w:t>％と最も高く、次いで「</w:t>
      </w:r>
      <w:r w:rsidR="0002278E">
        <w:rPr>
          <w:rFonts w:hint="eastAsia"/>
        </w:rPr>
        <w:t>８</w:t>
      </w:r>
      <w:r>
        <w:rPr>
          <w:rFonts w:hint="eastAsia"/>
        </w:rPr>
        <w:t>時間」の割合が</w:t>
      </w:r>
      <w:r w:rsidR="0002278E">
        <w:rPr>
          <w:rFonts w:hint="eastAsia"/>
        </w:rPr>
        <w:t>15.2</w:t>
      </w:r>
      <w:r>
        <w:rPr>
          <w:rFonts w:hint="eastAsia"/>
        </w:rPr>
        <w:t>％、「</w:t>
      </w:r>
      <w:r w:rsidR="0002278E">
        <w:rPr>
          <w:rFonts w:hint="eastAsia"/>
        </w:rPr>
        <w:t>７時間</w:t>
      </w:r>
      <w:r>
        <w:rPr>
          <w:rFonts w:hint="eastAsia"/>
        </w:rPr>
        <w:t>」の割合が</w:t>
      </w:r>
      <w:r w:rsidR="005C62D0">
        <w:rPr>
          <w:rFonts w:hint="eastAsia"/>
        </w:rPr>
        <w:t>13.4</w:t>
      </w:r>
      <w:r>
        <w:rPr>
          <w:rFonts w:hint="eastAsia"/>
        </w:rPr>
        <w:t>％となっています。</w:t>
      </w:r>
    </w:p>
    <w:p w:rsidR="005A2464" w:rsidRDefault="005A2464"/>
    <w:p w:rsidR="005A2464" w:rsidRDefault="005A2464"/>
    <w:p w:rsidR="005A2464" w:rsidRDefault="005A2464"/>
    <w:p w:rsidR="005A2464" w:rsidRDefault="005A2464"/>
    <w:p w:rsidR="00B56C18" w:rsidRDefault="00B56C18"/>
    <w:p w:rsidR="00B56C18" w:rsidRDefault="00B56C18"/>
    <w:p w:rsidR="00B56C18" w:rsidRDefault="00B56C18"/>
    <w:p w:rsidR="005A2464" w:rsidRDefault="00CC59BF">
      <w:r>
        <w:rPr>
          <w:noProof/>
        </w:rPr>
        <w:pict>
          <v:shape id="_x0000_s1357" type="#_x0000_t75" style="position:absolute;left:0;text-align:left;margin-left:259.8pt;margin-top:16.2pt;width:244.9pt;height:235.7pt;z-index:251600384">
            <v:imagedata r:id="rId48" o:title="" cropleft="11295f"/>
          </v:shape>
        </w:pict>
      </w:r>
    </w:p>
    <w:p w:rsidR="005A2464" w:rsidRDefault="00B56C18" w:rsidP="00B56C18">
      <w:pPr>
        <w:pStyle w:val="af"/>
        <w:ind w:firstLineChars="0"/>
      </w:pPr>
      <w:r w:rsidRPr="00B56C18">
        <w:rPr>
          <w:rFonts w:hint="eastAsia"/>
        </w:rPr>
        <w:t xml:space="preserve">③　</w:t>
      </w:r>
      <w:r>
        <w:rPr>
          <w:rFonts w:hint="eastAsia"/>
        </w:rPr>
        <w:t>利用時間帯</w:t>
      </w:r>
    </w:p>
    <w:p w:rsidR="005A2464" w:rsidRDefault="00606DEA">
      <w:pPr>
        <w:pStyle w:val="a3"/>
      </w:pPr>
      <w:r>
        <w:rPr>
          <w:rFonts w:hint="eastAsia"/>
        </w:rPr>
        <w:t>「</w:t>
      </w:r>
      <w:r w:rsidR="00610C67">
        <w:rPr>
          <w:rFonts w:hint="eastAsia"/>
        </w:rPr>
        <w:t>９</w:t>
      </w:r>
      <w:r>
        <w:rPr>
          <w:rFonts w:hint="eastAsia"/>
        </w:rPr>
        <w:t>時台」～「13時台」の割合が</w:t>
      </w:r>
      <w:r w:rsidR="00610C67">
        <w:rPr>
          <w:rFonts w:hint="eastAsia"/>
        </w:rPr>
        <w:t>約８割と高く</w:t>
      </w:r>
      <w:r w:rsidR="00AD310E">
        <w:rPr>
          <w:rFonts w:hint="eastAsia"/>
        </w:rPr>
        <w:t>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5"/>
        <w:ind w:left="630" w:hanging="420"/>
      </w:pPr>
      <w:r>
        <w:rPr>
          <w:rFonts w:ascii="Century" w:eastAsia="ＭＳ 明朝" w:hAnsi="Century"/>
          <w:sz w:val="21"/>
        </w:rPr>
        <w:br w:type="page"/>
      </w:r>
      <w:r w:rsidR="00CC59BF">
        <w:rPr>
          <w:noProof/>
        </w:rPr>
        <w:lastRenderedPageBreak/>
        <w:pict>
          <v:shape id="_x0000_s1358" type="#_x0000_t75" style="position:absolute;left:0;text-align:left;margin-left:260.55pt;margin-top:30.3pt;width:241.9pt;height:111.4pt;z-index:251601408">
            <v:imagedata r:id="rId49" o:title="" cropleft="11960f"/>
          </v:shape>
        </w:pict>
      </w:r>
      <w:r>
        <w:rPr>
          <w:rFonts w:hint="eastAsia"/>
        </w:rPr>
        <w:t xml:space="preserve">問15-3　</w:t>
      </w:r>
      <w:r w:rsidR="004A1238" w:rsidRPr="004A1238">
        <w:rPr>
          <w:rFonts w:hint="eastAsia"/>
        </w:rPr>
        <w:t>現在、利用している教育・保育事業の実施場所はどこですか。（○は１つ）</w:t>
      </w:r>
    </w:p>
    <w:p w:rsidR="005A2464" w:rsidRDefault="00606DEA" w:rsidP="005C2C79">
      <w:pPr>
        <w:pStyle w:val="a3"/>
        <w:ind w:rightChars="2600" w:right="5460"/>
      </w:pPr>
      <w:r>
        <w:rPr>
          <w:rFonts w:hint="eastAsia"/>
        </w:rPr>
        <w:t>「松田町</w:t>
      </w:r>
      <w:r w:rsidR="005A2464">
        <w:rPr>
          <w:rFonts w:hint="eastAsia"/>
        </w:rPr>
        <w:t>」の割合が</w:t>
      </w:r>
      <w:r>
        <w:rPr>
          <w:rFonts w:hint="eastAsia"/>
        </w:rPr>
        <w:t>89.3</w:t>
      </w:r>
      <w:r w:rsidR="005A2464">
        <w:rPr>
          <w:rFonts w:hint="eastAsia"/>
        </w:rPr>
        <w:t>％、「</w:t>
      </w:r>
      <w:r>
        <w:rPr>
          <w:rFonts w:hint="eastAsia"/>
        </w:rPr>
        <w:t>松田町以外</w:t>
      </w:r>
      <w:r w:rsidR="005A2464">
        <w:rPr>
          <w:rFonts w:hint="eastAsia"/>
        </w:rPr>
        <w:t>」の割合が</w:t>
      </w:r>
      <w:r>
        <w:rPr>
          <w:rFonts w:hint="eastAsia"/>
        </w:rPr>
        <w:t>8.9</w:t>
      </w:r>
      <w:r w:rsidR="005A2464">
        <w:rPr>
          <w:rFonts w:hint="eastAsia"/>
        </w:rPr>
        <w:t>％となっています。</w:t>
      </w:r>
    </w:p>
    <w:p w:rsidR="005A2464" w:rsidRDefault="005A2464"/>
    <w:p w:rsidR="005A2464" w:rsidRDefault="005A2464"/>
    <w:p w:rsidR="00B56C18" w:rsidRDefault="00B56C18"/>
    <w:p w:rsidR="00B56C18" w:rsidRDefault="00B56C18"/>
    <w:p w:rsidR="005A2464" w:rsidRDefault="005A2464"/>
    <w:p w:rsidR="005A2464" w:rsidRDefault="00CC59BF">
      <w:pPr>
        <w:pStyle w:val="a5"/>
      </w:pPr>
      <w:r>
        <w:rPr>
          <w:noProof/>
        </w:rPr>
        <w:pict>
          <v:shape id="_x0000_s1360" type="#_x0000_t75" style="position:absolute;left:0;text-align:left;margin-left:206.55pt;margin-top:38.45pt;width:295.9pt;height:219.4pt;z-index:251602432">
            <v:imagedata r:id="rId50" o:title=""/>
          </v:shape>
        </w:pict>
      </w:r>
      <w:r w:rsidR="005A2464">
        <w:rPr>
          <w:rFonts w:hint="eastAsia"/>
        </w:rPr>
        <w:t xml:space="preserve">問15-4　</w:t>
      </w:r>
      <w:r w:rsidR="004A1238" w:rsidRPr="004A1238">
        <w:rPr>
          <w:rFonts w:hint="eastAsia"/>
        </w:rPr>
        <w:t>平日に定期的に教育・保育の事業を利用されている主な理由を教えてください。（○はいくつでも）</w:t>
      </w:r>
    </w:p>
    <w:p w:rsidR="005A2464" w:rsidRDefault="005A2464" w:rsidP="005C2C79">
      <w:pPr>
        <w:pStyle w:val="a3"/>
        <w:ind w:rightChars="2600" w:right="5460"/>
      </w:pPr>
      <w:r>
        <w:rPr>
          <w:rFonts w:hint="eastAsia"/>
        </w:rPr>
        <w:t>「子どもの教育や発達のため」の割合が</w:t>
      </w:r>
      <w:r w:rsidR="00606DEA">
        <w:rPr>
          <w:rFonts w:hint="eastAsia"/>
        </w:rPr>
        <w:t>64.3</w:t>
      </w:r>
      <w:r>
        <w:rPr>
          <w:rFonts w:hint="eastAsia"/>
        </w:rPr>
        <w:t>％と最も高く、次いで「子育て（教育を含む）をしている方が現在就労している」の割合が</w:t>
      </w:r>
      <w:r w:rsidR="00606DEA">
        <w:rPr>
          <w:rFonts w:hint="eastAsia"/>
        </w:rPr>
        <w:t>51.8</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606DEA" w:rsidRDefault="00606DEA"/>
    <w:p w:rsidR="005C2C79" w:rsidRDefault="00CC59BF" w:rsidP="005C2C79">
      <w:pPr>
        <w:pStyle w:val="a5"/>
      </w:pPr>
      <w:r>
        <w:rPr>
          <w:noProof/>
        </w:rPr>
        <w:pict>
          <v:shape id="_x0000_s1364" type="#_x0000_t75" style="position:absolute;left:0;text-align:left;margin-left:206.55pt;margin-top:35.25pt;width:295.9pt;height:254.25pt;z-index:251604480">
            <v:imagedata r:id="rId51" o:title=""/>
          </v:shape>
        </w:pict>
      </w:r>
      <w:r w:rsidR="005C2C79">
        <w:rPr>
          <w:rFonts w:hint="eastAsia"/>
        </w:rPr>
        <w:t>問15-5　問15で「２．利用していない」に○をつけた方にうかがいます。利用していない理由は何ですか。</w:t>
      </w:r>
      <w:r w:rsidR="005C2C79" w:rsidRPr="004A1238">
        <w:rPr>
          <w:rFonts w:hint="eastAsia"/>
        </w:rPr>
        <w:t>（○はいくつでも）</w:t>
      </w:r>
    </w:p>
    <w:p w:rsidR="005C2C79" w:rsidRDefault="005C2C79" w:rsidP="005C2C79">
      <w:pPr>
        <w:pStyle w:val="a3"/>
        <w:ind w:rightChars="2600" w:right="5460"/>
      </w:pPr>
      <w:r>
        <w:rPr>
          <w:rFonts w:hint="eastAsia"/>
        </w:rPr>
        <w:t>「子どもがまだ小さいため（　　歳くらいになったら利用しようと考えている）」の割合が</w:t>
      </w:r>
      <w:r w:rsidR="00606DEA">
        <w:rPr>
          <w:rFonts w:hint="eastAsia"/>
        </w:rPr>
        <w:t>47.5</w:t>
      </w:r>
      <w:r>
        <w:rPr>
          <w:rFonts w:hint="eastAsia"/>
        </w:rPr>
        <w:t>％と最も高く、次いで「（子どもの教育や発達のため、子どもの母親か父親が就労していないなどの理由で）利用する必要がない」の割合が</w:t>
      </w:r>
      <w:r w:rsidR="00606DEA">
        <w:rPr>
          <w:rFonts w:hint="eastAsia"/>
        </w:rPr>
        <w:t>40.7</w:t>
      </w:r>
      <w:r>
        <w:rPr>
          <w:rFonts w:hint="eastAsia"/>
        </w:rPr>
        <w:t>％</w:t>
      </w:r>
      <w:r w:rsidR="00606DEA">
        <w:rPr>
          <w:rFonts w:hint="eastAsia"/>
        </w:rPr>
        <w:t>、「利用したいが、保育・教育の事業に空きがない」の割合が16.1％</w:t>
      </w:r>
      <w:r>
        <w:rPr>
          <w:rFonts w:hint="eastAsia"/>
        </w:rPr>
        <w:t>となっています。</w:t>
      </w:r>
    </w:p>
    <w:p w:rsidR="005C2C79" w:rsidRDefault="005C2C79" w:rsidP="005C2C79">
      <w:pPr>
        <w:pStyle w:val="a3"/>
        <w:ind w:rightChars="2600" w:right="5460"/>
      </w:pPr>
    </w:p>
    <w:p w:rsidR="005A2464" w:rsidRPr="005C2C79" w:rsidRDefault="005A2464" w:rsidP="005C2C79">
      <w:pPr>
        <w:pStyle w:val="a3"/>
        <w:ind w:rightChars="2600" w:right="5460"/>
      </w:pPr>
    </w:p>
    <w:p w:rsidR="005A2464" w:rsidRDefault="005A2464" w:rsidP="005C2C79"/>
    <w:p w:rsidR="0018710F" w:rsidRDefault="005C2C79" w:rsidP="0018710F">
      <w:pPr>
        <w:pStyle w:val="a4"/>
      </w:pPr>
      <w:r>
        <w:br w:type="page"/>
      </w:r>
      <w:r w:rsidR="00AD310E">
        <w:rPr>
          <w:rFonts w:hint="eastAsia"/>
        </w:rPr>
        <w:lastRenderedPageBreak/>
        <w:t>【</w:t>
      </w:r>
      <w:r w:rsidR="0018710F">
        <w:rPr>
          <w:rFonts w:hint="eastAsia"/>
        </w:rPr>
        <w:t>「子どもがまだ小さい</w:t>
      </w:r>
      <w:r w:rsidR="0018710F">
        <w:t>ため</w:t>
      </w:r>
      <w:r w:rsidR="0018710F">
        <w:rPr>
          <w:rFonts w:hint="eastAsia"/>
        </w:rPr>
        <w:t xml:space="preserve">（　</w:t>
      </w:r>
      <w:r w:rsidR="0018710F">
        <w:t>歳くらいに</w:t>
      </w:r>
      <w:r w:rsidR="0018710F">
        <w:rPr>
          <w:rFonts w:hint="eastAsia"/>
        </w:rPr>
        <w:t>なったら利用</w:t>
      </w:r>
      <w:r w:rsidR="0018710F">
        <w:t>しようと</w:t>
      </w:r>
      <w:r w:rsidR="0018710F">
        <w:rPr>
          <w:rFonts w:hint="eastAsia"/>
        </w:rPr>
        <w:t>考えている</w:t>
      </w:r>
      <w:r w:rsidR="0018710F">
        <w:t>）</w:t>
      </w:r>
      <w:r w:rsidR="0018710F">
        <w:rPr>
          <w:rFonts w:hint="eastAsia"/>
        </w:rPr>
        <w:t>」子どもの年齢</w:t>
      </w:r>
      <w:r w:rsidR="00AD310E">
        <w:rPr>
          <w:rFonts w:hint="eastAsia"/>
        </w:rPr>
        <w:t>】</w:t>
      </w:r>
    </w:p>
    <w:p w:rsidR="0018710F" w:rsidRDefault="00CC59BF" w:rsidP="0018710F">
      <w:pPr>
        <w:pStyle w:val="a3"/>
        <w:ind w:rightChars="2600" w:right="5460"/>
      </w:pPr>
      <w:r>
        <w:rPr>
          <w:noProof/>
        </w:rPr>
        <w:pict>
          <v:shape id="_x0000_s1363" type="#_x0000_t75" style="position:absolute;left:0;text-align:left;margin-left:276.3pt;margin-top:1.8pt;width:229.9pt;height:144.55pt;z-index:251603456">
            <v:imagedata r:id="rId52" o:title="" cropleft="14618f"/>
          </v:shape>
        </w:pict>
      </w:r>
      <w:r w:rsidR="0018710F">
        <w:rPr>
          <w:rFonts w:hint="eastAsia"/>
        </w:rPr>
        <w:t>「３歳」の割合</w:t>
      </w:r>
      <w:r w:rsidR="0018710F">
        <w:t>が</w:t>
      </w:r>
      <w:r w:rsidR="008374C4">
        <w:rPr>
          <w:rFonts w:hint="eastAsia"/>
        </w:rPr>
        <w:t>58.9</w:t>
      </w:r>
      <w:r w:rsidR="0018710F">
        <w:rPr>
          <w:rFonts w:hint="eastAsia"/>
        </w:rPr>
        <w:t>％と最も</w:t>
      </w:r>
      <w:r w:rsidR="0018710F">
        <w:t>高く、次いで「</w:t>
      </w:r>
      <w:r w:rsidR="0018710F">
        <w:rPr>
          <w:rFonts w:hint="eastAsia"/>
        </w:rPr>
        <w:t>４歳</w:t>
      </w:r>
      <w:r w:rsidR="0018710F">
        <w:t>」</w:t>
      </w:r>
      <w:r w:rsidR="0018710F">
        <w:rPr>
          <w:rFonts w:hint="eastAsia"/>
        </w:rPr>
        <w:t>の割合</w:t>
      </w:r>
      <w:r w:rsidR="0018710F">
        <w:t>が</w:t>
      </w:r>
      <w:r w:rsidR="008374C4">
        <w:rPr>
          <w:rFonts w:hint="eastAsia"/>
        </w:rPr>
        <w:t>14.3</w:t>
      </w:r>
      <w:r w:rsidR="0018710F">
        <w:rPr>
          <w:rFonts w:hint="eastAsia"/>
        </w:rPr>
        <w:t>％、「１歳</w:t>
      </w:r>
      <w:r w:rsidR="0018710F">
        <w:t>」の</w:t>
      </w:r>
      <w:r w:rsidR="0018710F">
        <w:rPr>
          <w:rFonts w:hint="eastAsia"/>
        </w:rPr>
        <w:t>割合</w:t>
      </w:r>
      <w:r w:rsidR="0018710F">
        <w:t>が</w:t>
      </w:r>
      <w:r w:rsidR="008374C4">
        <w:rPr>
          <w:rFonts w:hint="eastAsia"/>
        </w:rPr>
        <w:t>10.7</w:t>
      </w:r>
      <w:r w:rsidR="0018710F">
        <w:t>％</w:t>
      </w:r>
      <w:r w:rsidR="0018710F">
        <w:rPr>
          <w:rFonts w:hint="eastAsia"/>
        </w:rPr>
        <w:t>となっています。</w:t>
      </w:r>
    </w:p>
    <w:p w:rsidR="005C2C79" w:rsidRDefault="005C2C79" w:rsidP="005C2C79"/>
    <w:p w:rsidR="005C2C79" w:rsidRPr="0018710F" w:rsidRDefault="005C2C79" w:rsidP="005C2C79"/>
    <w:p w:rsidR="005C2C79" w:rsidRDefault="005C2C79" w:rsidP="005C2C79"/>
    <w:p w:rsidR="005C2C79" w:rsidRDefault="005C2C79" w:rsidP="005C2C79"/>
    <w:p w:rsidR="005C2C79" w:rsidRDefault="005C2C79" w:rsidP="005C2C79"/>
    <w:p w:rsidR="005C2C79" w:rsidRDefault="005C2C79" w:rsidP="005C2C79"/>
    <w:p w:rsidR="005C2C79" w:rsidRDefault="005C2C79" w:rsidP="005C2C79"/>
    <w:p w:rsidR="005A2464" w:rsidRDefault="00CC59BF">
      <w:pPr>
        <w:pStyle w:val="a5"/>
      </w:pPr>
      <w:r>
        <w:rPr>
          <w:noProof/>
        </w:rPr>
        <w:pict>
          <v:shape id="_x0000_s1366" type="#_x0000_t75" style="position:absolute;left:0;text-align:left;margin-left:211.05pt;margin-top:69.65pt;width:295.9pt;height:219.4pt;z-index:251605504">
            <v:imagedata r:id="rId53" o:title=""/>
          </v:shape>
        </w:pict>
      </w:r>
      <w:r w:rsidR="005A2464">
        <w:rPr>
          <w:rFonts w:hint="eastAsia"/>
        </w:rPr>
        <w:t>問16　すべての方にうかがいます。</w:t>
      </w:r>
      <w:r w:rsidR="004A1238" w:rsidRPr="004A1238">
        <w:rPr>
          <w:rFonts w:hint="eastAsia"/>
        </w:rPr>
        <w:t>現在、利用している、利用していないにかかわらず、宛名のお子様の平日の教育・保育の事業として、「定期的に」利用したいと考える事業をお答えください。（○はいくつでも）※なお、これらの事業の利用には、一定の利用者負担が発生します。認可保育所の場合、世帯収入に応じた利用料が設定されていま</w:t>
      </w:r>
      <w:r w:rsidR="004A1238">
        <w:rPr>
          <w:rFonts w:hint="eastAsia"/>
        </w:rPr>
        <w:t>す。</w:t>
      </w:r>
    </w:p>
    <w:p w:rsidR="005A2464" w:rsidRPr="00575C37" w:rsidRDefault="005A2464" w:rsidP="0018710F">
      <w:pPr>
        <w:pStyle w:val="a3"/>
        <w:ind w:rightChars="2600" w:right="5460"/>
      </w:pPr>
      <w:r>
        <w:rPr>
          <w:rFonts w:hint="eastAsia"/>
        </w:rPr>
        <w:t>「幼稚園」の割合が</w:t>
      </w:r>
      <w:r w:rsidR="00575C37">
        <w:rPr>
          <w:rFonts w:hint="eastAsia"/>
        </w:rPr>
        <w:t>58.7</w:t>
      </w:r>
      <w:r>
        <w:rPr>
          <w:rFonts w:hint="eastAsia"/>
        </w:rPr>
        <w:t>％と最も高く、次いで「認可保育所」の割合が</w:t>
      </w:r>
      <w:r w:rsidR="00575C37">
        <w:rPr>
          <w:rFonts w:hint="eastAsia"/>
        </w:rPr>
        <w:t>49.6</w:t>
      </w:r>
      <w:r>
        <w:rPr>
          <w:rFonts w:hint="eastAsia"/>
        </w:rPr>
        <w:t>％、「幼稚園の預かり保育」の割合が</w:t>
      </w:r>
      <w:r w:rsidR="00575C37">
        <w:rPr>
          <w:rFonts w:hint="eastAsia"/>
        </w:rPr>
        <w:t>30.4</w:t>
      </w:r>
      <w:r>
        <w:rPr>
          <w:rFonts w:hint="eastAsia"/>
        </w:rPr>
        <w:t>％</w:t>
      </w:r>
      <w:r w:rsidRPr="00575C37">
        <w:rPr>
          <w:rFonts w:hint="eastAsia"/>
        </w:rPr>
        <w:t>となっています。</w:t>
      </w:r>
    </w:p>
    <w:p w:rsidR="005C2C79" w:rsidRDefault="005C2C79">
      <w:pPr>
        <w:pStyle w:val="a3"/>
      </w:pPr>
    </w:p>
    <w:p w:rsidR="005C2C79" w:rsidRDefault="005C2C79">
      <w:pPr>
        <w:pStyle w:val="a3"/>
      </w:pPr>
    </w:p>
    <w:p w:rsidR="005C2C79" w:rsidRDefault="005C2C79">
      <w:pPr>
        <w:pStyle w:val="a3"/>
      </w:pPr>
    </w:p>
    <w:p w:rsidR="005C2C79" w:rsidRDefault="005C2C79">
      <w:pPr>
        <w:pStyle w:val="a3"/>
      </w:pPr>
    </w:p>
    <w:p w:rsidR="005C2C79" w:rsidRDefault="005C2C79">
      <w:pPr>
        <w:pStyle w:val="a3"/>
      </w:pPr>
    </w:p>
    <w:p w:rsidR="005C2C79" w:rsidRDefault="005C2C79">
      <w:pPr>
        <w:pStyle w:val="a3"/>
      </w:pPr>
    </w:p>
    <w:p w:rsidR="0018710F" w:rsidRDefault="0018710F">
      <w:pPr>
        <w:pStyle w:val="a3"/>
      </w:pPr>
    </w:p>
    <w:p w:rsidR="005C2C79" w:rsidRDefault="005C2C79" w:rsidP="005C2C79"/>
    <w:p w:rsidR="00575C37" w:rsidRDefault="00AD310E" w:rsidP="00575C37">
      <w:pPr>
        <w:pStyle w:val="a4"/>
      </w:pPr>
      <w:r>
        <w:rPr>
          <w:rFonts w:hint="eastAsia"/>
        </w:rPr>
        <w:t>【</w:t>
      </w:r>
      <w:r w:rsidR="00CC59BF">
        <w:pict>
          <v:shape id="_x0000_s1367" type="#_x0000_t75" style="position:absolute;left:0;text-align:left;margin-left:211.05pt;margin-top:9.85pt;width:295.9pt;height:153pt;z-index:251606528;mso-position-horizontal-relative:text;mso-position-vertical-relative:text">
            <v:imagedata r:id="rId54" o:title=""/>
          </v:shape>
        </w:pict>
      </w:r>
      <w:r w:rsidR="00575C37">
        <w:rPr>
          <w:rFonts w:hint="eastAsia"/>
        </w:rPr>
        <w:t>幼稚園の利用希望</w:t>
      </w:r>
      <w:r>
        <w:rPr>
          <w:rFonts w:hint="eastAsia"/>
        </w:rPr>
        <w:t>】</w:t>
      </w:r>
    </w:p>
    <w:p w:rsidR="00575C37" w:rsidRPr="00575C37" w:rsidRDefault="00575C37" w:rsidP="00575C37">
      <w:pPr>
        <w:pStyle w:val="a3"/>
        <w:ind w:rightChars="2600" w:right="5460"/>
      </w:pPr>
      <w:r>
        <w:rPr>
          <w:rFonts w:hint="eastAsia"/>
        </w:rPr>
        <w:t>「幼稚園以外のみを希望している」の割合が32.2％と最も高く、次いで「幼稚園のみ希望している」の割合が30.9％、「幼稚園も幼稚園以外も両方希望している」の割合が29.1％</w:t>
      </w:r>
      <w:r w:rsidRPr="00575C37">
        <w:rPr>
          <w:rFonts w:hint="eastAsia"/>
        </w:rPr>
        <w:t>となっています。</w:t>
      </w:r>
    </w:p>
    <w:p w:rsidR="005A2464" w:rsidRDefault="005A2464" w:rsidP="00575C37">
      <w:pPr>
        <w:pStyle w:val="a4"/>
      </w:pPr>
    </w:p>
    <w:p w:rsidR="005A2464" w:rsidRDefault="0018710F">
      <w:pPr>
        <w:pStyle w:val="a5"/>
      </w:pPr>
      <w:r>
        <w:br w:type="page"/>
      </w:r>
      <w:r w:rsidR="005A2464">
        <w:rPr>
          <w:rFonts w:hint="eastAsia"/>
        </w:rPr>
        <w:lastRenderedPageBreak/>
        <w:t xml:space="preserve">問16-1　</w:t>
      </w:r>
      <w:r w:rsidR="004A1238" w:rsidRPr="004A1238">
        <w:rPr>
          <w:rFonts w:hint="eastAsia"/>
        </w:rPr>
        <w:t>問16で「１～12.」（利用希望がある）に○をつけた方にうかがいます</w:t>
      </w:r>
      <w:r w:rsidR="004A1238">
        <w:rPr>
          <w:rFonts w:hint="eastAsia"/>
        </w:rPr>
        <w:t>。</w:t>
      </w:r>
      <w:r w:rsidR="004A1238" w:rsidRPr="004A1238">
        <w:rPr>
          <w:rFonts w:hint="eastAsia"/>
        </w:rPr>
        <w:t>教育・保育事</w:t>
      </w:r>
      <w:r w:rsidR="00CC59BF">
        <w:rPr>
          <w:noProof/>
        </w:rPr>
        <w:pict>
          <v:shape id="_x0000_s1368" type="#_x0000_t75" style="position:absolute;left:0;text-align:left;margin-left:259.8pt;margin-top:40.85pt;width:246.4pt;height:109.7pt;z-index:251607552;mso-position-horizontal-relative:text;mso-position-vertical-relative:text">
            <v:imagedata r:id="rId55" o:title="" cropleft="10963f"/>
          </v:shape>
        </w:pict>
      </w:r>
      <w:r w:rsidR="004A1238" w:rsidRPr="004A1238">
        <w:rPr>
          <w:rFonts w:hint="eastAsia"/>
        </w:rPr>
        <w:t>業を利用したい場所はどこですか。（○は１つ）</w:t>
      </w:r>
      <w:r w:rsidR="005A2464">
        <w:rPr>
          <w:rFonts w:hint="eastAsia"/>
        </w:rPr>
        <w:t>。</w:t>
      </w:r>
    </w:p>
    <w:p w:rsidR="005A2464" w:rsidRPr="00575C37" w:rsidRDefault="00575C37">
      <w:pPr>
        <w:pStyle w:val="a3"/>
      </w:pPr>
      <w:r w:rsidRPr="00575C37">
        <w:rPr>
          <w:rFonts w:hint="eastAsia"/>
        </w:rPr>
        <w:t>「松田町</w:t>
      </w:r>
      <w:r w:rsidR="005A2464" w:rsidRPr="00575C37">
        <w:rPr>
          <w:rFonts w:hint="eastAsia"/>
        </w:rPr>
        <w:t>」の割合が</w:t>
      </w:r>
      <w:r w:rsidRPr="00575C37">
        <w:rPr>
          <w:rFonts w:hint="eastAsia"/>
        </w:rPr>
        <w:t>91.0</w:t>
      </w:r>
      <w:r w:rsidR="005A2464" w:rsidRPr="00575C37">
        <w:rPr>
          <w:rFonts w:hint="eastAsia"/>
        </w:rPr>
        <w:t>％、「</w:t>
      </w:r>
      <w:r w:rsidRPr="00575C37">
        <w:rPr>
          <w:rFonts w:hint="eastAsia"/>
        </w:rPr>
        <w:t>松田町以外</w:t>
      </w:r>
      <w:r w:rsidR="005A2464" w:rsidRPr="00575C37">
        <w:rPr>
          <w:rFonts w:hint="eastAsia"/>
        </w:rPr>
        <w:t>」の割合が</w:t>
      </w:r>
      <w:r w:rsidRPr="00575C37">
        <w:rPr>
          <w:rFonts w:hint="eastAsia"/>
        </w:rPr>
        <w:t>6.6</w:t>
      </w:r>
      <w:r w:rsidR="005A2464" w:rsidRPr="00575C37">
        <w:rPr>
          <w:rFonts w:hint="eastAsia"/>
        </w:rPr>
        <w:t>％となっています。</w:t>
      </w:r>
    </w:p>
    <w:p w:rsidR="005A2464" w:rsidRPr="00575C37" w:rsidRDefault="005A2464"/>
    <w:p w:rsidR="005A2464" w:rsidRDefault="005A2464"/>
    <w:p w:rsidR="00FC2A23" w:rsidRDefault="00FC2A23"/>
    <w:p w:rsidR="005A2464" w:rsidRDefault="005A2464"/>
    <w:p w:rsidR="005A2464" w:rsidRDefault="005A2464"/>
    <w:p w:rsidR="004A1238" w:rsidRDefault="00CC59BF" w:rsidP="004A1238">
      <w:pPr>
        <w:pStyle w:val="a5"/>
      </w:pPr>
      <w:r>
        <w:rPr>
          <w:noProof/>
        </w:rPr>
        <w:pict>
          <v:shape id="_x0000_s1369" type="#_x0000_t75" style="position:absolute;left:0;text-align:left;margin-left:210.3pt;margin-top:58.3pt;width:295.9pt;height:110.8pt;z-index:251608576">
            <v:imagedata r:id="rId56" o:title=""/>
          </v:shape>
        </w:pict>
      </w:r>
      <w:r w:rsidR="004A1238">
        <w:rPr>
          <w:rFonts w:hint="eastAsia"/>
        </w:rPr>
        <w:t xml:space="preserve">問16-2　</w:t>
      </w:r>
      <w:r w:rsidR="004A1238" w:rsidRPr="004A1238">
        <w:rPr>
          <w:rFonts w:hint="eastAsia"/>
        </w:rPr>
        <w:t>問16で「１．幼稚園」または「２．幼稚園の預かり保育」に○をつけ、かつ３～12にも○をつけた方にうかがいます。特に幼稚園（幼稚園の預かり保育をあわせて利用する場合を含む）の利用を強く希望しますか。（○は１つ）</w:t>
      </w:r>
    </w:p>
    <w:p w:rsidR="00575C37" w:rsidRPr="00575C37" w:rsidRDefault="00575C37" w:rsidP="00575C37">
      <w:pPr>
        <w:pStyle w:val="a3"/>
      </w:pPr>
      <w:r w:rsidRPr="00575C37">
        <w:rPr>
          <w:rFonts w:hint="eastAsia"/>
        </w:rPr>
        <w:t>「</w:t>
      </w:r>
      <w:r>
        <w:rPr>
          <w:rFonts w:hint="eastAsia"/>
        </w:rPr>
        <w:t>はい</w:t>
      </w:r>
      <w:r w:rsidRPr="00575C37">
        <w:rPr>
          <w:rFonts w:hint="eastAsia"/>
        </w:rPr>
        <w:t>」の割合が</w:t>
      </w:r>
      <w:r>
        <w:rPr>
          <w:rFonts w:hint="eastAsia"/>
        </w:rPr>
        <w:t>68.7</w:t>
      </w:r>
      <w:r w:rsidRPr="00575C37">
        <w:rPr>
          <w:rFonts w:hint="eastAsia"/>
        </w:rPr>
        <w:t>％、「</w:t>
      </w:r>
      <w:r>
        <w:rPr>
          <w:rFonts w:hint="eastAsia"/>
        </w:rPr>
        <w:t>いいえ</w:t>
      </w:r>
      <w:r w:rsidRPr="00575C37">
        <w:rPr>
          <w:rFonts w:hint="eastAsia"/>
        </w:rPr>
        <w:t>」の割合が</w:t>
      </w:r>
      <w:r>
        <w:rPr>
          <w:rFonts w:hint="eastAsia"/>
        </w:rPr>
        <w:t>25.4</w:t>
      </w:r>
      <w:r w:rsidRPr="00575C37">
        <w:rPr>
          <w:rFonts w:hint="eastAsia"/>
        </w:rPr>
        <w:t>％となっています。</w:t>
      </w:r>
    </w:p>
    <w:p w:rsidR="005A2464" w:rsidRPr="00575C37" w:rsidRDefault="005A2464"/>
    <w:p w:rsidR="005A2464" w:rsidRDefault="005A2464"/>
    <w:p w:rsidR="004A1238" w:rsidRDefault="004A1238"/>
    <w:p w:rsidR="00FC2A23" w:rsidRDefault="00FC2A23"/>
    <w:p w:rsidR="004A1238" w:rsidRDefault="004A1238"/>
    <w:p w:rsidR="004A1238" w:rsidRDefault="004A1238"/>
    <w:p w:rsidR="005A2464" w:rsidRDefault="005A2464">
      <w:pPr>
        <w:pStyle w:val="3"/>
      </w:pPr>
      <w:bookmarkStart w:id="46" w:name="_Toc383069730"/>
      <w:bookmarkStart w:id="47" w:name="_Toc6307122"/>
      <w:r>
        <w:rPr>
          <w:rFonts w:hint="eastAsia"/>
        </w:rPr>
        <w:t>（６）地域の子育て支援事業の利用状況について</w:t>
      </w:r>
      <w:bookmarkEnd w:id="46"/>
      <w:bookmarkEnd w:id="47"/>
    </w:p>
    <w:p w:rsidR="005A2464" w:rsidRDefault="005A2464">
      <w:pPr>
        <w:pStyle w:val="a5"/>
      </w:pPr>
      <w:r>
        <w:rPr>
          <w:rFonts w:hint="eastAsia"/>
        </w:rPr>
        <w:t xml:space="preserve">問17　</w:t>
      </w:r>
      <w:r w:rsidR="004A1238" w:rsidRPr="004A1238">
        <w:rPr>
          <w:rFonts w:hint="eastAsia"/>
        </w:rPr>
        <w:t>宛名のお子様は、現在、地域子育て支援拠点事業（親子が集まって過ごしたり、相談をしたり、情報提供を受けたりする場で、「つどいの広場」「子育て支援センター」等と呼ばれています）を利用していますか。（○はいくつでも）また、おおよその利用回数（頻度）を□内に数字でご記入ください（数字は一枠に一字）。</w:t>
      </w:r>
    </w:p>
    <w:p w:rsidR="005A2464" w:rsidRDefault="00CC59BF">
      <w:pPr>
        <w:pStyle w:val="a3"/>
      </w:pPr>
      <w:r>
        <w:rPr>
          <w:noProof/>
        </w:rPr>
        <w:pict>
          <v:shape id="_x0000_s1370" type="#_x0000_t75" style="position:absolute;left:0;text-align:left;margin-left:238.8pt;margin-top:5.75pt;width:267.4pt;height:119.8pt;z-index:251609600">
            <v:imagedata r:id="rId57" o:title="" cropleft="6312f"/>
          </v:shape>
        </w:pict>
      </w:r>
      <w:r w:rsidR="005A2464">
        <w:rPr>
          <w:rFonts w:hint="eastAsia"/>
        </w:rPr>
        <w:t>「利用していない」の割合が</w:t>
      </w:r>
      <w:r w:rsidR="00575C37">
        <w:rPr>
          <w:rFonts w:hint="eastAsia"/>
        </w:rPr>
        <w:t>56.1</w:t>
      </w:r>
      <w:r w:rsidR="005A2464">
        <w:rPr>
          <w:rFonts w:hint="eastAsia"/>
        </w:rPr>
        <w:t>％と最も高く、次いで「地域子育て支援拠点事業（親子が集まって過ごしたり、相談をする場）</w:t>
      </w:r>
      <w:r w:rsidR="00575C37">
        <w:rPr>
          <w:rFonts w:hint="eastAsia"/>
        </w:rPr>
        <w:t>を利用している</w:t>
      </w:r>
      <w:r w:rsidR="005A2464">
        <w:rPr>
          <w:rFonts w:hint="eastAsia"/>
        </w:rPr>
        <w:t>」の割合が</w:t>
      </w:r>
      <w:r w:rsidR="00575C37">
        <w:rPr>
          <w:rFonts w:hint="eastAsia"/>
        </w:rPr>
        <w:t>42.2</w:t>
      </w:r>
      <w:r w:rsidR="005A2464">
        <w:rPr>
          <w:rFonts w:hint="eastAsia"/>
        </w:rPr>
        <w:t>％となっています。</w:t>
      </w:r>
    </w:p>
    <w:p w:rsidR="005A2464" w:rsidRDefault="005A2464">
      <w:pPr>
        <w:pStyle w:val="a3"/>
      </w:pPr>
    </w:p>
    <w:p w:rsidR="005A2464" w:rsidRDefault="005A2464" w:rsidP="00FC2A23">
      <w:pPr>
        <w:pStyle w:val="a4"/>
        <w:ind w:left="0"/>
      </w:pPr>
    </w:p>
    <w:p w:rsidR="005A2464" w:rsidRDefault="00FC2A23" w:rsidP="00FC2A23">
      <w:pPr>
        <w:pStyle w:val="a4"/>
      </w:pPr>
      <w:r>
        <w:br w:type="page"/>
      </w:r>
      <w:r w:rsidR="00AD310E">
        <w:rPr>
          <w:rFonts w:hint="eastAsia"/>
        </w:rPr>
        <w:lastRenderedPageBreak/>
        <w:t>【</w:t>
      </w:r>
      <w:r w:rsidR="00CC59BF">
        <w:pict>
          <v:shape id="_x0000_s1371" type="#_x0000_t75" style="position:absolute;left:0;text-align:left;margin-left:214.8pt;margin-top:14.6pt;width:295.9pt;height:186.75pt;z-index:251610624;mso-position-horizontal-relative:text;mso-position-vertical-relative:text">
            <v:imagedata r:id="rId58" o:title=""/>
          </v:shape>
        </w:pict>
      </w:r>
      <w:r w:rsidR="005A2464">
        <w:rPr>
          <w:rFonts w:hint="eastAsia"/>
        </w:rPr>
        <w:t>地域子育て支援拠点事業の</w:t>
      </w:r>
      <w:r>
        <w:rPr>
          <w:rFonts w:hint="eastAsia"/>
        </w:rPr>
        <w:t>１週（１ヶ月）当たり</w:t>
      </w:r>
      <w:r w:rsidR="005A2464">
        <w:rPr>
          <w:rFonts w:hint="eastAsia"/>
        </w:rPr>
        <w:t>利用回数</w:t>
      </w:r>
      <w:r w:rsidR="00AD310E">
        <w:rPr>
          <w:rFonts w:hint="eastAsia"/>
        </w:rPr>
        <w:t>】</w:t>
      </w:r>
    </w:p>
    <w:p w:rsidR="005A2464" w:rsidRDefault="005A2464">
      <w:pPr>
        <w:pStyle w:val="a3"/>
      </w:pPr>
      <w:r>
        <w:rPr>
          <w:rFonts w:hint="eastAsia"/>
        </w:rPr>
        <w:t>「</w:t>
      </w:r>
      <w:r w:rsidR="00575C37">
        <w:rPr>
          <w:rFonts w:hint="eastAsia"/>
        </w:rPr>
        <w:t>週１日未満程度（月１～３回）</w:t>
      </w:r>
      <w:r>
        <w:rPr>
          <w:rFonts w:hint="eastAsia"/>
        </w:rPr>
        <w:t>」の割合が</w:t>
      </w:r>
      <w:r w:rsidR="00575C37">
        <w:rPr>
          <w:rFonts w:hint="eastAsia"/>
        </w:rPr>
        <w:t>46.4</w:t>
      </w:r>
      <w:r>
        <w:rPr>
          <w:rFonts w:hint="eastAsia"/>
        </w:rPr>
        <w:t>％</w:t>
      </w:r>
      <w:r w:rsidR="00575C37">
        <w:rPr>
          <w:rFonts w:hint="eastAsia"/>
        </w:rPr>
        <w:t>、次いで「週１日程度（月４～７回）」の割合が21.6％</w:t>
      </w:r>
      <w:r>
        <w:rPr>
          <w:rFonts w:hint="eastAsia"/>
        </w:rPr>
        <w:t>となっています。</w:t>
      </w:r>
    </w:p>
    <w:p w:rsidR="005A2464" w:rsidRDefault="005A2464"/>
    <w:p w:rsidR="005A2464" w:rsidRPr="00575C37" w:rsidRDefault="005A2464"/>
    <w:p w:rsidR="005A2464" w:rsidRDefault="005A2464"/>
    <w:p w:rsidR="00FC2A23" w:rsidRDefault="00FC2A23"/>
    <w:p w:rsidR="00FC2A23" w:rsidRDefault="00FC2A23"/>
    <w:p w:rsidR="00FC2A23" w:rsidRDefault="00FC2A23"/>
    <w:p w:rsidR="005A2464" w:rsidRDefault="005A2464"/>
    <w:p w:rsidR="005A2464" w:rsidRDefault="005A2464"/>
    <w:p w:rsidR="005A2464" w:rsidRDefault="005A2464"/>
    <w:p w:rsidR="005A2464" w:rsidRDefault="005A2464">
      <w:pPr>
        <w:pStyle w:val="a5"/>
      </w:pPr>
      <w:r>
        <w:rPr>
          <w:rFonts w:hint="eastAsia"/>
        </w:rPr>
        <w:t xml:space="preserve">問18　</w:t>
      </w:r>
      <w:r w:rsidR="004A1238" w:rsidRPr="004A1238">
        <w:rPr>
          <w:rFonts w:hint="eastAsia"/>
        </w:rPr>
        <w:t>問17のような地域子育て支援拠点事業について、今は利用していないが、できれば今後利用したい、あるいは、利用日数を増やしたいと思いますか。（○は１つ）また、おおよその利用回数（頻度）を□内に数字でご記入ください（数字は一枠に一字）。※なお、これらの事業の利用には、一定の利用者負担が発生する場合があります。</w:t>
      </w:r>
    </w:p>
    <w:p w:rsidR="005A2464" w:rsidRDefault="00CC59BF">
      <w:pPr>
        <w:pStyle w:val="a3"/>
      </w:pPr>
      <w:r>
        <w:rPr>
          <w:noProof/>
        </w:rPr>
        <w:pict>
          <v:shape id="_x0000_s1372" type="#_x0000_t75" style="position:absolute;left:0;text-align:left;margin-left:242.75pt;margin-top:4.4pt;width:268.9pt;height:151.9pt;z-index:251611648">
            <v:imagedata r:id="rId59" o:title="" cropleft="5980f"/>
          </v:shape>
        </w:pict>
      </w:r>
      <w:r w:rsidR="005A2464">
        <w:rPr>
          <w:rFonts w:hint="eastAsia"/>
        </w:rPr>
        <w:t>「新たに利用したり、利用日数を増やしたいとは思わない」の割合が</w:t>
      </w:r>
      <w:r w:rsidR="00575C37">
        <w:rPr>
          <w:rFonts w:hint="eastAsia"/>
        </w:rPr>
        <w:t>54.3</w:t>
      </w:r>
      <w:r w:rsidR="005A2464">
        <w:rPr>
          <w:rFonts w:hint="eastAsia"/>
        </w:rPr>
        <w:t>％と最も高く、次いで「</w:t>
      </w:r>
      <w:r w:rsidR="00575C37">
        <w:rPr>
          <w:rFonts w:hint="eastAsia"/>
        </w:rPr>
        <w:t>すでに利用しているが、今後利用日数を増やしたい</w:t>
      </w:r>
      <w:r w:rsidR="005A2464">
        <w:rPr>
          <w:rFonts w:hint="eastAsia"/>
        </w:rPr>
        <w:t>」の割合が</w:t>
      </w:r>
      <w:r w:rsidR="00575C37">
        <w:rPr>
          <w:rFonts w:hint="eastAsia"/>
        </w:rPr>
        <w:t>21.3</w:t>
      </w:r>
      <w:r w:rsidR="005A2464">
        <w:rPr>
          <w:rFonts w:hint="eastAsia"/>
        </w:rPr>
        <w:t>％、「</w:t>
      </w:r>
      <w:r w:rsidR="00575C37">
        <w:rPr>
          <w:rFonts w:hint="eastAsia"/>
        </w:rPr>
        <w:t>利用していないが、今後利用したい</w:t>
      </w:r>
      <w:r w:rsidR="005A2464">
        <w:rPr>
          <w:rFonts w:hint="eastAsia"/>
        </w:rPr>
        <w:t>」の割合が</w:t>
      </w:r>
      <w:r w:rsidR="00575C37">
        <w:rPr>
          <w:rFonts w:hint="eastAsia"/>
        </w:rPr>
        <w:t>18.3</w:t>
      </w:r>
      <w:r w:rsidR="005A2464">
        <w:rPr>
          <w:rFonts w:hint="eastAsia"/>
        </w:rPr>
        <w:t>％となっています。</w:t>
      </w:r>
    </w:p>
    <w:p w:rsidR="005A2464" w:rsidRDefault="005A2464"/>
    <w:p w:rsidR="00FC2A23" w:rsidRDefault="00FC2A23"/>
    <w:p w:rsidR="00FC2A23" w:rsidRDefault="00FC2A23"/>
    <w:p w:rsidR="005A2464" w:rsidRDefault="005A2464"/>
    <w:p w:rsidR="005A2464" w:rsidRDefault="005A2464">
      <w:pPr>
        <w:pStyle w:val="a4"/>
      </w:pPr>
      <w:r>
        <w:rPr>
          <w:rFonts w:hint="eastAsia"/>
        </w:rPr>
        <w:t>（１）利用していないが、今後利用したい人の利用希望回数</w:t>
      </w:r>
    </w:p>
    <w:p w:rsidR="005A2464" w:rsidRDefault="00CC59BF" w:rsidP="00575C37">
      <w:pPr>
        <w:pStyle w:val="a4"/>
        <w:ind w:firstLineChars="300" w:firstLine="660"/>
      </w:pPr>
      <w:r>
        <w:pict>
          <v:shape id="_x0000_s1373" type="#_x0000_t75" style="position:absolute;left:0;text-align:left;margin-left:215.75pt;margin-top:7.5pt;width:295.9pt;height:153.6pt;z-index:251612672">
            <v:imagedata r:id="rId60" o:title=""/>
          </v:shape>
        </w:pict>
      </w:r>
      <w:r w:rsidR="005A2464">
        <w:rPr>
          <w:rFonts w:hint="eastAsia"/>
        </w:rPr>
        <w:t>１週</w:t>
      </w:r>
      <w:r w:rsidR="00753A56">
        <w:rPr>
          <w:rFonts w:hint="eastAsia"/>
        </w:rPr>
        <w:t>（１ヶ月）</w:t>
      </w:r>
      <w:r w:rsidR="005A2464">
        <w:rPr>
          <w:rFonts w:hint="eastAsia"/>
        </w:rPr>
        <w:t>当たり利用希望回数</w:t>
      </w:r>
    </w:p>
    <w:p w:rsidR="005A2464" w:rsidRDefault="005A2464" w:rsidP="00753A56">
      <w:pPr>
        <w:pStyle w:val="a3"/>
        <w:ind w:rightChars="2600" w:right="5460"/>
      </w:pPr>
      <w:r>
        <w:rPr>
          <w:rFonts w:hint="eastAsia"/>
        </w:rPr>
        <w:t>「</w:t>
      </w:r>
      <w:r w:rsidR="007A31C2">
        <w:rPr>
          <w:rFonts w:hint="eastAsia"/>
        </w:rPr>
        <w:t>週１日未満程度（月１～３回）</w:t>
      </w:r>
      <w:r>
        <w:rPr>
          <w:rFonts w:hint="eastAsia"/>
        </w:rPr>
        <w:t>」の割合が</w:t>
      </w:r>
      <w:r w:rsidR="007A31C2">
        <w:rPr>
          <w:rFonts w:hint="eastAsia"/>
        </w:rPr>
        <w:t>45.2</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753A56" w:rsidRDefault="00753A56"/>
    <w:p w:rsidR="00753A56" w:rsidRDefault="00753A56"/>
    <w:p w:rsidR="00753A56" w:rsidRDefault="00753A56"/>
    <w:p w:rsidR="005A2464" w:rsidRDefault="005A2464" w:rsidP="00753A56">
      <w:pPr>
        <w:pStyle w:val="af"/>
      </w:pPr>
    </w:p>
    <w:p w:rsidR="005A2464" w:rsidRDefault="00753A56">
      <w:pPr>
        <w:pStyle w:val="a4"/>
      </w:pPr>
      <w:r>
        <w:br w:type="page"/>
      </w:r>
      <w:r w:rsidR="005A2464">
        <w:rPr>
          <w:rFonts w:hint="eastAsia"/>
        </w:rPr>
        <w:lastRenderedPageBreak/>
        <w:t>（２）すでに利用しているが、今後利用日数を増やしたい人の利用希望回数</w:t>
      </w:r>
    </w:p>
    <w:p w:rsidR="005A2464" w:rsidRDefault="00CC59BF" w:rsidP="00753A56">
      <w:pPr>
        <w:pStyle w:val="af"/>
        <w:ind w:firstLineChars="301" w:firstLine="662"/>
      </w:pPr>
      <w:r>
        <w:rPr>
          <w:noProof/>
        </w:rPr>
        <w:pict>
          <v:shape id="_x0000_s1374" type="#_x0000_t75" style="position:absolute;left:0;text-align:left;margin-left:211.05pt;margin-top:16.25pt;width:295.9pt;height:151.9pt;z-index:251613696">
            <v:imagedata r:id="rId61" o:title=""/>
          </v:shape>
        </w:pict>
      </w:r>
      <w:r w:rsidR="005A2464">
        <w:rPr>
          <w:rFonts w:hint="eastAsia"/>
        </w:rPr>
        <w:t>１週</w:t>
      </w:r>
      <w:r w:rsidR="00753A56">
        <w:rPr>
          <w:rFonts w:hint="eastAsia"/>
        </w:rPr>
        <w:t>（１ヶ月）</w:t>
      </w:r>
      <w:r w:rsidR="005A2464">
        <w:rPr>
          <w:rFonts w:hint="eastAsia"/>
        </w:rPr>
        <w:t>当たりの増やしたい利用希望回数</w:t>
      </w:r>
    </w:p>
    <w:p w:rsidR="005A2464" w:rsidRDefault="005A2464" w:rsidP="00753A56">
      <w:pPr>
        <w:pStyle w:val="a3"/>
        <w:ind w:rightChars="2600" w:right="5460"/>
      </w:pPr>
      <w:r>
        <w:rPr>
          <w:rFonts w:hint="eastAsia"/>
        </w:rPr>
        <w:t>「</w:t>
      </w:r>
      <w:r w:rsidR="007A31C2">
        <w:rPr>
          <w:rFonts w:hint="eastAsia"/>
        </w:rPr>
        <w:t>週１日未満程度（月１～３回）</w:t>
      </w:r>
      <w:r>
        <w:rPr>
          <w:rFonts w:hint="eastAsia"/>
        </w:rPr>
        <w:t>」</w:t>
      </w:r>
      <w:r w:rsidR="007A31C2">
        <w:rPr>
          <w:rFonts w:hint="eastAsia"/>
        </w:rPr>
        <w:t>、「週１日程度（月４～７回）」</w:t>
      </w:r>
      <w:r>
        <w:rPr>
          <w:rFonts w:hint="eastAsia"/>
        </w:rPr>
        <w:t>の割合が</w:t>
      </w:r>
      <w:r w:rsidR="007A31C2">
        <w:rPr>
          <w:rFonts w:hint="eastAsia"/>
        </w:rPr>
        <w:t>34.7</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5A2464" w:rsidRPr="007A31C2" w:rsidRDefault="005A2464"/>
    <w:p w:rsidR="00753A56" w:rsidRDefault="00753A56"/>
    <w:p w:rsidR="005A2464" w:rsidRDefault="00CC59BF">
      <w:pPr>
        <w:pStyle w:val="a5"/>
      </w:pPr>
      <w:r>
        <w:pict>
          <v:shape id="_x0000_s1375" type="#_x0000_t75" style="position:absolute;left:0;text-align:left;margin-left:210.3pt;margin-top:44.85pt;width:295.9pt;height:219.4pt;z-index:251614720">
            <v:imagedata r:id="rId62" o:title=""/>
          </v:shape>
        </w:pict>
      </w:r>
      <w:r w:rsidR="005A2464">
        <w:rPr>
          <w:rFonts w:hint="eastAsia"/>
        </w:rPr>
        <w:t xml:space="preserve">問19　</w:t>
      </w:r>
      <w:r w:rsidR="001627BF" w:rsidRPr="001627BF">
        <w:rPr>
          <w:rFonts w:hint="eastAsia"/>
        </w:rPr>
        <w:t>下記の事業で知っているもの（Ａ）や、これまでに利用したことがあるもの（Ｂ）、今後、利用したいと思うもの（Ｃ）をお答えください。（○は、①～⑧の事業ごとにそれぞれ１つ）</w:t>
      </w:r>
    </w:p>
    <w:p w:rsidR="005A2464" w:rsidRDefault="005A2464">
      <w:pPr>
        <w:pStyle w:val="a4"/>
      </w:pPr>
      <w:r>
        <w:rPr>
          <w:rFonts w:hint="eastAsia"/>
        </w:rPr>
        <w:t>（１）認知度</w:t>
      </w:r>
    </w:p>
    <w:p w:rsidR="005A2464" w:rsidRDefault="005A2464" w:rsidP="00753A56">
      <w:pPr>
        <w:pStyle w:val="a3"/>
        <w:ind w:rightChars="2600" w:right="5460"/>
      </w:pPr>
      <w:r>
        <w:rPr>
          <w:rFonts w:hint="eastAsia"/>
        </w:rPr>
        <w:t>①ママパパクラス、②すくすく育児相談、③おっぱい相談、④離乳食講習会、⑤１歳児歯科指導教室で「はい（知っている）」の割合が高く</w:t>
      </w:r>
      <w:r w:rsidR="007A31C2">
        <w:rPr>
          <w:rFonts w:hint="eastAsia"/>
        </w:rPr>
        <w:t>８割を超えています</w:t>
      </w:r>
      <w:r>
        <w:rPr>
          <w:rFonts w:hint="eastAsia"/>
        </w:rPr>
        <w:t>。</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CC59BF">
      <w:pPr>
        <w:pStyle w:val="a4"/>
      </w:pPr>
      <w:r>
        <w:rPr>
          <w:noProof/>
        </w:rPr>
        <w:pict>
          <v:shape id="_x0000_s1376" type="#_x0000_t75" style="position:absolute;left:0;text-align:left;margin-left:210.3pt;margin-top:2.3pt;width:295.9pt;height:219.4pt;z-index:251615744">
            <v:imagedata r:id="rId63" o:title=""/>
          </v:shape>
        </w:pict>
      </w:r>
      <w:r w:rsidR="005A2464">
        <w:rPr>
          <w:rFonts w:hint="eastAsia"/>
        </w:rPr>
        <w:t>（２）利用状況</w:t>
      </w:r>
    </w:p>
    <w:p w:rsidR="005A2464" w:rsidRDefault="005A2464" w:rsidP="00753A56">
      <w:pPr>
        <w:pStyle w:val="a3"/>
        <w:ind w:rightChars="2600" w:right="5460"/>
      </w:pPr>
      <w:r>
        <w:rPr>
          <w:rFonts w:hint="eastAsia"/>
        </w:rPr>
        <w:t>②すくすく育児相談、④離乳食講習会、⑤１歳児歯科指導教室で「はい（これまでに利用したことがある）」の割合が高く、特に⑤１歳児歯科指導教室</w:t>
      </w:r>
      <w:r w:rsidR="007A31C2">
        <w:rPr>
          <w:rFonts w:hint="eastAsia"/>
        </w:rPr>
        <w:t>で５割を超え</w:t>
      </w:r>
      <w:r>
        <w:rPr>
          <w:rFonts w:hint="eastAsia"/>
        </w:rPr>
        <w:t>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7A31C2">
      <w:pPr>
        <w:pStyle w:val="a4"/>
      </w:pPr>
      <w:r>
        <w:br w:type="page"/>
      </w:r>
      <w:r w:rsidR="00CC59BF">
        <w:rPr>
          <w:noProof/>
        </w:rPr>
        <w:lastRenderedPageBreak/>
        <w:pict>
          <v:shape id="_x0000_s1377" type="#_x0000_t75" style="position:absolute;left:0;text-align:left;margin-left:205.05pt;margin-top:7.95pt;width:295.9pt;height:219.4pt;z-index:251616768">
            <v:imagedata r:id="rId64" o:title=""/>
          </v:shape>
        </w:pict>
      </w:r>
      <w:r w:rsidR="005A2464">
        <w:rPr>
          <w:rFonts w:hint="eastAsia"/>
        </w:rPr>
        <w:t>（３）</w:t>
      </w:r>
      <w:r w:rsidR="005A2464">
        <w:rPr>
          <w:rFonts w:hint="eastAsia"/>
        </w:rPr>
        <w:t xml:space="preserve"> </w:t>
      </w:r>
      <w:r w:rsidR="005A2464">
        <w:rPr>
          <w:rFonts w:hint="eastAsia"/>
        </w:rPr>
        <w:t>今後の利用希望</w:t>
      </w:r>
    </w:p>
    <w:p w:rsidR="005A2464" w:rsidRDefault="005A2464" w:rsidP="00753A56">
      <w:pPr>
        <w:pStyle w:val="a3"/>
        <w:ind w:rightChars="2600" w:right="5460"/>
      </w:pPr>
      <w:r>
        <w:rPr>
          <w:rFonts w:hint="eastAsia"/>
        </w:rPr>
        <w:t>②すくすく育児相談、⑤１歳児歯科指導教室、</w:t>
      </w:r>
      <w:r w:rsidR="007A31C2">
        <w:rPr>
          <w:rFonts w:hint="eastAsia"/>
        </w:rPr>
        <w:t>⑧病児保育事業</w:t>
      </w:r>
      <w:r>
        <w:rPr>
          <w:rFonts w:hint="eastAsia"/>
        </w:rPr>
        <w:t>で「はい（今後利用したい）」の割合が高く４割を超えています。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3"/>
        <w:ind w:left="480" w:hangingChars="200" w:hanging="480"/>
      </w:pPr>
      <w:bookmarkStart w:id="48" w:name="_Toc383069731"/>
      <w:bookmarkStart w:id="49" w:name="_Toc6307123"/>
      <w:r>
        <w:rPr>
          <w:rFonts w:hint="eastAsia"/>
        </w:rPr>
        <w:t>（７）土曜・休日や長期休暇中の「定期的」な教育・保育事業の利用希望について</w:t>
      </w:r>
      <w:bookmarkEnd w:id="48"/>
      <w:bookmarkEnd w:id="49"/>
    </w:p>
    <w:p w:rsidR="005A2464" w:rsidRDefault="00CC59BF">
      <w:pPr>
        <w:pStyle w:val="a5"/>
      </w:pPr>
      <w:r>
        <w:rPr>
          <w:noProof/>
        </w:rPr>
        <w:pict>
          <v:shape id="_x0000_s1378" type="#_x0000_t75" style="position:absolute;left:0;text-align:left;margin-left:205.05pt;margin-top:98.9pt;width:295.9pt;height:118.7pt;z-index:251617792">
            <v:imagedata r:id="rId65" o:title=""/>
          </v:shape>
        </w:pict>
      </w:r>
      <w:r w:rsidR="005A2464">
        <w:rPr>
          <w:rFonts w:hint="eastAsia"/>
        </w:rPr>
        <w:t xml:space="preserve">問20　</w:t>
      </w:r>
      <w:r w:rsidR="001627BF" w:rsidRPr="001627BF">
        <w:rPr>
          <w:rFonts w:hint="eastAsia"/>
        </w:rPr>
        <w:t>宛名のお子様について、土曜日と日曜日・祝日に、定期的な教育・保育の事業の利用希望はありますか（一時的な利用は除きます）。（○はそれぞれ１つ）希望がある場合は、利用したい時間帯を、(例)０９時～１８時のように２４時間制でご記入ください（数字は一枠に一字）。※なお、これらの事業の利用には、一定の利用者負担が発生することを想定します。※保育・教育事業とは、幼稚園、保育所、認可外保育施設などの事業を指しますが、親族・知人による預かりは含みません。</w:t>
      </w:r>
    </w:p>
    <w:p w:rsidR="005A2464" w:rsidRDefault="005A2464">
      <w:pPr>
        <w:pStyle w:val="a4"/>
      </w:pPr>
      <w:r>
        <w:rPr>
          <w:rFonts w:hint="eastAsia"/>
        </w:rPr>
        <w:t>（１）土曜日</w:t>
      </w:r>
    </w:p>
    <w:p w:rsidR="005A2464" w:rsidRDefault="005A2464">
      <w:pPr>
        <w:pStyle w:val="a3"/>
      </w:pPr>
      <w:r>
        <w:rPr>
          <w:rFonts w:hint="eastAsia"/>
        </w:rPr>
        <w:t>「利用する必要はない」の割合が</w:t>
      </w:r>
      <w:r w:rsidR="007A31C2">
        <w:rPr>
          <w:rFonts w:hint="eastAsia"/>
        </w:rPr>
        <w:t>69.1</w:t>
      </w:r>
      <w:r>
        <w:rPr>
          <w:rFonts w:hint="eastAsia"/>
        </w:rPr>
        <w:t>％と最も高く、次いで「月に１～２回は利用したい」の割合が</w:t>
      </w:r>
      <w:r w:rsidR="007A31C2">
        <w:rPr>
          <w:rFonts w:hint="eastAsia"/>
        </w:rPr>
        <w:t>19.1</w:t>
      </w:r>
      <w:r>
        <w:rPr>
          <w:rFonts w:hint="eastAsia"/>
        </w:rPr>
        <w:t>％となっています。</w:t>
      </w:r>
    </w:p>
    <w:p w:rsidR="005A2464" w:rsidRDefault="005A2464"/>
    <w:p w:rsidR="00753A56" w:rsidRDefault="00753A56"/>
    <w:p w:rsidR="007414A7" w:rsidRDefault="007414A7"/>
    <w:p w:rsidR="005A2464" w:rsidRDefault="00CC59BF">
      <w:r>
        <w:rPr>
          <w:noProof/>
        </w:rPr>
        <w:pict>
          <v:shape id="_x0000_s1379" type="#_x0000_t75" style="position:absolute;left:0;text-align:left;margin-left:205.05pt;margin-top:5.6pt;width:295.9pt;height:219.4pt;z-index:251618816">
            <v:imagedata r:id="rId66" o:title=""/>
          </v:shape>
        </w:pict>
      </w:r>
    </w:p>
    <w:p w:rsidR="005A2464" w:rsidRDefault="00AD310E">
      <w:pPr>
        <w:pStyle w:val="af"/>
      </w:pPr>
      <w:r>
        <w:rPr>
          <w:rFonts w:hint="eastAsia"/>
        </w:rPr>
        <w:t>【</w:t>
      </w:r>
      <w:r w:rsidR="005A2464">
        <w:rPr>
          <w:rFonts w:hint="eastAsia"/>
        </w:rPr>
        <w:t>利用したい時間帯</w:t>
      </w:r>
      <w:r>
        <w:rPr>
          <w:rFonts w:hint="eastAsia"/>
        </w:rPr>
        <w:t>】</w:t>
      </w:r>
    </w:p>
    <w:p w:rsidR="005A2464" w:rsidRDefault="007A31C2">
      <w:pPr>
        <w:pStyle w:val="a3"/>
      </w:pPr>
      <w:r>
        <w:rPr>
          <w:rFonts w:hint="eastAsia"/>
        </w:rPr>
        <w:t>「10</w:t>
      </w:r>
      <w:r w:rsidR="005A2464">
        <w:rPr>
          <w:rFonts w:hint="eastAsia"/>
        </w:rPr>
        <w:t>時台」</w:t>
      </w:r>
      <w:r>
        <w:rPr>
          <w:rFonts w:hint="eastAsia"/>
        </w:rPr>
        <w:t>、「11時台」</w:t>
      </w:r>
      <w:r w:rsidR="005A2464">
        <w:rPr>
          <w:rFonts w:hint="eastAsia"/>
        </w:rPr>
        <w:t>の割合が</w:t>
      </w:r>
      <w:r>
        <w:rPr>
          <w:rFonts w:hint="eastAsia"/>
        </w:rPr>
        <w:t>92.9</w:t>
      </w:r>
      <w:r w:rsidR="005A2464">
        <w:rPr>
          <w:rFonts w:hint="eastAsia"/>
        </w:rPr>
        <w:t>％と最も高く、次いで「</w:t>
      </w:r>
      <w:r>
        <w:rPr>
          <w:rFonts w:hint="eastAsia"/>
        </w:rPr>
        <w:t>12</w:t>
      </w:r>
      <w:r w:rsidR="005A2464">
        <w:rPr>
          <w:rFonts w:hint="eastAsia"/>
        </w:rPr>
        <w:t>時台」の割合が</w:t>
      </w:r>
      <w:r>
        <w:rPr>
          <w:rFonts w:hint="eastAsia"/>
        </w:rPr>
        <w:t>88.6</w:t>
      </w:r>
      <w:r w:rsidR="005A2464">
        <w:rPr>
          <w:rFonts w:hint="eastAsia"/>
        </w:rPr>
        <w:t>％、「</w:t>
      </w:r>
      <w:r>
        <w:rPr>
          <w:rFonts w:hint="eastAsia"/>
        </w:rPr>
        <w:t>13</w:t>
      </w:r>
      <w:r w:rsidR="005A2464">
        <w:rPr>
          <w:rFonts w:hint="eastAsia"/>
        </w:rPr>
        <w:t>時台」の割合が</w:t>
      </w:r>
      <w:r>
        <w:rPr>
          <w:rFonts w:hint="eastAsia"/>
        </w:rPr>
        <w:t>85.7</w:t>
      </w:r>
      <w:r w:rsidR="005A2464">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rsidP="007414A7">
      <w:pPr>
        <w:pStyle w:val="a4"/>
      </w:pPr>
      <w:r>
        <w:br w:type="page"/>
      </w:r>
      <w:r w:rsidR="00CC59BF">
        <w:rPr>
          <w:noProof/>
        </w:rPr>
        <w:lastRenderedPageBreak/>
        <w:pict>
          <v:shape id="_x0000_s1380" type="#_x0000_t75" style="position:absolute;left:0;text-align:left;margin-left:204.3pt;margin-top:7.8pt;width:295.9pt;height:118.15pt;z-index:251619840">
            <v:imagedata r:id="rId67" o:title=""/>
          </v:shape>
        </w:pict>
      </w:r>
      <w:r w:rsidR="00B9462F">
        <w:rPr>
          <w:rFonts w:hint="eastAsia"/>
        </w:rPr>
        <w:t>（２）日曜</w:t>
      </w:r>
      <w:r>
        <w:rPr>
          <w:rFonts w:hint="eastAsia"/>
        </w:rPr>
        <w:t>・祝日</w:t>
      </w:r>
    </w:p>
    <w:p w:rsidR="005A2464" w:rsidRDefault="005A2464">
      <w:pPr>
        <w:pStyle w:val="a3"/>
      </w:pPr>
      <w:r>
        <w:rPr>
          <w:rFonts w:hint="eastAsia"/>
        </w:rPr>
        <w:t>「利用する必要はない」の割合が</w:t>
      </w:r>
      <w:r w:rsidR="007A31C2">
        <w:rPr>
          <w:rFonts w:hint="eastAsia"/>
        </w:rPr>
        <w:t>79.6</w:t>
      </w:r>
      <w:r>
        <w:rPr>
          <w:rFonts w:hint="eastAsia"/>
        </w:rPr>
        <w:t>％と最も高く、次いで「月に１～２回は利用したい」の割合が</w:t>
      </w:r>
      <w:r w:rsidR="007A31C2">
        <w:rPr>
          <w:rFonts w:hint="eastAsia"/>
        </w:rPr>
        <w:t>16.1</w:t>
      </w:r>
      <w:r>
        <w:rPr>
          <w:rFonts w:hint="eastAsia"/>
        </w:rPr>
        <w:t>％となっています。</w:t>
      </w:r>
    </w:p>
    <w:p w:rsidR="005A2464" w:rsidRDefault="005A2464"/>
    <w:p w:rsidR="007414A7" w:rsidRDefault="007414A7"/>
    <w:p w:rsidR="005A2464" w:rsidRDefault="005A2464"/>
    <w:p w:rsidR="005A2464" w:rsidRDefault="005A2464"/>
    <w:p w:rsidR="007414A7" w:rsidRDefault="00CC59BF" w:rsidP="007414A7">
      <w:pPr>
        <w:pStyle w:val="af"/>
      </w:pPr>
      <w:r>
        <w:rPr>
          <w:noProof/>
        </w:rPr>
        <w:pict>
          <v:shape id="_x0000_s1381" type="#_x0000_t75" style="position:absolute;left:0;text-align:left;margin-left:204.3pt;margin-top:11.7pt;width:295.9pt;height:219.4pt;z-index:251620864">
            <v:imagedata r:id="rId68" o:title=""/>
          </v:shape>
        </w:pict>
      </w:r>
      <w:r w:rsidR="00AD310E">
        <w:rPr>
          <w:rFonts w:hint="eastAsia"/>
        </w:rPr>
        <w:t>【</w:t>
      </w:r>
      <w:r w:rsidR="007414A7">
        <w:rPr>
          <w:rFonts w:hint="eastAsia"/>
        </w:rPr>
        <w:t>利用したい時間帯</w:t>
      </w:r>
      <w:r w:rsidR="00AD310E">
        <w:rPr>
          <w:rFonts w:hint="eastAsia"/>
        </w:rPr>
        <w:t>】</w:t>
      </w:r>
    </w:p>
    <w:p w:rsidR="005A2464" w:rsidRDefault="007A31C2">
      <w:pPr>
        <w:pStyle w:val="a3"/>
      </w:pPr>
      <w:r>
        <w:rPr>
          <w:rFonts w:hint="eastAsia"/>
        </w:rPr>
        <w:t>「10時台」、「11時台」の割合が93.5％と最も高く、次いで「12時台」の割合が87.0％、「13時台」の割合が82.6％となっています。</w:t>
      </w:r>
    </w:p>
    <w:p w:rsidR="005A2464" w:rsidRPr="007A31C2"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7414A7" w:rsidRDefault="002E7677" w:rsidP="007414A7">
      <w:pPr>
        <w:pStyle w:val="af"/>
      </w:pPr>
      <w:r>
        <w:rPr>
          <w:rFonts w:hint="eastAsia"/>
        </w:rPr>
        <w:t>【</w:t>
      </w:r>
      <w:r w:rsidR="007414A7">
        <w:rPr>
          <w:rFonts w:hint="eastAsia"/>
        </w:rPr>
        <w:t>土</w:t>
      </w:r>
      <w:r w:rsidR="007414A7">
        <w:t>日祝</w:t>
      </w:r>
      <w:r w:rsidR="007414A7">
        <w:rPr>
          <w:rFonts w:hint="eastAsia"/>
        </w:rPr>
        <w:t>日</w:t>
      </w:r>
      <w:r w:rsidR="007414A7">
        <w:t>の定期</w:t>
      </w:r>
      <w:r w:rsidR="007414A7">
        <w:rPr>
          <w:rFonts w:hint="eastAsia"/>
        </w:rPr>
        <w:t>的な</w:t>
      </w:r>
      <w:r w:rsidR="007414A7">
        <w:t>教育・</w:t>
      </w:r>
      <w:r w:rsidR="007414A7">
        <w:rPr>
          <w:rFonts w:hint="eastAsia"/>
        </w:rPr>
        <w:t>保育事業</w:t>
      </w:r>
      <w:r w:rsidR="007414A7">
        <w:t>の</w:t>
      </w:r>
      <w:r w:rsidR="007414A7">
        <w:rPr>
          <w:rFonts w:hint="eastAsia"/>
        </w:rPr>
        <w:t>利用希望</w:t>
      </w:r>
      <w:r w:rsidR="007A31C2">
        <w:rPr>
          <w:rFonts w:hint="eastAsia"/>
        </w:rPr>
        <w:t>まとめ</w:t>
      </w:r>
      <w:r>
        <w:rPr>
          <w:rFonts w:hint="eastAsia"/>
        </w:rPr>
        <w:t>】</w:t>
      </w:r>
    </w:p>
    <w:p w:rsidR="005A2464" w:rsidRDefault="00CC59BF" w:rsidP="007414A7">
      <w:pPr>
        <w:pStyle w:val="a3"/>
      </w:pPr>
      <w:r>
        <w:rPr>
          <w:noProof/>
        </w:rPr>
        <w:pict>
          <v:shape id="_x0000_s1604" type="#_x0000_t75" style="position:absolute;left:0;text-align:left;margin-left:202.05pt;margin-top:1.95pt;width:295.9pt;height:152.45pt;z-index:251742720">
            <v:imagedata r:id="rId69" o:title=""/>
          </v:shape>
        </w:pict>
      </w:r>
      <w:r w:rsidR="007A31C2">
        <w:rPr>
          <w:rFonts w:hint="eastAsia"/>
        </w:rPr>
        <w:t>「利用希望はない」の割合が68.7％と最も高く、次いで「月に１～２回は利用したい」の割合が23.0％となっています。</w:t>
      </w:r>
    </w:p>
    <w:p w:rsidR="005A2464" w:rsidRDefault="005A2464" w:rsidP="007414A7">
      <w:pPr>
        <w:pStyle w:val="a3"/>
      </w:pPr>
    </w:p>
    <w:p w:rsidR="007414A7" w:rsidRDefault="007414A7" w:rsidP="007414A7">
      <w:pPr>
        <w:pStyle w:val="a3"/>
      </w:pPr>
    </w:p>
    <w:p w:rsidR="007414A7" w:rsidRPr="007A31C2" w:rsidRDefault="007414A7" w:rsidP="007414A7">
      <w:pPr>
        <w:pStyle w:val="a3"/>
      </w:pPr>
    </w:p>
    <w:p w:rsidR="007414A7" w:rsidRDefault="007414A7"/>
    <w:p w:rsidR="007414A7" w:rsidRDefault="007414A7"/>
    <w:p w:rsidR="007414A7" w:rsidRDefault="007414A7"/>
    <w:p w:rsidR="007414A7" w:rsidRDefault="007414A7"/>
    <w:p w:rsidR="005A2464" w:rsidRDefault="005A2464">
      <w:pPr>
        <w:pStyle w:val="a5"/>
        <w:ind w:left="630" w:hanging="420"/>
      </w:pPr>
      <w:r>
        <w:rPr>
          <w:rFonts w:ascii="Century" w:eastAsia="ＭＳ 明朝" w:hAnsi="Century"/>
          <w:sz w:val="21"/>
        </w:rPr>
        <w:br w:type="page"/>
      </w:r>
      <w:r>
        <w:rPr>
          <w:rFonts w:hint="eastAsia"/>
        </w:rPr>
        <w:lastRenderedPageBreak/>
        <w:t xml:space="preserve">問20-1　</w:t>
      </w:r>
      <w:r w:rsidR="001627BF" w:rsidRPr="001627BF">
        <w:rPr>
          <w:rFonts w:hint="eastAsia"/>
        </w:rPr>
        <w:t>問20の（１）または（２）で、「３.月に１～２回は利用したい」に○をつけた方にうかがいます。毎週ではなく、たまに利用したい理由は何ですか。（○はいくつでも）</w:t>
      </w:r>
    </w:p>
    <w:p w:rsidR="005A2464" w:rsidRDefault="00CC59BF">
      <w:pPr>
        <w:pStyle w:val="a3"/>
      </w:pPr>
      <w:r>
        <w:rPr>
          <w:noProof/>
        </w:rPr>
        <w:pict>
          <v:shape id="_x0000_s1384" type="#_x0000_t75" style="position:absolute;left:0;text-align:left;margin-left:208.8pt;margin-top:1.65pt;width:295.9pt;height:169.35pt;z-index:251621888">
            <v:imagedata r:id="rId70" o:title=""/>
          </v:shape>
        </w:pict>
      </w:r>
      <w:r w:rsidR="005A2464">
        <w:rPr>
          <w:rFonts w:hint="eastAsia"/>
        </w:rPr>
        <w:t>「</w:t>
      </w:r>
      <w:r w:rsidR="00437BE1">
        <w:rPr>
          <w:rFonts w:hint="eastAsia"/>
        </w:rPr>
        <w:t>月に数回仕事が入るため</w:t>
      </w:r>
      <w:r w:rsidR="005A2464">
        <w:rPr>
          <w:rFonts w:hint="eastAsia"/>
        </w:rPr>
        <w:t>」の割合が</w:t>
      </w:r>
      <w:r w:rsidR="00437BE1">
        <w:rPr>
          <w:rFonts w:hint="eastAsia"/>
        </w:rPr>
        <w:t>64.2</w:t>
      </w:r>
      <w:r w:rsidR="005A2464">
        <w:rPr>
          <w:rFonts w:hint="eastAsia"/>
        </w:rPr>
        <w:t>％と最も高く、次いで</w:t>
      </w:r>
      <w:r w:rsidR="00437BE1">
        <w:rPr>
          <w:rFonts w:hint="eastAsia"/>
        </w:rPr>
        <w:t>「平日に済ませられない用事をまとめて済ませるため」の割合が45.3％</w:t>
      </w:r>
      <w:r w:rsidR="005A2464">
        <w:rPr>
          <w:rFonts w:hint="eastAsia"/>
        </w:rPr>
        <w:t>となっています。</w:t>
      </w:r>
    </w:p>
    <w:p w:rsidR="005A2464" w:rsidRDefault="005A2464"/>
    <w:p w:rsidR="005A2464" w:rsidRDefault="005A2464"/>
    <w:p w:rsidR="007414A7" w:rsidRDefault="007414A7"/>
    <w:p w:rsidR="007414A7" w:rsidRDefault="007414A7"/>
    <w:p w:rsidR="007414A7" w:rsidRDefault="007414A7"/>
    <w:p w:rsidR="005A2464" w:rsidRDefault="005A2464"/>
    <w:p w:rsidR="001627BF" w:rsidRPr="001627BF" w:rsidRDefault="00CC59BF" w:rsidP="001627BF">
      <w:pPr>
        <w:pStyle w:val="a5"/>
      </w:pPr>
      <w:r>
        <w:rPr>
          <w:noProof/>
        </w:rPr>
        <w:pict>
          <v:shape id="_x0000_s1385" type="#_x0000_t75" style="position:absolute;left:0;text-align:left;margin-left:234.3pt;margin-top:73.85pt;width:270.4pt;height:2in;z-index:251622912">
            <v:imagedata r:id="rId71" o:title="" cropleft="5648f"/>
          </v:shape>
        </w:pict>
      </w:r>
      <w:r w:rsidR="005A2464">
        <w:rPr>
          <w:rFonts w:hint="eastAsia"/>
        </w:rPr>
        <w:t>問21　「幼稚園」を利用されている方にうかがいます。</w:t>
      </w:r>
      <w:r w:rsidR="001627BF" w:rsidRPr="001627BF">
        <w:rPr>
          <w:rFonts w:hint="eastAsia"/>
        </w:rPr>
        <w:t>宛名のお子様について、夏休み・冬休みなど長期の休暇期間中の教育・保育の事業の利用を希望しますか。</w:t>
      </w:r>
      <w:r w:rsidR="001627BF">
        <w:rPr>
          <w:rFonts w:hint="eastAsia"/>
        </w:rPr>
        <w:t>希望がある場合は、利用したい時間帯を、　(例)０９時～１８時のように２４時間制でご記入ください（数字は一枠に一字）。</w:t>
      </w:r>
      <w:r w:rsidR="001627BF" w:rsidRPr="001627BF">
        <w:rPr>
          <w:rFonts w:hint="eastAsia"/>
        </w:rPr>
        <w:t>※なお、これらの事業の利用には、一定の利用者負担が発生します。</w:t>
      </w:r>
    </w:p>
    <w:p w:rsidR="005A2464" w:rsidRDefault="005A2464">
      <w:pPr>
        <w:pStyle w:val="a3"/>
      </w:pPr>
      <w:r>
        <w:rPr>
          <w:rFonts w:hint="eastAsia"/>
        </w:rPr>
        <w:t>「休みの期間中、週に数日利用したい」の割合が</w:t>
      </w:r>
      <w:r w:rsidR="00437BE1">
        <w:rPr>
          <w:rFonts w:hint="eastAsia"/>
        </w:rPr>
        <w:t>68.0</w:t>
      </w:r>
      <w:r>
        <w:rPr>
          <w:rFonts w:hint="eastAsia"/>
        </w:rPr>
        <w:t>％と最も高く、次いで「利用する必要はない」の割合が</w:t>
      </w:r>
      <w:r w:rsidR="00437BE1">
        <w:rPr>
          <w:rFonts w:hint="eastAsia"/>
        </w:rPr>
        <w:t>24.0</w:t>
      </w:r>
      <w:r>
        <w:rPr>
          <w:rFonts w:hint="eastAsia"/>
        </w:rPr>
        <w:t>％となっています。</w:t>
      </w:r>
    </w:p>
    <w:p w:rsidR="005A2464" w:rsidRDefault="005A2464"/>
    <w:p w:rsidR="005A2464" w:rsidRDefault="005A2464"/>
    <w:p w:rsidR="007414A7" w:rsidRDefault="007414A7"/>
    <w:p w:rsidR="00202AE1" w:rsidRDefault="00202AE1"/>
    <w:p w:rsidR="007414A7" w:rsidRDefault="007414A7"/>
    <w:p w:rsidR="007414A7" w:rsidRDefault="00CC59BF" w:rsidP="007414A7">
      <w:pPr>
        <w:pStyle w:val="af"/>
      </w:pPr>
      <w:r>
        <w:rPr>
          <w:noProof/>
        </w:rPr>
        <w:pict>
          <v:shape id="_x0000_s1387" type="#_x0000_t75" style="position:absolute;left:0;text-align:left;margin-left:208.8pt;margin-top:9.15pt;width:295.9pt;height:219.4pt;z-index:251623936">
            <v:imagedata r:id="rId72" o:title=""/>
          </v:shape>
        </w:pict>
      </w:r>
      <w:r w:rsidR="002E7677">
        <w:rPr>
          <w:rFonts w:hint="eastAsia"/>
        </w:rPr>
        <w:t>【利用したい時間帯（</w:t>
      </w:r>
      <w:r w:rsidR="007414A7">
        <w:rPr>
          <w:rFonts w:hint="eastAsia"/>
        </w:rPr>
        <w:t>長期休暇</w:t>
      </w:r>
      <w:r w:rsidR="002E7677">
        <w:t>期間中</w:t>
      </w:r>
      <w:r w:rsidR="002E7677">
        <w:rPr>
          <w:rFonts w:hint="eastAsia"/>
        </w:rPr>
        <w:t>）】</w:t>
      </w:r>
    </w:p>
    <w:p w:rsidR="005A2464" w:rsidRDefault="002E7677">
      <w:pPr>
        <w:pStyle w:val="a3"/>
      </w:pPr>
      <w:r>
        <w:rPr>
          <w:rFonts w:hint="eastAsia"/>
        </w:rPr>
        <w:t>「９時</w:t>
      </w:r>
      <w:r>
        <w:t>台」</w:t>
      </w:r>
      <w:r>
        <w:rPr>
          <w:rFonts w:hint="eastAsia"/>
        </w:rPr>
        <w:t>から「</w:t>
      </w:r>
      <w:r>
        <w:t>13</w:t>
      </w:r>
      <w:r>
        <w:rPr>
          <w:rFonts w:hint="eastAsia"/>
        </w:rPr>
        <w:t>時</w:t>
      </w:r>
      <w:r>
        <w:t>台」</w:t>
      </w:r>
      <w:r>
        <w:rPr>
          <w:rFonts w:hint="eastAsia"/>
        </w:rPr>
        <w:t>の</w:t>
      </w:r>
      <w:r>
        <w:t>利用希望が</w:t>
      </w:r>
      <w:r>
        <w:rPr>
          <w:rFonts w:hint="eastAsia"/>
        </w:rPr>
        <w:t>高く、特に</w:t>
      </w:r>
      <w:r>
        <w:t>「10</w:t>
      </w:r>
      <w:r>
        <w:rPr>
          <w:rFonts w:hint="eastAsia"/>
        </w:rPr>
        <w:t>時台</w:t>
      </w:r>
      <w:r>
        <w:t>」</w:t>
      </w:r>
      <w:r>
        <w:rPr>
          <w:rFonts w:hint="eastAsia"/>
        </w:rPr>
        <w:t>、「</w:t>
      </w:r>
      <w:r>
        <w:t>11</w:t>
      </w:r>
      <w:r>
        <w:rPr>
          <w:rFonts w:hint="eastAsia"/>
        </w:rPr>
        <w:t>時</w:t>
      </w:r>
      <w:r>
        <w:t>台」</w:t>
      </w:r>
      <w:r>
        <w:rPr>
          <w:rFonts w:hint="eastAsia"/>
        </w:rPr>
        <w:t>では100％となっています</w:t>
      </w:r>
      <w:r w:rsidR="00437BE1">
        <w:rPr>
          <w:rFonts w:hint="eastAsia"/>
        </w:rPr>
        <w:t>。</w:t>
      </w:r>
    </w:p>
    <w:p w:rsidR="005A2464" w:rsidRPr="00437BE1"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5"/>
      </w:pPr>
      <w:r>
        <w:br w:type="page"/>
      </w:r>
      <w:r>
        <w:rPr>
          <w:rFonts w:hint="eastAsia"/>
        </w:rPr>
        <w:lastRenderedPageBreak/>
        <w:t>問21-1　問21で、</w:t>
      </w:r>
      <w:r w:rsidR="001627BF" w:rsidRPr="001627BF">
        <w:rPr>
          <w:rFonts w:hint="eastAsia"/>
        </w:rPr>
        <w:t>「３.休みの期間中、週に数日利用したい」に○をつけた方にうかがいます。毎日ではなく、たまに利用したい理由は何ですか。（○はいくつでも）</w:t>
      </w:r>
    </w:p>
    <w:p w:rsidR="005A2464" w:rsidRDefault="00CC59BF">
      <w:pPr>
        <w:pStyle w:val="a3"/>
      </w:pPr>
      <w:r>
        <w:rPr>
          <w:noProof/>
        </w:rPr>
        <w:pict>
          <v:shape id="_x0000_s1388" type="#_x0000_t75" style="position:absolute;left:0;text-align:left;margin-left:205.05pt;margin-top:1.65pt;width:295.9pt;height:169.9pt;z-index:251624960">
            <v:imagedata r:id="rId73" o:title=""/>
          </v:shape>
        </w:pict>
      </w:r>
      <w:r w:rsidR="005A2464">
        <w:rPr>
          <w:rFonts w:hint="eastAsia"/>
        </w:rPr>
        <w:t>「息抜きのため」の割合が</w:t>
      </w:r>
      <w:r w:rsidR="00437BE1">
        <w:rPr>
          <w:rFonts w:hint="eastAsia"/>
        </w:rPr>
        <w:t>52.9</w:t>
      </w:r>
      <w:r w:rsidR="005A2464">
        <w:rPr>
          <w:rFonts w:hint="eastAsia"/>
        </w:rPr>
        <w:t>％と最も高く、次いで「買い物等の用事をまとめて済ませるため」の割合が</w:t>
      </w:r>
      <w:r w:rsidR="00437BE1">
        <w:rPr>
          <w:rFonts w:hint="eastAsia"/>
        </w:rPr>
        <w:t>47.1</w:t>
      </w:r>
      <w:r w:rsidR="005A2464">
        <w:rPr>
          <w:rFonts w:hint="eastAsia"/>
        </w:rPr>
        <w:t>％、「週に数回仕事が入るため」の割合が</w:t>
      </w:r>
      <w:r w:rsidR="00437BE1">
        <w:rPr>
          <w:rFonts w:hint="eastAsia"/>
        </w:rPr>
        <w:t>41.2</w:t>
      </w:r>
      <w:r w:rsidR="005A2464">
        <w:rPr>
          <w:rFonts w:hint="eastAsia"/>
        </w:rPr>
        <w:t>％となっています。</w:t>
      </w:r>
    </w:p>
    <w:p w:rsidR="005A2464" w:rsidRDefault="005A2464"/>
    <w:p w:rsidR="005A2464" w:rsidRDefault="005A2464"/>
    <w:p w:rsidR="005A2464" w:rsidRDefault="005A2464"/>
    <w:p w:rsidR="00202AE1" w:rsidRDefault="00202AE1"/>
    <w:p w:rsidR="005A2464" w:rsidRDefault="005A2464"/>
    <w:p w:rsidR="005A2464" w:rsidRDefault="005A2464"/>
    <w:p w:rsidR="005A2464" w:rsidRDefault="005A2464">
      <w:pPr>
        <w:pStyle w:val="3"/>
      </w:pPr>
      <w:bookmarkStart w:id="50" w:name="_Toc383069732"/>
      <w:bookmarkStart w:id="51" w:name="_Toc6307124"/>
      <w:r>
        <w:rPr>
          <w:rFonts w:hint="eastAsia"/>
        </w:rPr>
        <w:t>（８）病気の際の対応について（平日の教育・保育を利用する方のみ）</w:t>
      </w:r>
      <w:bookmarkEnd w:id="50"/>
      <w:bookmarkEnd w:id="51"/>
    </w:p>
    <w:p w:rsidR="005A2464" w:rsidRDefault="005A2464">
      <w:pPr>
        <w:pStyle w:val="a5"/>
      </w:pPr>
      <w:r>
        <w:rPr>
          <w:rFonts w:hint="eastAsia"/>
        </w:rPr>
        <w:t xml:space="preserve">問22　</w:t>
      </w:r>
      <w:r w:rsidR="001627BF" w:rsidRPr="001627BF">
        <w:rPr>
          <w:rFonts w:hint="eastAsia"/>
        </w:rPr>
        <w:t>平日の定期的な教育・保育の事業を利用していると答えた保護者の方（問15で１に○をつけた方）にうかがいます。問22</w:t>
      </w:r>
      <w:r w:rsidR="001627BF" w:rsidRPr="001627BF">
        <w:rPr>
          <w:rFonts w:hint="eastAsia"/>
        </w:rPr>
        <w:tab/>
        <w:t>この１年間に、宛名のお子様が病気やケガで通常の事業が利用できなかったことはありますか。（○は１つ）</w:t>
      </w:r>
    </w:p>
    <w:p w:rsidR="005A2464" w:rsidRDefault="00CC59BF">
      <w:pPr>
        <w:pStyle w:val="a3"/>
      </w:pPr>
      <w:r>
        <w:rPr>
          <w:noProof/>
        </w:rPr>
        <w:pict>
          <v:shape id="_x0000_s1389" type="#_x0000_t75" style="position:absolute;left:0;text-align:left;margin-left:203.55pt;margin-top:8.2pt;width:295.9pt;height:110.8pt;z-index:251625984">
            <v:imagedata r:id="rId74" o:title=""/>
          </v:shape>
        </w:pict>
      </w:r>
      <w:r w:rsidR="005A2464">
        <w:rPr>
          <w:rFonts w:hint="eastAsia"/>
        </w:rPr>
        <w:t>「あった」の割合が</w:t>
      </w:r>
      <w:r w:rsidR="00437BE1">
        <w:rPr>
          <w:rFonts w:hint="eastAsia"/>
        </w:rPr>
        <w:t>82.1</w:t>
      </w:r>
      <w:r w:rsidR="005A2464">
        <w:rPr>
          <w:rFonts w:hint="eastAsia"/>
        </w:rPr>
        <w:t>％、「なかった」の割合が</w:t>
      </w:r>
      <w:r w:rsidR="00437BE1">
        <w:rPr>
          <w:rFonts w:hint="eastAsia"/>
        </w:rPr>
        <w:t>15.2</w:t>
      </w:r>
      <w:r w:rsidR="005A2464">
        <w:rPr>
          <w:rFonts w:hint="eastAsia"/>
        </w:rPr>
        <w:t>％となっています。</w:t>
      </w:r>
    </w:p>
    <w:p w:rsidR="005A2464" w:rsidRDefault="005A2464"/>
    <w:p w:rsidR="005A2464" w:rsidRDefault="005A2464"/>
    <w:p w:rsidR="005A2464" w:rsidRDefault="005A2464"/>
    <w:p w:rsidR="003F1BD1" w:rsidRDefault="003F1BD1"/>
    <w:p w:rsidR="003F1BD1" w:rsidRDefault="003F1BD1"/>
    <w:p w:rsidR="003F1BD1" w:rsidRDefault="003F1BD1"/>
    <w:p w:rsidR="005A2464" w:rsidRDefault="005A2464">
      <w:pPr>
        <w:pStyle w:val="a5"/>
      </w:pPr>
      <w:r>
        <w:rPr>
          <w:rFonts w:hint="eastAsia"/>
        </w:rPr>
        <w:t xml:space="preserve">問22-1　</w:t>
      </w:r>
      <w:r w:rsidR="001627BF" w:rsidRPr="001627BF">
        <w:rPr>
          <w:rFonts w:hint="eastAsia"/>
        </w:rPr>
        <w:t>問22で「１.あった」に○をつけた方にうかがいます。その際、この１年間に行った対処方法を教えてください。（○はいくつでも）○をつけたものそれぞれの日数も□内に数字でご記入ください。（半日程度の対応の場合も１日とカウントしてください。数字は一枠に</w:t>
      </w:r>
      <w:r w:rsidR="00CC59BF">
        <w:rPr>
          <w:noProof/>
        </w:rPr>
        <w:pict>
          <v:shape id="_x0000_s1390" type="#_x0000_t75" style="position:absolute;left:0;text-align:left;margin-left:203.55pt;margin-top:72.35pt;width:295.9pt;height:219.4pt;z-index:251627008;mso-position-horizontal-relative:text;mso-position-vertical-relative:text">
            <v:imagedata r:id="rId75" o:title=""/>
          </v:shape>
        </w:pict>
      </w:r>
      <w:r w:rsidR="001627BF" w:rsidRPr="001627BF">
        <w:rPr>
          <w:rFonts w:hint="eastAsia"/>
        </w:rPr>
        <w:t>一字。）。</w:t>
      </w:r>
    </w:p>
    <w:p w:rsidR="005A2464" w:rsidRDefault="005A2464">
      <w:pPr>
        <w:pStyle w:val="a4"/>
      </w:pPr>
      <w:r>
        <w:rPr>
          <w:rFonts w:hint="eastAsia"/>
        </w:rPr>
        <w:t>（１）１年間の対処方法</w:t>
      </w:r>
    </w:p>
    <w:p w:rsidR="005A2464" w:rsidRDefault="005A2464" w:rsidP="00202AE1">
      <w:pPr>
        <w:pStyle w:val="a3"/>
        <w:ind w:rightChars="2600" w:right="5460"/>
      </w:pPr>
      <w:r>
        <w:rPr>
          <w:rFonts w:hint="eastAsia"/>
        </w:rPr>
        <w:t>「母親が休んだ」の割合が</w:t>
      </w:r>
      <w:r w:rsidR="00437BE1">
        <w:rPr>
          <w:rFonts w:hint="eastAsia"/>
        </w:rPr>
        <w:t>62.0</w:t>
      </w:r>
      <w:r>
        <w:rPr>
          <w:rFonts w:hint="eastAsia"/>
        </w:rPr>
        <w:t>％と最も高く、次いで「（同居者を含む）親族・知人に子どもをみてもらった」</w:t>
      </w:r>
      <w:r w:rsidR="00437BE1">
        <w:rPr>
          <w:rFonts w:hint="eastAsia"/>
        </w:rPr>
        <w:t>の割合が40.2％</w:t>
      </w:r>
      <w:r>
        <w:rPr>
          <w:rFonts w:hint="eastAsia"/>
        </w:rPr>
        <w:t>、「父親又は母親のうち就労していない方が子どもをみた」の割合が</w:t>
      </w:r>
      <w:r w:rsidR="00437BE1">
        <w:rPr>
          <w:rFonts w:hint="eastAsia"/>
        </w:rPr>
        <w:t>29.3</w:t>
      </w:r>
      <w:r>
        <w:rPr>
          <w:rFonts w:hint="eastAsia"/>
        </w:rPr>
        <w:t>％となっています。</w:t>
      </w:r>
    </w:p>
    <w:p w:rsidR="005A2464" w:rsidRDefault="005A2464"/>
    <w:p w:rsidR="005A2464" w:rsidRDefault="005A2464"/>
    <w:p w:rsidR="005A2464" w:rsidRDefault="005A2464"/>
    <w:p w:rsidR="005A2464" w:rsidRDefault="003F1BD1">
      <w:pPr>
        <w:pStyle w:val="a4"/>
      </w:pPr>
      <w:r>
        <w:br w:type="page"/>
      </w:r>
      <w:r w:rsidR="00CC59BF">
        <w:rPr>
          <w:noProof/>
        </w:rPr>
        <w:lastRenderedPageBreak/>
        <w:pict>
          <v:shape id="_x0000_s1391" type="#_x0000_t75" style="position:absolute;left:0;text-align:left;margin-left:202.05pt;margin-top:8.5pt;width:295.9pt;height:118.15pt;z-index:251628032">
            <v:imagedata r:id="rId76" o:title=""/>
          </v:shape>
        </w:pict>
      </w:r>
      <w:r w:rsidR="005A2464">
        <w:rPr>
          <w:rFonts w:hint="eastAsia"/>
        </w:rPr>
        <w:t>（２）</w:t>
      </w:r>
      <w:r w:rsidR="00202AE1">
        <w:rPr>
          <w:rFonts w:hint="eastAsia"/>
        </w:rPr>
        <w:t>対処</w:t>
      </w:r>
      <w:r w:rsidR="00202AE1">
        <w:t>方法まとめ</w:t>
      </w:r>
    </w:p>
    <w:p w:rsidR="005A2464" w:rsidRDefault="005A2464" w:rsidP="00202AE1">
      <w:pPr>
        <w:pStyle w:val="a3"/>
        <w:ind w:rightChars="2600" w:right="5460"/>
      </w:pPr>
      <w:r>
        <w:rPr>
          <w:rFonts w:hint="eastAsia"/>
        </w:rPr>
        <w:t>「</w:t>
      </w:r>
      <w:r w:rsidR="00437BE1">
        <w:rPr>
          <w:rFonts w:hint="eastAsia"/>
        </w:rPr>
        <w:t>父母が仕事を休んだ以外の対処法がある」の割合が71.7％、「父母が仕事を休んだ」の割合が69.6％となっています</w:t>
      </w:r>
      <w:r>
        <w:rPr>
          <w:rFonts w:hint="eastAsia"/>
        </w:rPr>
        <w:t>。</w:t>
      </w:r>
    </w:p>
    <w:p w:rsidR="005A2464" w:rsidRPr="00202AE1" w:rsidRDefault="005A2464"/>
    <w:p w:rsidR="005A2464" w:rsidRDefault="005A2464"/>
    <w:p w:rsidR="005A2464" w:rsidRDefault="005A2464"/>
    <w:p w:rsidR="00C73695" w:rsidRDefault="00C73695"/>
    <w:p w:rsidR="00C73695" w:rsidRDefault="00C73695" w:rsidP="00C73695">
      <w:pPr>
        <w:pStyle w:val="a4"/>
      </w:pPr>
      <w:r>
        <w:rPr>
          <w:rFonts w:hint="eastAsia"/>
        </w:rPr>
        <w:t>（３）対処方法</w:t>
      </w:r>
      <w:r>
        <w:t>別</w:t>
      </w:r>
      <w:r>
        <w:rPr>
          <w:rFonts w:hint="eastAsia"/>
        </w:rPr>
        <w:t>平均</w:t>
      </w:r>
      <w:r>
        <w:t>日数</w:t>
      </w:r>
    </w:p>
    <w:tbl>
      <w:tblPr>
        <w:tblW w:w="7598"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055"/>
        <w:gridCol w:w="1134"/>
        <w:gridCol w:w="2409"/>
      </w:tblGrid>
      <w:tr w:rsidR="009A22CC" w:rsidTr="00450521">
        <w:trPr>
          <w:cantSplit/>
          <w:trHeight w:val="706"/>
          <w:jc w:val="center"/>
        </w:trPr>
        <w:tc>
          <w:tcPr>
            <w:tcW w:w="4055" w:type="dxa"/>
            <w:tcBorders>
              <w:top w:val="single" w:sz="8" w:space="0" w:color="auto"/>
              <w:bottom w:val="single" w:sz="8" w:space="0" w:color="000000"/>
              <w:right w:val="single" w:sz="8" w:space="0" w:color="auto"/>
            </w:tcBorders>
            <w:shd w:val="clear" w:color="auto" w:fill="BFBFBF"/>
            <w:noWrap/>
            <w:vAlign w:val="center"/>
          </w:tcPr>
          <w:p w:rsidR="009A22CC" w:rsidRDefault="009A22CC" w:rsidP="00C41D27">
            <w:pPr>
              <w:snapToGrid w:val="0"/>
              <w:spacing w:line="220" w:lineRule="auto"/>
              <w:ind w:left="57" w:right="57"/>
              <w:jc w:val="center"/>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区</w:t>
            </w:r>
            <w:r w:rsidR="00C41D27">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分</w:t>
            </w:r>
          </w:p>
        </w:tc>
        <w:tc>
          <w:tcPr>
            <w:tcW w:w="1134" w:type="dxa"/>
            <w:tcBorders>
              <w:top w:val="single" w:sz="8" w:space="0" w:color="auto"/>
              <w:bottom w:val="single" w:sz="8" w:space="0" w:color="000000"/>
            </w:tcBorders>
            <w:shd w:val="clear" w:color="auto" w:fill="BFBFBF"/>
            <w:vAlign w:val="center"/>
          </w:tcPr>
          <w:p w:rsidR="009A22CC" w:rsidRDefault="009A22CC"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有効回答数（件数）</w:t>
            </w:r>
          </w:p>
        </w:tc>
        <w:tc>
          <w:tcPr>
            <w:tcW w:w="2409" w:type="dxa"/>
            <w:tcBorders>
              <w:top w:val="single" w:sz="8" w:space="0" w:color="auto"/>
              <w:bottom w:val="single" w:sz="8" w:space="0" w:color="000000"/>
            </w:tcBorders>
            <w:shd w:val="clear" w:color="auto" w:fill="BFBFBF"/>
            <w:vAlign w:val="center"/>
          </w:tcPr>
          <w:p w:rsidR="00A02833" w:rsidRDefault="009A22CC"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平均</w:t>
            </w:r>
          </w:p>
          <w:p w:rsidR="009A22CC" w:rsidRDefault="00A02833"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w:t>
            </w:r>
            <w:r w:rsidR="009A22CC">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／年)</w:t>
            </w:r>
          </w:p>
        </w:tc>
      </w:tr>
      <w:tr w:rsidR="009A22CC" w:rsidTr="009A22CC">
        <w:trPr>
          <w:trHeight w:val="360"/>
          <w:jc w:val="center"/>
        </w:trPr>
        <w:tc>
          <w:tcPr>
            <w:tcW w:w="4055" w:type="dxa"/>
            <w:tcBorders>
              <w:top w:val="single" w:sz="8" w:space="0" w:color="000000"/>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父親が休んだ</w:t>
            </w:r>
          </w:p>
        </w:tc>
        <w:tc>
          <w:tcPr>
            <w:tcW w:w="1134" w:type="dxa"/>
            <w:tcBorders>
              <w:top w:val="single" w:sz="8" w:space="0" w:color="000000"/>
            </w:tcBorders>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21</w:t>
            </w:r>
          </w:p>
        </w:tc>
        <w:tc>
          <w:tcPr>
            <w:tcW w:w="2409" w:type="dxa"/>
            <w:tcBorders>
              <w:top w:val="single" w:sz="8" w:space="0" w:color="000000"/>
            </w:tcBorders>
            <w:noWrap/>
          </w:tcPr>
          <w:p w:rsidR="009A22CC" w:rsidRDefault="00A02833" w:rsidP="00D84C31">
            <w:pPr>
              <w:jc w:val="right"/>
              <w:rPr>
                <w:rFonts w:hAnsi="ＭＳ 明朝" w:cs="Arial Unicode MS"/>
                <w:sz w:val="18"/>
                <w:szCs w:val="20"/>
              </w:rPr>
            </w:pPr>
            <w:r>
              <w:rPr>
                <w:rFonts w:hAnsi="ＭＳ 明朝" w:cs="Arial Unicode MS" w:hint="eastAsia"/>
                <w:sz w:val="18"/>
                <w:szCs w:val="20"/>
              </w:rPr>
              <w:t>3.3</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母親が休んだ</w:t>
            </w:r>
          </w:p>
        </w:tc>
        <w:tc>
          <w:tcPr>
            <w:tcW w:w="1134" w:type="dxa"/>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52</w:t>
            </w:r>
          </w:p>
        </w:tc>
        <w:tc>
          <w:tcPr>
            <w:tcW w:w="2409" w:type="dxa"/>
            <w:noWrap/>
          </w:tcPr>
          <w:p w:rsidR="009A22CC" w:rsidRDefault="00A02833" w:rsidP="00D84C31">
            <w:pPr>
              <w:jc w:val="right"/>
              <w:rPr>
                <w:rFonts w:hAnsi="ＭＳ 明朝" w:cs="Arial Unicode MS"/>
                <w:sz w:val="18"/>
                <w:szCs w:val="20"/>
              </w:rPr>
            </w:pPr>
            <w:r>
              <w:rPr>
                <w:rFonts w:hAnsi="ＭＳ 明朝" w:cs="Arial Unicode MS" w:hint="eastAsia"/>
                <w:sz w:val="18"/>
                <w:szCs w:val="20"/>
              </w:rPr>
              <w:t>7.9</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cs="Arial Unicode MS" w:hint="eastAsia"/>
                <w:sz w:val="18"/>
                <w:szCs w:val="20"/>
              </w:rPr>
              <w:t>（同居者を含む）親族・知人に子どもをみてもらった</w:t>
            </w:r>
          </w:p>
        </w:tc>
        <w:tc>
          <w:tcPr>
            <w:tcW w:w="1134" w:type="dxa"/>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34</w:t>
            </w:r>
          </w:p>
        </w:tc>
        <w:tc>
          <w:tcPr>
            <w:tcW w:w="2409" w:type="dxa"/>
            <w:noWrap/>
          </w:tcPr>
          <w:p w:rsidR="009A22CC" w:rsidRDefault="00A02833" w:rsidP="00D84C31">
            <w:pPr>
              <w:jc w:val="right"/>
              <w:rPr>
                <w:rFonts w:hAnsi="ＭＳ 明朝" w:cs="Arial Unicode MS"/>
                <w:sz w:val="18"/>
                <w:szCs w:val="20"/>
              </w:rPr>
            </w:pPr>
            <w:r>
              <w:rPr>
                <w:rFonts w:hAnsi="ＭＳ 明朝" w:cs="Arial Unicode MS" w:hint="eastAsia"/>
                <w:sz w:val="18"/>
                <w:szCs w:val="20"/>
              </w:rPr>
              <w:t>9.</w:t>
            </w:r>
            <w:r>
              <w:rPr>
                <w:rFonts w:hAnsi="ＭＳ 明朝" w:cs="Arial Unicode MS"/>
                <w:sz w:val="18"/>
                <w:szCs w:val="20"/>
              </w:rPr>
              <w:t>1</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hint="eastAsia"/>
                <w:sz w:val="18"/>
                <w:szCs w:val="20"/>
              </w:rPr>
              <w:t>父親又は母親のうち就労していない方が子どもをみた</w:t>
            </w:r>
          </w:p>
        </w:tc>
        <w:tc>
          <w:tcPr>
            <w:tcW w:w="1134" w:type="dxa"/>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27</w:t>
            </w:r>
          </w:p>
        </w:tc>
        <w:tc>
          <w:tcPr>
            <w:tcW w:w="2409" w:type="dxa"/>
            <w:noWrap/>
          </w:tcPr>
          <w:p w:rsidR="009A22CC" w:rsidRDefault="00A02833" w:rsidP="00D84C31">
            <w:pPr>
              <w:jc w:val="right"/>
              <w:rPr>
                <w:rFonts w:hAnsi="ＭＳ 明朝" w:cs="Arial Unicode MS"/>
                <w:sz w:val="18"/>
                <w:szCs w:val="20"/>
              </w:rPr>
            </w:pPr>
            <w:r>
              <w:rPr>
                <w:rFonts w:hAnsi="ＭＳ 明朝" w:cs="Arial Unicode MS" w:hint="eastAsia"/>
                <w:sz w:val="18"/>
                <w:szCs w:val="20"/>
              </w:rPr>
              <w:t>7.</w:t>
            </w:r>
            <w:r>
              <w:rPr>
                <w:rFonts w:hAnsi="ＭＳ 明朝" w:cs="Arial Unicode MS"/>
                <w:sz w:val="18"/>
                <w:szCs w:val="20"/>
              </w:rPr>
              <w:t>9</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hint="eastAsia"/>
                <w:sz w:val="18"/>
                <w:szCs w:val="20"/>
              </w:rPr>
              <w:t>病児・病後児の保育を利用した</w:t>
            </w:r>
          </w:p>
        </w:tc>
        <w:tc>
          <w:tcPr>
            <w:tcW w:w="1134" w:type="dxa"/>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1</w:t>
            </w:r>
          </w:p>
        </w:tc>
        <w:tc>
          <w:tcPr>
            <w:tcW w:w="2409" w:type="dxa"/>
            <w:noWrap/>
          </w:tcPr>
          <w:p w:rsidR="009A22CC" w:rsidRDefault="009A22CC" w:rsidP="00D84C31">
            <w:pPr>
              <w:jc w:val="right"/>
              <w:rPr>
                <w:rFonts w:hAnsi="ＭＳ 明朝" w:cs="Arial Unicode MS"/>
                <w:sz w:val="18"/>
                <w:szCs w:val="20"/>
              </w:rPr>
            </w:pPr>
            <w:r>
              <w:rPr>
                <w:rFonts w:hAnsi="ＭＳ 明朝" w:cs="Arial Unicode MS" w:hint="eastAsia"/>
                <w:sz w:val="18"/>
                <w:szCs w:val="20"/>
              </w:rPr>
              <w:t>3.</w:t>
            </w:r>
            <w:r w:rsidR="00A02833">
              <w:rPr>
                <w:rFonts w:hAnsi="ＭＳ 明朝" w:cs="Arial Unicode MS" w:hint="eastAsia"/>
                <w:sz w:val="18"/>
                <w:szCs w:val="20"/>
              </w:rPr>
              <w:t>0</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ベビーシッターを利用した</w:t>
            </w:r>
          </w:p>
        </w:tc>
        <w:tc>
          <w:tcPr>
            <w:tcW w:w="1134" w:type="dxa"/>
            <w:shd w:val="clear" w:color="auto" w:fill="auto"/>
            <w:noWrap/>
          </w:tcPr>
          <w:p w:rsidR="009A22CC" w:rsidRDefault="009A22CC" w:rsidP="00D84C31">
            <w:pPr>
              <w:jc w:val="right"/>
              <w:rPr>
                <w:rFonts w:hAnsi="ＭＳ 明朝" w:cs="Arial Unicode MS"/>
                <w:sz w:val="18"/>
                <w:szCs w:val="20"/>
              </w:rPr>
            </w:pPr>
            <w:r>
              <w:rPr>
                <w:rFonts w:hAnsi="ＭＳ 明朝" w:cs="Arial Unicode MS" w:hint="eastAsia"/>
                <w:sz w:val="18"/>
                <w:szCs w:val="20"/>
              </w:rPr>
              <w:t>-</w:t>
            </w:r>
          </w:p>
        </w:tc>
        <w:tc>
          <w:tcPr>
            <w:tcW w:w="2409" w:type="dxa"/>
            <w:noWrap/>
          </w:tcPr>
          <w:p w:rsidR="009A22CC" w:rsidRDefault="009A22CC" w:rsidP="00D84C31">
            <w:pPr>
              <w:jc w:val="right"/>
              <w:rPr>
                <w:rFonts w:hAnsi="ＭＳ 明朝" w:cs="Arial Unicode MS"/>
                <w:sz w:val="18"/>
                <w:szCs w:val="20"/>
              </w:rPr>
            </w:pPr>
            <w:r>
              <w:rPr>
                <w:rFonts w:hAnsi="ＭＳ 明朝" w:cs="Arial Unicode MS" w:hint="eastAsia"/>
                <w:sz w:val="18"/>
                <w:szCs w:val="20"/>
              </w:rPr>
              <w:t>-</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sz w:val="18"/>
                <w:szCs w:val="20"/>
              </w:rPr>
            </w:pPr>
            <w:r w:rsidRPr="009A22CC">
              <w:rPr>
                <w:rFonts w:ascii="ＭＳ Ｐゴシック" w:eastAsia="ＭＳ Ｐゴシック" w:hAnsi="ＭＳ Ｐゴシック" w:hint="eastAsia"/>
                <w:sz w:val="18"/>
                <w:szCs w:val="20"/>
              </w:rPr>
              <w:t>ファミリー・サポート・センターを利用した</w:t>
            </w:r>
          </w:p>
        </w:tc>
        <w:tc>
          <w:tcPr>
            <w:tcW w:w="1134" w:type="dxa"/>
            <w:shd w:val="clear" w:color="auto" w:fill="auto"/>
            <w:noWrap/>
          </w:tcPr>
          <w:p w:rsidR="009A22CC" w:rsidRDefault="009A22CC" w:rsidP="00D84C31">
            <w:pPr>
              <w:jc w:val="right"/>
              <w:rPr>
                <w:rFonts w:hAnsi="ＭＳ 明朝"/>
                <w:sz w:val="18"/>
                <w:szCs w:val="20"/>
              </w:rPr>
            </w:pPr>
            <w:r>
              <w:rPr>
                <w:rFonts w:hAnsi="ＭＳ 明朝" w:hint="eastAsia"/>
                <w:sz w:val="18"/>
                <w:szCs w:val="20"/>
              </w:rPr>
              <w:t>-</w:t>
            </w:r>
          </w:p>
        </w:tc>
        <w:tc>
          <w:tcPr>
            <w:tcW w:w="2409" w:type="dxa"/>
            <w:noWrap/>
          </w:tcPr>
          <w:p w:rsidR="009A22CC" w:rsidRDefault="009A22CC" w:rsidP="00D84C31">
            <w:pPr>
              <w:jc w:val="right"/>
              <w:rPr>
                <w:rFonts w:hAnsi="ＭＳ 明朝"/>
                <w:sz w:val="18"/>
                <w:szCs w:val="20"/>
              </w:rPr>
            </w:pPr>
            <w:r>
              <w:rPr>
                <w:rFonts w:hAnsi="ＭＳ 明朝" w:hint="eastAsia"/>
                <w:sz w:val="18"/>
                <w:szCs w:val="20"/>
              </w:rPr>
              <w:t>-</w:t>
            </w:r>
          </w:p>
        </w:tc>
      </w:tr>
      <w:tr w:rsidR="009A22CC" w:rsidTr="009A22CC">
        <w:trPr>
          <w:trHeight w:val="360"/>
          <w:jc w:val="center"/>
        </w:trPr>
        <w:tc>
          <w:tcPr>
            <w:tcW w:w="4055" w:type="dxa"/>
            <w:tcBorders>
              <w:right w:val="single" w:sz="8" w:space="0" w:color="auto"/>
            </w:tcBorders>
            <w:noWrap/>
            <w:vAlign w:val="center"/>
          </w:tcPr>
          <w:p w:rsidR="009A22CC" w:rsidRDefault="009A22CC" w:rsidP="00D84C31">
            <w:pPr>
              <w:snapToGrid w:val="0"/>
              <w:spacing w:line="220" w:lineRule="auto"/>
              <w:ind w:left="57" w:right="57"/>
              <w:rPr>
                <w:rFonts w:ascii="ＭＳ Ｐゴシック" w:eastAsia="ＭＳ Ｐゴシック" w:hAnsi="ＭＳ Ｐゴシック"/>
                <w:sz w:val="18"/>
                <w:szCs w:val="20"/>
              </w:rPr>
            </w:pPr>
            <w:r w:rsidRPr="009A22CC">
              <w:rPr>
                <w:rFonts w:ascii="ＭＳ Ｐゴシック" w:eastAsia="ＭＳ Ｐゴシック" w:hAnsi="ＭＳ Ｐゴシック" w:hint="eastAsia"/>
                <w:sz w:val="18"/>
                <w:szCs w:val="20"/>
              </w:rPr>
              <w:t>仕方なく子どもだけで留守番をさせた</w:t>
            </w:r>
          </w:p>
        </w:tc>
        <w:tc>
          <w:tcPr>
            <w:tcW w:w="1134" w:type="dxa"/>
            <w:shd w:val="clear" w:color="auto" w:fill="auto"/>
            <w:noWrap/>
          </w:tcPr>
          <w:p w:rsidR="009A22CC" w:rsidRDefault="009A22CC" w:rsidP="00D84C31">
            <w:pPr>
              <w:jc w:val="right"/>
              <w:rPr>
                <w:rFonts w:hAnsi="ＭＳ 明朝"/>
                <w:sz w:val="18"/>
                <w:szCs w:val="20"/>
              </w:rPr>
            </w:pPr>
            <w:r>
              <w:rPr>
                <w:rFonts w:hAnsi="ＭＳ 明朝" w:hint="eastAsia"/>
                <w:sz w:val="18"/>
                <w:szCs w:val="20"/>
              </w:rPr>
              <w:t>-</w:t>
            </w:r>
          </w:p>
        </w:tc>
        <w:tc>
          <w:tcPr>
            <w:tcW w:w="2409" w:type="dxa"/>
            <w:noWrap/>
          </w:tcPr>
          <w:p w:rsidR="009A22CC" w:rsidRDefault="009A22CC" w:rsidP="00D84C31">
            <w:pPr>
              <w:jc w:val="right"/>
              <w:rPr>
                <w:rFonts w:hAnsi="ＭＳ 明朝"/>
                <w:sz w:val="18"/>
                <w:szCs w:val="20"/>
              </w:rPr>
            </w:pPr>
            <w:r>
              <w:rPr>
                <w:rFonts w:hAnsi="ＭＳ 明朝" w:hint="eastAsia"/>
                <w:sz w:val="18"/>
                <w:szCs w:val="20"/>
              </w:rPr>
              <w:t>-</w:t>
            </w:r>
          </w:p>
        </w:tc>
      </w:tr>
      <w:tr w:rsidR="009A22CC" w:rsidTr="009A22CC">
        <w:trPr>
          <w:trHeight w:val="360"/>
          <w:jc w:val="center"/>
        </w:trPr>
        <w:tc>
          <w:tcPr>
            <w:tcW w:w="4055" w:type="dxa"/>
            <w:tcBorders>
              <w:bottom w:val="single" w:sz="8" w:space="0" w:color="auto"/>
              <w:right w:val="single" w:sz="8" w:space="0" w:color="auto"/>
            </w:tcBorders>
            <w:noWrap/>
            <w:vAlign w:val="center"/>
          </w:tcPr>
          <w:p w:rsidR="009A22CC" w:rsidRPr="009A22CC" w:rsidRDefault="009A22CC" w:rsidP="00D84C31">
            <w:pPr>
              <w:snapToGrid w:val="0"/>
              <w:spacing w:line="220" w:lineRule="auto"/>
              <w:ind w:left="57" w:right="57"/>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その他</w:t>
            </w:r>
          </w:p>
        </w:tc>
        <w:tc>
          <w:tcPr>
            <w:tcW w:w="1134" w:type="dxa"/>
            <w:shd w:val="clear" w:color="auto" w:fill="auto"/>
            <w:noWrap/>
          </w:tcPr>
          <w:p w:rsidR="009A22CC" w:rsidRDefault="009A22CC" w:rsidP="00D84C31">
            <w:pPr>
              <w:jc w:val="right"/>
              <w:rPr>
                <w:rFonts w:hAnsi="ＭＳ 明朝"/>
                <w:sz w:val="18"/>
                <w:szCs w:val="20"/>
              </w:rPr>
            </w:pPr>
            <w:r>
              <w:rPr>
                <w:rFonts w:hAnsi="ＭＳ 明朝" w:hint="eastAsia"/>
                <w:sz w:val="18"/>
                <w:szCs w:val="20"/>
              </w:rPr>
              <w:t>1</w:t>
            </w:r>
          </w:p>
        </w:tc>
        <w:tc>
          <w:tcPr>
            <w:tcW w:w="2409" w:type="dxa"/>
            <w:noWrap/>
          </w:tcPr>
          <w:p w:rsidR="009A22CC" w:rsidRDefault="00A02833" w:rsidP="00D84C31">
            <w:pPr>
              <w:jc w:val="right"/>
              <w:rPr>
                <w:rFonts w:hAnsi="ＭＳ 明朝"/>
                <w:sz w:val="18"/>
                <w:szCs w:val="20"/>
              </w:rPr>
            </w:pPr>
            <w:r>
              <w:rPr>
                <w:rFonts w:hAnsi="ＭＳ 明朝" w:hint="eastAsia"/>
                <w:sz w:val="18"/>
                <w:szCs w:val="20"/>
              </w:rPr>
              <w:t>10.0</w:t>
            </w:r>
          </w:p>
        </w:tc>
      </w:tr>
    </w:tbl>
    <w:p w:rsidR="00E54B2B" w:rsidRPr="00E54B2B" w:rsidRDefault="00224A37" w:rsidP="00E54B2B">
      <w:pPr>
        <w:pStyle w:val="20"/>
        <w:spacing w:line="60" w:lineRule="auto"/>
        <w:ind w:left="210" w:firstLine="220"/>
      </w:pPr>
      <w:r>
        <w:rPr>
          <w:rFonts w:hint="eastAsia"/>
        </w:rPr>
        <w:t>対処方法別平均日数は、表のとおりとなっています。</w:t>
      </w:r>
    </w:p>
    <w:p w:rsidR="003F1BD1" w:rsidRDefault="003F1BD1" w:rsidP="003F1BD1"/>
    <w:p w:rsidR="003F1BD1" w:rsidRDefault="003F1BD1" w:rsidP="003F1BD1"/>
    <w:p w:rsidR="003F1BD1" w:rsidRDefault="003F1BD1" w:rsidP="003F1BD1"/>
    <w:p w:rsidR="005A2464" w:rsidRDefault="00CC59BF" w:rsidP="003F1BD1">
      <w:pPr>
        <w:pStyle w:val="a5"/>
      </w:pPr>
      <w:r>
        <w:pict>
          <v:shape id="_x0000_s1392" type="#_x0000_t75" style="position:absolute;left:0;text-align:left;margin-left:203.55pt;margin-top:72.25pt;width:295.9pt;height:117pt;z-index:251629056">
            <v:imagedata r:id="rId77" o:title=""/>
          </v:shape>
        </w:pict>
      </w:r>
      <w:r w:rsidR="005A2464">
        <w:rPr>
          <w:rFonts w:hint="eastAsia"/>
        </w:rPr>
        <w:t xml:space="preserve">問22-2　</w:t>
      </w:r>
      <w:r w:rsidR="005F5682" w:rsidRPr="005F5682">
        <w:rPr>
          <w:rFonts w:hint="eastAsia"/>
        </w:rPr>
        <w:t>問22-1で「１.」「２.」のいずれかに○をつけた方にうかがいます。その際、「できれば病児・病後児のための保育施設等を利用したい」と思いましたか。（○は１つ）日数についても□内に数字でご記入ください（数字は一枠に一字）。※なお、病児・病後児のための事業等の利用には、一定の利用料がかかり、利用前にかかりつけ医の受診が必要となります。</w:t>
      </w:r>
    </w:p>
    <w:p w:rsidR="003F1BD1" w:rsidRDefault="003F1BD1" w:rsidP="003F1BD1">
      <w:pPr>
        <w:pStyle w:val="a4"/>
      </w:pPr>
      <w:r>
        <w:rPr>
          <w:rFonts w:hint="eastAsia"/>
        </w:rPr>
        <w:t>（１）病児・病後児保育の利用希望</w:t>
      </w:r>
    </w:p>
    <w:p w:rsidR="005A2464" w:rsidRDefault="005A2464" w:rsidP="00EB5369">
      <w:pPr>
        <w:pStyle w:val="a3"/>
        <w:ind w:rightChars="2600" w:right="5460"/>
      </w:pPr>
      <w:r>
        <w:rPr>
          <w:rFonts w:hint="eastAsia"/>
        </w:rPr>
        <w:t>「できれば病児・病後児保育施設等を利用したい」の割合が</w:t>
      </w:r>
      <w:r w:rsidR="00437BE1">
        <w:rPr>
          <w:rFonts w:hint="eastAsia"/>
        </w:rPr>
        <w:t>37.5</w:t>
      </w:r>
      <w:r>
        <w:rPr>
          <w:rFonts w:hint="eastAsia"/>
        </w:rPr>
        <w:t>％、「利用したいとは思わない」の割合が</w:t>
      </w:r>
      <w:r w:rsidR="00437BE1">
        <w:rPr>
          <w:rFonts w:hint="eastAsia"/>
        </w:rPr>
        <w:t>62.5</w:t>
      </w:r>
      <w:r>
        <w:rPr>
          <w:rFonts w:hint="eastAsia"/>
        </w:rPr>
        <w:t>％となっています。</w:t>
      </w:r>
    </w:p>
    <w:p w:rsidR="005A2464" w:rsidRDefault="005A2464"/>
    <w:p w:rsidR="00EB5369" w:rsidRDefault="00EB5369"/>
    <w:p w:rsidR="00E54B2B" w:rsidRDefault="00E54B2B"/>
    <w:p w:rsidR="003F1BD1" w:rsidRDefault="003F1BD1" w:rsidP="003F1BD1">
      <w:pPr>
        <w:pStyle w:val="a4"/>
      </w:pPr>
      <w:r>
        <w:rPr>
          <w:rFonts w:hint="eastAsia"/>
        </w:rPr>
        <w:t>（２）病児・病後児保育の</w:t>
      </w:r>
      <w:r w:rsidR="00E54B2B">
        <w:rPr>
          <w:rFonts w:hint="eastAsia"/>
        </w:rPr>
        <w:t>平均</w:t>
      </w:r>
      <w:r>
        <w:rPr>
          <w:rFonts w:hint="eastAsia"/>
        </w:rPr>
        <w:t>利用希望</w:t>
      </w:r>
      <w:r w:rsidR="00E54B2B">
        <w:rPr>
          <w:rFonts w:hint="eastAsia"/>
        </w:rPr>
        <w:t>日数</w:t>
      </w:r>
    </w:p>
    <w:p w:rsidR="003F1BD1" w:rsidRPr="00E54B2B" w:rsidRDefault="00E54B2B" w:rsidP="00E54B2B">
      <w:pPr>
        <w:pStyle w:val="20"/>
        <w:spacing w:line="60" w:lineRule="auto"/>
        <w:ind w:left="210" w:firstLine="220"/>
      </w:pPr>
      <w:r>
        <w:rPr>
          <w:rFonts w:hint="eastAsia"/>
        </w:rPr>
        <w:t>平均利用希望日数は5.1日／年となっています。（有効回答数19件）</w:t>
      </w:r>
    </w:p>
    <w:p w:rsidR="003F1BD1" w:rsidRDefault="003F1BD1"/>
    <w:p w:rsidR="005A2464" w:rsidRDefault="003F1BD1">
      <w:pPr>
        <w:pStyle w:val="a5"/>
      </w:pPr>
      <w:r>
        <w:br w:type="page"/>
      </w:r>
      <w:r w:rsidR="005A2464">
        <w:rPr>
          <w:rFonts w:hint="eastAsia"/>
        </w:rPr>
        <w:lastRenderedPageBreak/>
        <w:t xml:space="preserve">問22-3　</w:t>
      </w:r>
      <w:r w:rsidR="005F5682" w:rsidRPr="005F5682">
        <w:rPr>
          <w:rFonts w:hint="eastAsia"/>
        </w:rPr>
        <w:t>問22-2で「利用したいとは思わない」に○をつけた方にうかがいます。そう思われる</w:t>
      </w:r>
      <w:r w:rsidR="00CC59BF">
        <w:rPr>
          <w:noProof/>
        </w:rPr>
        <w:pict>
          <v:shape id="_x0000_s1393" type="#_x0000_t75" style="position:absolute;left:0;text-align:left;margin-left:206.55pt;margin-top:38.75pt;width:295.9pt;height:202.5pt;z-index:251630080;mso-position-horizontal-relative:text;mso-position-vertical-relative:text">
            <v:imagedata r:id="rId78" o:title=""/>
          </v:shape>
        </w:pict>
      </w:r>
      <w:r w:rsidR="005F5682" w:rsidRPr="005F5682">
        <w:rPr>
          <w:rFonts w:hint="eastAsia"/>
        </w:rPr>
        <w:t>理由は何ですか。（○はいくつでも）</w:t>
      </w:r>
    </w:p>
    <w:p w:rsidR="005A2464" w:rsidRDefault="00EB5369">
      <w:pPr>
        <w:pStyle w:val="a3"/>
      </w:pPr>
      <w:r>
        <w:rPr>
          <w:rFonts w:hint="eastAsia"/>
        </w:rPr>
        <w:t>「病児・病後児を他人に看てもらうのは不安」の割合が</w:t>
      </w:r>
      <w:r w:rsidR="003F1BD1">
        <w:rPr>
          <w:rFonts w:hint="eastAsia"/>
        </w:rPr>
        <w:t>50.0</w:t>
      </w:r>
      <w:r>
        <w:rPr>
          <w:rFonts w:hint="eastAsia"/>
        </w:rPr>
        <w:t>％</w:t>
      </w:r>
      <w:r w:rsidR="003F1BD1">
        <w:rPr>
          <w:rFonts w:hint="eastAsia"/>
        </w:rPr>
        <w:t>と最も高く</w:t>
      </w:r>
      <w:r>
        <w:rPr>
          <w:rFonts w:hint="eastAsia"/>
        </w:rPr>
        <w:t>、</w:t>
      </w:r>
      <w:r w:rsidR="003F1BD1">
        <w:rPr>
          <w:rFonts w:hint="eastAsia"/>
        </w:rPr>
        <w:t>次いで</w:t>
      </w:r>
      <w:r>
        <w:rPr>
          <w:rFonts w:hint="eastAsia"/>
        </w:rPr>
        <w:t>「利用料が</w:t>
      </w:r>
      <w:r w:rsidR="003F1BD1">
        <w:rPr>
          <w:rFonts w:hint="eastAsia"/>
        </w:rPr>
        <w:t>かかる・高い</w:t>
      </w:r>
      <w:r>
        <w:rPr>
          <w:rFonts w:hint="eastAsia"/>
        </w:rPr>
        <w:t>」の割合が</w:t>
      </w:r>
      <w:r w:rsidR="003F1BD1">
        <w:rPr>
          <w:rFonts w:hint="eastAsia"/>
        </w:rPr>
        <w:t>30.0</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EB5369" w:rsidRDefault="00EB5369"/>
    <w:p w:rsidR="00EB5369" w:rsidRDefault="00EB5369"/>
    <w:p w:rsidR="005A2464" w:rsidRDefault="00CC59BF">
      <w:pPr>
        <w:pStyle w:val="a5"/>
      </w:pPr>
      <w:r>
        <w:rPr>
          <w:noProof/>
        </w:rPr>
        <w:pict>
          <v:shape id="_x0000_s1394" type="#_x0000_t75" style="position:absolute;left:0;text-align:left;margin-left:206.55pt;margin-top:71.95pt;width:295.9pt;height:143.45pt;z-index:251631104">
            <v:imagedata r:id="rId79" o:title=""/>
          </v:shape>
        </w:pict>
      </w:r>
      <w:r w:rsidR="005A2464">
        <w:rPr>
          <w:rFonts w:hint="eastAsia"/>
        </w:rPr>
        <w:t xml:space="preserve">問22-4　</w:t>
      </w:r>
      <w:r w:rsidR="005F5682" w:rsidRPr="005F5682">
        <w:rPr>
          <w:rFonts w:hint="eastAsia"/>
        </w:rPr>
        <w:t>問22-1で「３.」から｢９.｣のいずれかに○をつけた方にうかがいます。その際、「できれば父母のいずれかが仕事を休んで看たい」と思いましたか。（○は１つ）「３」から「９」の日数のうち仕事を休んで看たかった日数についても数字でご記入ください（数字は</w:t>
      </w:r>
      <w:r w:rsidR="005F5682">
        <w:rPr>
          <w:rFonts w:hint="eastAsia"/>
        </w:rPr>
        <w:t>一枠に一字）</w:t>
      </w:r>
    </w:p>
    <w:p w:rsidR="005A2464" w:rsidRDefault="00EB5369" w:rsidP="00EB5369">
      <w:pPr>
        <w:pStyle w:val="a3"/>
        <w:ind w:rightChars="2600" w:right="5460"/>
      </w:pPr>
      <w:r>
        <w:rPr>
          <w:rFonts w:hint="eastAsia"/>
        </w:rPr>
        <w:t>「できれば仕事を休んで看たい」の割合が</w:t>
      </w:r>
      <w:r w:rsidR="003F1BD1">
        <w:rPr>
          <w:rFonts w:hint="eastAsia"/>
        </w:rPr>
        <w:t>43.9</w:t>
      </w:r>
      <w:r>
        <w:rPr>
          <w:rFonts w:hint="eastAsia"/>
        </w:rPr>
        <w:t>％、「休んで看ることは非常に難しい」の割合が</w:t>
      </w:r>
      <w:r w:rsidR="003F1BD1">
        <w:rPr>
          <w:rFonts w:hint="eastAsia"/>
        </w:rPr>
        <w:t>19.7</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E54B2B" w:rsidRDefault="00AB2432" w:rsidP="00E54B2B">
      <w:pPr>
        <w:pStyle w:val="af"/>
      </w:pPr>
      <w:r>
        <w:rPr>
          <w:rFonts w:hint="eastAsia"/>
        </w:rPr>
        <w:t>【</w:t>
      </w:r>
      <w:r w:rsidR="00E54B2B">
        <w:rPr>
          <w:rFonts w:hint="eastAsia"/>
        </w:rPr>
        <w:t>仕事を休んで看たい平均日数</w:t>
      </w:r>
      <w:r>
        <w:rPr>
          <w:rFonts w:hint="eastAsia"/>
        </w:rPr>
        <w:t>】</w:t>
      </w:r>
    </w:p>
    <w:p w:rsidR="00E54B2B" w:rsidRPr="00E54B2B" w:rsidRDefault="00E54B2B" w:rsidP="00E54B2B">
      <w:pPr>
        <w:pStyle w:val="20"/>
        <w:spacing w:line="60" w:lineRule="auto"/>
        <w:ind w:left="210" w:firstLine="220"/>
      </w:pPr>
      <w:r>
        <w:rPr>
          <w:rFonts w:hint="eastAsia"/>
        </w:rPr>
        <w:t>仕事を休んで子どもを看たい平均日数は7.5日／年となっています。（有効回答数24件）</w:t>
      </w:r>
    </w:p>
    <w:p w:rsidR="00E54B2B" w:rsidRDefault="00E54B2B" w:rsidP="00E54B2B">
      <w:pPr>
        <w:spacing w:line="180" w:lineRule="auto"/>
      </w:pPr>
    </w:p>
    <w:p w:rsidR="005A2464" w:rsidRDefault="005A2464" w:rsidP="00E54B2B">
      <w:pPr>
        <w:spacing w:line="180" w:lineRule="auto"/>
      </w:pPr>
    </w:p>
    <w:p w:rsidR="005A2464" w:rsidRDefault="00CC59BF">
      <w:pPr>
        <w:pStyle w:val="a5"/>
      </w:pPr>
      <w:r>
        <w:rPr>
          <w:noProof/>
        </w:rPr>
        <w:pict>
          <v:shape id="_x0000_s1395" type="#_x0000_t75" style="position:absolute;left:0;text-align:left;margin-left:208.05pt;margin-top:41.35pt;width:295.9pt;height:151.9pt;z-index:251632128">
            <v:imagedata r:id="rId80" o:title=""/>
          </v:shape>
        </w:pict>
      </w:r>
      <w:r w:rsidR="005A2464">
        <w:rPr>
          <w:rFonts w:hint="eastAsia"/>
        </w:rPr>
        <w:t xml:space="preserve">問22-5　</w:t>
      </w:r>
      <w:r w:rsidR="005F5682" w:rsidRPr="005F5682">
        <w:rPr>
          <w:rFonts w:hint="eastAsia"/>
        </w:rPr>
        <w:t>問22-4で「２．休んで看ることは非常に難しい」に○をつけた方にうかがいます。そう思う理由を教えてください。（○はいくつでも）</w:t>
      </w:r>
    </w:p>
    <w:p w:rsidR="005A2464" w:rsidRDefault="005A2464" w:rsidP="00EB5369">
      <w:pPr>
        <w:pStyle w:val="a3"/>
        <w:ind w:rightChars="2600" w:right="5460"/>
      </w:pPr>
      <w:r>
        <w:rPr>
          <w:rFonts w:hint="eastAsia"/>
        </w:rPr>
        <w:t>「</w:t>
      </w:r>
      <w:r w:rsidR="003F1BD1">
        <w:rPr>
          <w:rFonts w:hint="eastAsia"/>
        </w:rPr>
        <w:t>仕事が多忙のため休みが取りづらい</w:t>
      </w:r>
      <w:r>
        <w:rPr>
          <w:rFonts w:hint="eastAsia"/>
        </w:rPr>
        <w:t>」</w:t>
      </w:r>
      <w:r w:rsidR="00AB2432">
        <w:rPr>
          <w:rFonts w:hint="eastAsia"/>
        </w:rPr>
        <w:t>の割合が100％と最も高くなっています</w:t>
      </w:r>
      <w:r w:rsidR="003F1BD1">
        <w:rPr>
          <w:rFonts w:hint="eastAsia"/>
        </w:rPr>
        <w:t>。次いで「自営業なので休めない」23.1％となっています</w:t>
      </w:r>
      <w:r>
        <w:rPr>
          <w:rFonts w:hint="eastAsia"/>
        </w:rPr>
        <w:t>。</w:t>
      </w:r>
    </w:p>
    <w:p w:rsidR="005A2464" w:rsidRDefault="005A2464"/>
    <w:p w:rsidR="00EB5369" w:rsidRDefault="00EB5369" w:rsidP="00EB5369"/>
    <w:p w:rsidR="00EB5369" w:rsidRDefault="00EB5369" w:rsidP="00EB5369"/>
    <w:p w:rsidR="00EB5369" w:rsidRPr="00EB5369" w:rsidRDefault="00EB5369" w:rsidP="00EB5369"/>
    <w:p w:rsidR="005A2464" w:rsidRDefault="00EB5369" w:rsidP="00EB5369">
      <w:pPr>
        <w:pStyle w:val="3"/>
      </w:pPr>
      <w:bookmarkStart w:id="52" w:name="_Toc383069733"/>
      <w:r>
        <w:br w:type="page"/>
      </w:r>
      <w:bookmarkStart w:id="53" w:name="_Toc6307125"/>
      <w:r w:rsidR="005A2464">
        <w:rPr>
          <w:rFonts w:hint="eastAsia"/>
        </w:rPr>
        <w:lastRenderedPageBreak/>
        <w:t>（９）不定期の教育・保育事業や宿泊を伴う一時預かり等の利用について</w:t>
      </w:r>
      <w:bookmarkEnd w:id="52"/>
      <w:bookmarkEnd w:id="53"/>
    </w:p>
    <w:p w:rsidR="005A2464" w:rsidRDefault="005A2464">
      <w:pPr>
        <w:pStyle w:val="a5"/>
      </w:pPr>
      <w:r>
        <w:rPr>
          <w:rFonts w:hint="eastAsia"/>
        </w:rPr>
        <w:t xml:space="preserve">問23　</w:t>
      </w:r>
      <w:r w:rsidR="005F5682" w:rsidRPr="005F5682">
        <w:rPr>
          <w:rFonts w:hint="eastAsia"/>
        </w:rPr>
        <w:t>宛名のお子様について、日中の定期的な保育や病気のため以外に、私用、親の通院、不定期の就労等の目的で不定期に利用している事業はありますか。（○はいくつでも）また、それぞれの１年間の利用日数（おおよそ）も□内に数字でご記入ください。（数字は一枠に一字）</w:t>
      </w:r>
    </w:p>
    <w:p w:rsidR="005A2464" w:rsidRDefault="00CC59BF" w:rsidP="00EB5369">
      <w:pPr>
        <w:pStyle w:val="a3"/>
        <w:ind w:rightChars="2600" w:right="5460"/>
      </w:pPr>
      <w:r>
        <w:pict>
          <v:shape id="_x0000_s1396" type="#_x0000_t75" style="position:absolute;left:0;text-align:left;margin-left:202.8pt;margin-top:4.75pt;width:295.9pt;height:177.75pt;z-index:251633152">
            <v:imagedata r:id="rId81" o:title=""/>
          </v:shape>
        </w:pict>
      </w:r>
      <w:r w:rsidR="005A2464">
        <w:rPr>
          <w:rFonts w:hint="eastAsia"/>
        </w:rPr>
        <w:t>「利用していない」の割合が</w:t>
      </w:r>
      <w:r w:rsidR="003F1BD1">
        <w:rPr>
          <w:rFonts w:hint="eastAsia"/>
        </w:rPr>
        <w:t>77.4</w:t>
      </w:r>
      <w:r w:rsidR="005A2464">
        <w:rPr>
          <w:rFonts w:hint="eastAsia"/>
        </w:rPr>
        <w:t>％と最も高くなっています。</w:t>
      </w:r>
    </w:p>
    <w:p w:rsidR="005A2464" w:rsidRDefault="005A2464"/>
    <w:p w:rsidR="005A2464" w:rsidRDefault="005A2464"/>
    <w:p w:rsidR="005A2464" w:rsidRDefault="005A2464"/>
    <w:p w:rsidR="005A2464" w:rsidRDefault="005A2464"/>
    <w:p w:rsidR="00224A37" w:rsidRDefault="00224A37"/>
    <w:p w:rsidR="00224A37" w:rsidRDefault="00224A37"/>
    <w:p w:rsidR="00224A37" w:rsidRDefault="00224A37"/>
    <w:p w:rsidR="00E54B2B" w:rsidRDefault="00E54B2B"/>
    <w:p w:rsidR="005A2464" w:rsidRDefault="005A2464"/>
    <w:p w:rsidR="00EB5369" w:rsidRDefault="009911A7" w:rsidP="00E54B2B">
      <w:pPr>
        <w:pStyle w:val="af"/>
      </w:pPr>
      <w:r>
        <w:rPr>
          <w:rFonts w:hint="eastAsia"/>
        </w:rPr>
        <w:t>【</w:t>
      </w:r>
      <w:r w:rsidR="00A02833">
        <w:rPr>
          <w:rFonts w:hint="eastAsia"/>
        </w:rPr>
        <w:t>利用</w:t>
      </w:r>
      <w:r w:rsidR="00A02833">
        <w:t>している</w:t>
      </w:r>
      <w:r w:rsidR="00A02833">
        <w:rPr>
          <w:rFonts w:hint="eastAsia"/>
        </w:rPr>
        <w:t>事業</w:t>
      </w:r>
      <w:r w:rsidR="00A02833">
        <w:t>別</w:t>
      </w:r>
      <w:r w:rsidR="00E54B2B">
        <w:rPr>
          <w:rFonts w:hint="eastAsia"/>
        </w:rPr>
        <w:t>平均利用日数</w:t>
      </w:r>
      <w:r>
        <w:rPr>
          <w:rFonts w:hint="eastAsia"/>
        </w:rPr>
        <w:t>】</w:t>
      </w:r>
    </w:p>
    <w:tbl>
      <w:tblPr>
        <w:tblW w:w="7598"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055"/>
        <w:gridCol w:w="1134"/>
        <w:gridCol w:w="2409"/>
      </w:tblGrid>
      <w:tr w:rsidR="00E54B2B" w:rsidTr="00450521">
        <w:trPr>
          <w:cantSplit/>
          <w:trHeight w:val="709"/>
          <w:jc w:val="center"/>
        </w:trPr>
        <w:tc>
          <w:tcPr>
            <w:tcW w:w="4055" w:type="dxa"/>
            <w:tcBorders>
              <w:top w:val="single" w:sz="8" w:space="0" w:color="auto"/>
              <w:bottom w:val="single" w:sz="8" w:space="0" w:color="000000"/>
              <w:right w:val="single" w:sz="8" w:space="0" w:color="auto"/>
            </w:tcBorders>
            <w:shd w:val="clear" w:color="auto" w:fill="BFBFBF"/>
            <w:noWrap/>
            <w:vAlign w:val="center"/>
          </w:tcPr>
          <w:p w:rsidR="00E54B2B" w:rsidRDefault="00E54B2B" w:rsidP="00C41D27">
            <w:pPr>
              <w:snapToGrid w:val="0"/>
              <w:spacing w:line="220" w:lineRule="auto"/>
              <w:ind w:left="57" w:right="57"/>
              <w:jc w:val="center"/>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区</w:t>
            </w:r>
            <w:r w:rsidR="00C41D27">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分</w:t>
            </w:r>
          </w:p>
        </w:tc>
        <w:tc>
          <w:tcPr>
            <w:tcW w:w="1134" w:type="dxa"/>
            <w:tcBorders>
              <w:top w:val="single" w:sz="8" w:space="0" w:color="auto"/>
              <w:bottom w:val="single" w:sz="8" w:space="0" w:color="000000"/>
            </w:tcBorders>
            <w:shd w:val="clear" w:color="auto" w:fill="BFBFBF"/>
            <w:vAlign w:val="center"/>
          </w:tcPr>
          <w:p w:rsidR="00E54B2B" w:rsidRDefault="00E54B2B"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有効回答数（件数）</w:t>
            </w:r>
          </w:p>
        </w:tc>
        <w:tc>
          <w:tcPr>
            <w:tcW w:w="2409" w:type="dxa"/>
            <w:tcBorders>
              <w:top w:val="single" w:sz="8" w:space="0" w:color="auto"/>
              <w:bottom w:val="single" w:sz="8" w:space="0" w:color="000000"/>
            </w:tcBorders>
            <w:shd w:val="clear" w:color="auto" w:fill="BFBFBF"/>
            <w:vAlign w:val="center"/>
          </w:tcPr>
          <w:p w:rsidR="00A02833" w:rsidRDefault="00E54B2B"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平均</w:t>
            </w:r>
          </w:p>
          <w:p w:rsidR="00E54B2B" w:rsidRPr="00A02833" w:rsidRDefault="00A02833"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sidR="00E54B2B">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／年)</w:t>
            </w:r>
          </w:p>
        </w:tc>
      </w:tr>
      <w:tr w:rsidR="00E54B2B" w:rsidTr="00E54B2B">
        <w:trPr>
          <w:trHeight w:val="360"/>
          <w:jc w:val="center"/>
        </w:trPr>
        <w:tc>
          <w:tcPr>
            <w:tcW w:w="4055" w:type="dxa"/>
            <w:tcBorders>
              <w:top w:val="single" w:sz="8" w:space="0" w:color="000000"/>
              <w:right w:val="single" w:sz="8" w:space="0" w:color="auto"/>
            </w:tcBorders>
            <w:noWrap/>
            <w:vAlign w:val="center"/>
          </w:tcPr>
          <w:p w:rsidR="00E54B2B" w:rsidRDefault="00E54B2B" w:rsidP="00E54B2B">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一時預かり</w:t>
            </w:r>
            <w:r w:rsidRPr="00E54B2B">
              <w:rPr>
                <w:rFonts w:ascii="ＭＳ Ｐゴシック" w:eastAsia="ＭＳ Ｐゴシック" w:hAnsi="ＭＳ Ｐゴシック" w:hint="eastAsia"/>
                <w:sz w:val="18"/>
                <w:szCs w:val="20"/>
              </w:rPr>
              <w:t>（私用など理由を問わずに保育所などで一時的に子どもを保育する事業）</w:t>
            </w:r>
          </w:p>
        </w:tc>
        <w:tc>
          <w:tcPr>
            <w:tcW w:w="1134" w:type="dxa"/>
            <w:tcBorders>
              <w:top w:val="single" w:sz="8" w:space="0" w:color="000000"/>
            </w:tcBorders>
            <w:shd w:val="clear" w:color="auto" w:fill="auto"/>
            <w:noWrap/>
          </w:tcPr>
          <w:p w:rsidR="00E54B2B" w:rsidRDefault="00E54B2B" w:rsidP="00E54B2B">
            <w:pPr>
              <w:jc w:val="right"/>
              <w:rPr>
                <w:rFonts w:hAnsi="ＭＳ 明朝" w:cs="Arial Unicode MS"/>
                <w:sz w:val="18"/>
                <w:szCs w:val="20"/>
              </w:rPr>
            </w:pPr>
            <w:r>
              <w:rPr>
                <w:rFonts w:hAnsi="ＭＳ 明朝" w:cs="Arial Unicode MS" w:hint="eastAsia"/>
                <w:sz w:val="18"/>
                <w:szCs w:val="20"/>
              </w:rPr>
              <w:t>3</w:t>
            </w:r>
          </w:p>
        </w:tc>
        <w:tc>
          <w:tcPr>
            <w:tcW w:w="2409" w:type="dxa"/>
            <w:tcBorders>
              <w:top w:val="single" w:sz="8" w:space="0" w:color="000000"/>
            </w:tcBorders>
            <w:noWrap/>
          </w:tcPr>
          <w:p w:rsidR="00E54B2B" w:rsidRDefault="00E54B2B" w:rsidP="00E54B2B">
            <w:pPr>
              <w:jc w:val="right"/>
              <w:rPr>
                <w:rFonts w:hAnsi="ＭＳ 明朝" w:cs="Arial Unicode MS"/>
                <w:sz w:val="18"/>
                <w:szCs w:val="20"/>
              </w:rPr>
            </w:pPr>
            <w:r>
              <w:rPr>
                <w:rFonts w:hAnsi="ＭＳ 明朝" w:cs="Arial Unicode MS" w:hint="eastAsia"/>
                <w:sz w:val="18"/>
                <w:szCs w:val="20"/>
              </w:rPr>
              <w:t>13.0</w:t>
            </w:r>
          </w:p>
        </w:tc>
      </w:tr>
      <w:tr w:rsidR="00E54B2B" w:rsidTr="00E54B2B">
        <w:trPr>
          <w:trHeight w:val="360"/>
          <w:jc w:val="center"/>
        </w:trPr>
        <w:tc>
          <w:tcPr>
            <w:tcW w:w="4055" w:type="dxa"/>
            <w:tcBorders>
              <w:right w:val="single" w:sz="8" w:space="0" w:color="auto"/>
            </w:tcBorders>
            <w:noWrap/>
            <w:vAlign w:val="center"/>
          </w:tcPr>
          <w:p w:rsidR="00E54B2B" w:rsidRDefault="00E54B2B" w:rsidP="00E54B2B">
            <w:pPr>
              <w:snapToGrid w:val="0"/>
              <w:spacing w:line="220" w:lineRule="auto"/>
              <w:ind w:left="57" w:right="57"/>
              <w:rPr>
                <w:rFonts w:ascii="ＭＳ Ｐゴシック" w:eastAsia="ＭＳ Ｐゴシック" w:hAnsi="ＭＳ Ｐゴシック" w:cs="Arial Unicode MS"/>
                <w:sz w:val="18"/>
                <w:szCs w:val="20"/>
              </w:rPr>
            </w:pPr>
            <w:r w:rsidRPr="00E54B2B">
              <w:rPr>
                <w:rFonts w:ascii="ＭＳ Ｐゴシック" w:eastAsia="ＭＳ Ｐゴシック" w:hAnsi="ＭＳ Ｐゴシック" w:hint="eastAsia"/>
                <w:sz w:val="18"/>
                <w:szCs w:val="20"/>
              </w:rPr>
              <w:t>幼稚園の預かり保育（通常の就園時間を延長して預かる事業のうち不定期に利用する場合のみ）</w:t>
            </w:r>
          </w:p>
        </w:tc>
        <w:tc>
          <w:tcPr>
            <w:tcW w:w="1134" w:type="dxa"/>
            <w:shd w:val="clear" w:color="auto" w:fill="auto"/>
            <w:noWrap/>
          </w:tcPr>
          <w:p w:rsidR="00E54B2B" w:rsidRDefault="00E54B2B" w:rsidP="00E54B2B">
            <w:pPr>
              <w:jc w:val="right"/>
              <w:rPr>
                <w:rFonts w:hAnsi="ＭＳ 明朝" w:cs="Arial Unicode MS"/>
                <w:sz w:val="18"/>
                <w:szCs w:val="20"/>
              </w:rPr>
            </w:pPr>
            <w:r>
              <w:rPr>
                <w:rFonts w:hAnsi="ＭＳ 明朝" w:cs="Arial Unicode MS" w:hint="eastAsia"/>
                <w:sz w:val="18"/>
                <w:szCs w:val="20"/>
              </w:rPr>
              <w:t>21</w:t>
            </w:r>
          </w:p>
        </w:tc>
        <w:tc>
          <w:tcPr>
            <w:tcW w:w="2409" w:type="dxa"/>
            <w:noWrap/>
          </w:tcPr>
          <w:p w:rsidR="00E54B2B" w:rsidRDefault="00E54B2B" w:rsidP="00E54B2B">
            <w:pPr>
              <w:jc w:val="right"/>
              <w:rPr>
                <w:rFonts w:hAnsi="ＭＳ 明朝" w:cs="Arial Unicode MS"/>
                <w:sz w:val="18"/>
                <w:szCs w:val="20"/>
              </w:rPr>
            </w:pPr>
            <w:r>
              <w:rPr>
                <w:rFonts w:hAnsi="ＭＳ 明朝" w:cs="Arial Unicode MS" w:hint="eastAsia"/>
                <w:sz w:val="18"/>
                <w:szCs w:val="20"/>
              </w:rPr>
              <w:t>16.2</w:t>
            </w:r>
          </w:p>
        </w:tc>
      </w:tr>
      <w:tr w:rsidR="00E54B2B" w:rsidTr="00E54B2B">
        <w:trPr>
          <w:trHeight w:val="360"/>
          <w:jc w:val="center"/>
        </w:trPr>
        <w:tc>
          <w:tcPr>
            <w:tcW w:w="4055" w:type="dxa"/>
            <w:tcBorders>
              <w:right w:val="single" w:sz="8" w:space="0" w:color="auto"/>
            </w:tcBorders>
            <w:noWrap/>
            <w:vAlign w:val="center"/>
          </w:tcPr>
          <w:p w:rsidR="00E54B2B" w:rsidRDefault="00E54B2B" w:rsidP="00E54B2B">
            <w:pPr>
              <w:snapToGrid w:val="0"/>
              <w:spacing w:line="220" w:lineRule="auto"/>
              <w:ind w:left="57" w:right="57"/>
              <w:rPr>
                <w:rFonts w:ascii="ＭＳ Ｐゴシック" w:eastAsia="ＭＳ Ｐゴシック" w:hAnsi="ＭＳ Ｐゴシック" w:cs="Arial Unicode MS"/>
                <w:sz w:val="18"/>
                <w:szCs w:val="20"/>
              </w:rPr>
            </w:pPr>
            <w:r w:rsidRPr="00E54B2B">
              <w:rPr>
                <w:rFonts w:ascii="ＭＳ Ｐゴシック" w:eastAsia="ＭＳ Ｐゴシック" w:hAnsi="ＭＳ Ｐゴシック" w:cs="Arial Unicode MS" w:hint="eastAsia"/>
                <w:sz w:val="18"/>
                <w:szCs w:val="20"/>
              </w:rPr>
              <w:t>ファミリー・サポート・センター（地域住民が子どもを預かる事業）</w:t>
            </w:r>
          </w:p>
        </w:tc>
        <w:tc>
          <w:tcPr>
            <w:tcW w:w="1134" w:type="dxa"/>
            <w:shd w:val="clear" w:color="auto" w:fill="auto"/>
            <w:noWrap/>
          </w:tcPr>
          <w:p w:rsidR="00E54B2B" w:rsidRDefault="00E54B2B" w:rsidP="00E54B2B">
            <w:pPr>
              <w:jc w:val="right"/>
              <w:rPr>
                <w:rFonts w:hAnsi="ＭＳ 明朝" w:cs="Arial Unicode MS"/>
                <w:sz w:val="18"/>
                <w:szCs w:val="20"/>
              </w:rPr>
            </w:pPr>
            <w:r>
              <w:rPr>
                <w:rFonts w:hAnsi="ＭＳ 明朝" w:cs="Arial Unicode MS" w:hint="eastAsia"/>
                <w:sz w:val="18"/>
                <w:szCs w:val="20"/>
              </w:rPr>
              <w:t>19</w:t>
            </w:r>
          </w:p>
        </w:tc>
        <w:tc>
          <w:tcPr>
            <w:tcW w:w="2409" w:type="dxa"/>
            <w:noWrap/>
          </w:tcPr>
          <w:p w:rsidR="00E54B2B" w:rsidRDefault="00E54B2B" w:rsidP="00E54B2B">
            <w:pPr>
              <w:jc w:val="right"/>
              <w:rPr>
                <w:rFonts w:hAnsi="ＭＳ 明朝" w:cs="Arial Unicode MS"/>
                <w:sz w:val="18"/>
                <w:szCs w:val="20"/>
              </w:rPr>
            </w:pPr>
            <w:r>
              <w:rPr>
                <w:rFonts w:hAnsi="ＭＳ 明朝" w:cs="Arial Unicode MS" w:hint="eastAsia"/>
                <w:sz w:val="18"/>
                <w:szCs w:val="20"/>
              </w:rPr>
              <w:t>7.6</w:t>
            </w:r>
          </w:p>
        </w:tc>
      </w:tr>
      <w:tr w:rsidR="00E54B2B" w:rsidTr="00E54B2B">
        <w:trPr>
          <w:trHeight w:val="360"/>
          <w:jc w:val="center"/>
        </w:trPr>
        <w:tc>
          <w:tcPr>
            <w:tcW w:w="4055" w:type="dxa"/>
            <w:tcBorders>
              <w:right w:val="single" w:sz="8" w:space="0" w:color="auto"/>
            </w:tcBorders>
            <w:noWrap/>
            <w:vAlign w:val="center"/>
          </w:tcPr>
          <w:p w:rsidR="00E54B2B" w:rsidRDefault="00E54B2B" w:rsidP="00E54B2B">
            <w:pPr>
              <w:snapToGrid w:val="0"/>
              <w:spacing w:line="220" w:lineRule="auto"/>
              <w:ind w:left="57" w:right="57"/>
              <w:rPr>
                <w:rFonts w:ascii="ＭＳ Ｐゴシック" w:eastAsia="ＭＳ Ｐゴシック" w:hAnsi="ＭＳ Ｐゴシック" w:cs="Arial Unicode MS"/>
                <w:sz w:val="18"/>
                <w:szCs w:val="20"/>
              </w:rPr>
            </w:pPr>
            <w:r w:rsidRPr="00E54B2B">
              <w:rPr>
                <w:rFonts w:ascii="ＭＳ Ｐゴシック" w:eastAsia="ＭＳ Ｐゴシック" w:hAnsi="ＭＳ Ｐゴシック" w:hint="eastAsia"/>
                <w:sz w:val="18"/>
                <w:szCs w:val="20"/>
              </w:rPr>
              <w:t>夜間養護等事業：トワイライトステイ（児童養護施設等で休日・夜間、子どもを保護する事業）</w:t>
            </w:r>
          </w:p>
        </w:tc>
        <w:tc>
          <w:tcPr>
            <w:tcW w:w="1134" w:type="dxa"/>
            <w:shd w:val="clear" w:color="auto" w:fill="auto"/>
            <w:noWrap/>
          </w:tcPr>
          <w:p w:rsidR="00E54B2B" w:rsidRDefault="00E54B2B" w:rsidP="00E54B2B">
            <w:pPr>
              <w:jc w:val="right"/>
              <w:rPr>
                <w:rFonts w:hAnsi="ＭＳ 明朝" w:cs="Arial Unicode MS"/>
                <w:sz w:val="18"/>
                <w:szCs w:val="20"/>
              </w:rPr>
            </w:pPr>
            <w:r>
              <w:rPr>
                <w:rFonts w:hAnsi="ＭＳ 明朝" w:cs="Arial Unicode MS" w:hint="eastAsia"/>
                <w:sz w:val="18"/>
                <w:szCs w:val="20"/>
              </w:rPr>
              <w:t>-</w:t>
            </w:r>
          </w:p>
        </w:tc>
        <w:tc>
          <w:tcPr>
            <w:tcW w:w="2409" w:type="dxa"/>
            <w:noWrap/>
          </w:tcPr>
          <w:p w:rsidR="00E54B2B" w:rsidRDefault="00E54B2B" w:rsidP="00E54B2B">
            <w:pPr>
              <w:jc w:val="right"/>
              <w:rPr>
                <w:rFonts w:hAnsi="ＭＳ 明朝" w:cs="Arial Unicode MS"/>
                <w:sz w:val="18"/>
                <w:szCs w:val="20"/>
              </w:rPr>
            </w:pPr>
            <w:r>
              <w:rPr>
                <w:rFonts w:hAnsi="ＭＳ 明朝" w:cs="Arial Unicode MS" w:hint="eastAsia"/>
                <w:sz w:val="18"/>
                <w:szCs w:val="20"/>
              </w:rPr>
              <w:t>-</w:t>
            </w:r>
          </w:p>
        </w:tc>
      </w:tr>
      <w:tr w:rsidR="00E54B2B" w:rsidTr="00E54B2B">
        <w:trPr>
          <w:trHeight w:val="360"/>
          <w:jc w:val="center"/>
        </w:trPr>
        <w:tc>
          <w:tcPr>
            <w:tcW w:w="4055" w:type="dxa"/>
            <w:tcBorders>
              <w:right w:val="single" w:sz="8" w:space="0" w:color="auto"/>
            </w:tcBorders>
            <w:noWrap/>
            <w:vAlign w:val="center"/>
          </w:tcPr>
          <w:p w:rsidR="00E54B2B" w:rsidRDefault="00E54B2B" w:rsidP="00E54B2B">
            <w:pPr>
              <w:snapToGrid w:val="0"/>
              <w:spacing w:line="220" w:lineRule="auto"/>
              <w:ind w:left="57" w:right="57"/>
              <w:rPr>
                <w:rFonts w:ascii="ＭＳ Ｐゴシック" w:eastAsia="ＭＳ Ｐゴシック" w:hAnsi="ＭＳ Ｐゴシック" w:cs="Arial Unicode MS"/>
                <w:sz w:val="18"/>
                <w:szCs w:val="20"/>
              </w:rPr>
            </w:pPr>
            <w:r w:rsidRPr="00E54B2B">
              <w:rPr>
                <w:rFonts w:ascii="ＭＳ Ｐゴシック" w:eastAsia="ＭＳ Ｐゴシック" w:hAnsi="ＭＳ Ｐゴシック" w:hint="eastAsia"/>
                <w:sz w:val="18"/>
                <w:szCs w:val="20"/>
              </w:rPr>
              <w:t>ベビーシッター</w:t>
            </w:r>
          </w:p>
        </w:tc>
        <w:tc>
          <w:tcPr>
            <w:tcW w:w="1134" w:type="dxa"/>
            <w:shd w:val="clear" w:color="auto" w:fill="auto"/>
            <w:noWrap/>
          </w:tcPr>
          <w:p w:rsidR="00E54B2B" w:rsidRDefault="00E54B2B" w:rsidP="00E54B2B">
            <w:pPr>
              <w:jc w:val="right"/>
              <w:rPr>
                <w:rFonts w:hAnsi="ＭＳ 明朝" w:cs="Arial Unicode MS"/>
                <w:sz w:val="18"/>
                <w:szCs w:val="20"/>
              </w:rPr>
            </w:pPr>
            <w:r>
              <w:rPr>
                <w:rFonts w:hAnsi="ＭＳ 明朝" w:cs="Arial Unicode MS" w:hint="eastAsia"/>
                <w:sz w:val="18"/>
                <w:szCs w:val="20"/>
              </w:rPr>
              <w:t>-</w:t>
            </w:r>
          </w:p>
        </w:tc>
        <w:tc>
          <w:tcPr>
            <w:tcW w:w="2409" w:type="dxa"/>
            <w:noWrap/>
          </w:tcPr>
          <w:p w:rsidR="00E54B2B" w:rsidRDefault="00E54B2B" w:rsidP="00E54B2B">
            <w:pPr>
              <w:jc w:val="right"/>
              <w:rPr>
                <w:rFonts w:hAnsi="ＭＳ 明朝" w:cs="Arial Unicode MS"/>
                <w:sz w:val="18"/>
                <w:szCs w:val="20"/>
              </w:rPr>
            </w:pPr>
            <w:r>
              <w:rPr>
                <w:rFonts w:hAnsi="ＭＳ 明朝" w:cs="Arial Unicode MS" w:hint="eastAsia"/>
                <w:sz w:val="18"/>
                <w:szCs w:val="20"/>
              </w:rPr>
              <w:t>-</w:t>
            </w:r>
          </w:p>
        </w:tc>
      </w:tr>
      <w:tr w:rsidR="00E54B2B" w:rsidTr="00E54B2B">
        <w:trPr>
          <w:trHeight w:val="360"/>
          <w:jc w:val="center"/>
        </w:trPr>
        <w:tc>
          <w:tcPr>
            <w:tcW w:w="4055" w:type="dxa"/>
            <w:tcBorders>
              <w:bottom w:val="single" w:sz="8" w:space="0" w:color="auto"/>
              <w:right w:val="single" w:sz="8" w:space="0" w:color="auto"/>
            </w:tcBorders>
            <w:noWrap/>
            <w:vAlign w:val="center"/>
          </w:tcPr>
          <w:p w:rsidR="00E54B2B" w:rsidRPr="009A22CC" w:rsidRDefault="00E54B2B" w:rsidP="00E54B2B">
            <w:pPr>
              <w:snapToGrid w:val="0"/>
              <w:spacing w:line="220" w:lineRule="auto"/>
              <w:ind w:left="57" w:right="57"/>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その他</w:t>
            </w:r>
          </w:p>
        </w:tc>
        <w:tc>
          <w:tcPr>
            <w:tcW w:w="1134" w:type="dxa"/>
            <w:shd w:val="clear" w:color="auto" w:fill="auto"/>
            <w:noWrap/>
          </w:tcPr>
          <w:p w:rsidR="00E54B2B" w:rsidRDefault="00E54B2B" w:rsidP="00E54B2B">
            <w:pPr>
              <w:jc w:val="right"/>
              <w:rPr>
                <w:rFonts w:hAnsi="ＭＳ 明朝"/>
                <w:sz w:val="18"/>
                <w:szCs w:val="20"/>
              </w:rPr>
            </w:pPr>
            <w:r>
              <w:rPr>
                <w:rFonts w:hAnsi="ＭＳ 明朝" w:hint="eastAsia"/>
                <w:sz w:val="18"/>
                <w:szCs w:val="20"/>
              </w:rPr>
              <w:t>-</w:t>
            </w:r>
          </w:p>
        </w:tc>
        <w:tc>
          <w:tcPr>
            <w:tcW w:w="2409" w:type="dxa"/>
            <w:noWrap/>
          </w:tcPr>
          <w:p w:rsidR="00E54B2B" w:rsidRDefault="00E54B2B" w:rsidP="00E54B2B">
            <w:pPr>
              <w:jc w:val="right"/>
              <w:rPr>
                <w:rFonts w:hAnsi="ＭＳ 明朝"/>
                <w:sz w:val="18"/>
                <w:szCs w:val="20"/>
              </w:rPr>
            </w:pPr>
            <w:r>
              <w:rPr>
                <w:rFonts w:hAnsi="ＭＳ 明朝" w:hint="eastAsia"/>
                <w:sz w:val="18"/>
                <w:szCs w:val="20"/>
              </w:rPr>
              <w:t>-</w:t>
            </w:r>
          </w:p>
        </w:tc>
      </w:tr>
    </w:tbl>
    <w:p w:rsidR="00224A37" w:rsidRPr="00E54B2B" w:rsidRDefault="00224A37" w:rsidP="00224A37">
      <w:pPr>
        <w:pStyle w:val="20"/>
        <w:spacing w:line="60" w:lineRule="auto"/>
        <w:ind w:left="210" w:firstLine="220"/>
      </w:pPr>
      <w:r>
        <w:rPr>
          <w:rFonts w:hint="eastAsia"/>
        </w:rPr>
        <w:t>平均利用日数は、表のとおりとなっています。</w:t>
      </w:r>
    </w:p>
    <w:p w:rsidR="00EB5369" w:rsidRPr="00224A37" w:rsidRDefault="00EB5369" w:rsidP="00E54B2B">
      <w:pPr>
        <w:pStyle w:val="20"/>
        <w:spacing w:line="60" w:lineRule="auto"/>
        <w:ind w:left="210" w:firstLine="220"/>
      </w:pPr>
    </w:p>
    <w:p w:rsidR="00EB5369" w:rsidRDefault="00EB5369"/>
    <w:p w:rsidR="005A2464" w:rsidRDefault="00224A37">
      <w:pPr>
        <w:pStyle w:val="a5"/>
      </w:pPr>
      <w:r>
        <w:br w:type="page"/>
      </w:r>
      <w:r w:rsidR="005A2464">
        <w:rPr>
          <w:rFonts w:hint="eastAsia"/>
        </w:rPr>
        <w:lastRenderedPageBreak/>
        <w:t xml:space="preserve">問23-1　</w:t>
      </w:r>
      <w:r w:rsidR="005F5682" w:rsidRPr="005F5682">
        <w:rPr>
          <w:rFonts w:hint="eastAsia"/>
        </w:rPr>
        <w:t>問23で「７．利用していない」に○をつけた方にうかがいます。現在利用していない</w:t>
      </w:r>
      <w:r w:rsidR="00CC59BF">
        <w:pict>
          <v:shape id="_x0000_s1397" type="#_x0000_t75" style="position:absolute;left:0;text-align:left;margin-left:205.8pt;margin-top:40.65pt;width:295.9pt;height:219.4pt;z-index:251634176;mso-position-horizontal-relative:text;mso-position-vertical-relative:text">
            <v:imagedata r:id="rId82" o:title=""/>
          </v:shape>
        </w:pict>
      </w:r>
      <w:r w:rsidR="005F5682" w:rsidRPr="005F5682">
        <w:rPr>
          <w:rFonts w:hint="eastAsia"/>
        </w:rPr>
        <w:t>理由は何ですか。（○はいくつでも）</w:t>
      </w:r>
    </w:p>
    <w:p w:rsidR="005A2464" w:rsidRDefault="005A2464" w:rsidP="002D35D4">
      <w:pPr>
        <w:pStyle w:val="a3"/>
        <w:ind w:rightChars="2600" w:right="5460"/>
      </w:pPr>
      <w:r>
        <w:rPr>
          <w:rFonts w:hint="eastAsia"/>
        </w:rPr>
        <w:t>「特に利用する必要がない」の割合が</w:t>
      </w:r>
      <w:r w:rsidR="003F1BD1">
        <w:rPr>
          <w:rFonts w:hint="eastAsia"/>
        </w:rPr>
        <w:t>79.2</w:t>
      </w:r>
      <w:r>
        <w:rPr>
          <w:rFonts w:hint="eastAsia"/>
        </w:rPr>
        <w:t>％と最も高く、次いで「利用料がかかる・高い」の割合が</w:t>
      </w:r>
      <w:r w:rsidR="003F1BD1">
        <w:rPr>
          <w:rFonts w:hint="eastAsia"/>
        </w:rPr>
        <w:t>18.0</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224A37" w:rsidRDefault="00224A37"/>
    <w:p w:rsidR="00224A37" w:rsidRDefault="00224A37"/>
    <w:p w:rsidR="005A2464" w:rsidRDefault="00CC59BF">
      <w:pPr>
        <w:pStyle w:val="a5"/>
      </w:pPr>
      <w:r>
        <w:rPr>
          <w:noProof/>
        </w:rPr>
        <w:pict>
          <v:shape id="_x0000_s1398" type="#_x0000_t75" style="position:absolute;left:0;text-align:left;margin-left:206.95pt;margin-top:41.75pt;width:295.9pt;height:101.8pt;z-index:251635200">
            <v:imagedata r:id="rId83" o:title=""/>
          </v:shape>
        </w:pict>
      </w:r>
      <w:r w:rsidR="005A2464">
        <w:rPr>
          <w:rFonts w:hint="eastAsia"/>
        </w:rPr>
        <w:t xml:space="preserve">問24　</w:t>
      </w:r>
      <w:r w:rsidR="005F5682" w:rsidRPr="005F5682">
        <w:rPr>
          <w:rFonts w:hint="eastAsia"/>
        </w:rPr>
        <w:t>宛名のお子様について、私用、親の通院、不定期の就労等の目的で、事業を利用する必要があると</w:t>
      </w:r>
      <w:r w:rsidR="005A2464">
        <w:rPr>
          <w:rFonts w:hint="eastAsia"/>
        </w:rPr>
        <w:t>思いますか。</w:t>
      </w:r>
      <w:r w:rsidR="005F5682" w:rsidRPr="005F5682">
        <w:rPr>
          <w:rFonts w:hint="eastAsia"/>
        </w:rPr>
        <w:t>（○は１つ）</w:t>
      </w:r>
    </w:p>
    <w:p w:rsidR="005A2464" w:rsidRDefault="005A2464">
      <w:pPr>
        <w:pStyle w:val="a3"/>
      </w:pPr>
      <w:r>
        <w:rPr>
          <w:rFonts w:hint="eastAsia"/>
        </w:rPr>
        <w:t>「利用したい」の割合が</w:t>
      </w:r>
      <w:r w:rsidR="003F1BD1">
        <w:rPr>
          <w:rFonts w:hint="eastAsia"/>
        </w:rPr>
        <w:t>40.0</w:t>
      </w:r>
      <w:r>
        <w:rPr>
          <w:rFonts w:hint="eastAsia"/>
        </w:rPr>
        <w:t>％、「利用する必要はない」の割合が</w:t>
      </w:r>
      <w:r w:rsidR="003F1BD1">
        <w:rPr>
          <w:rFonts w:hint="eastAsia"/>
        </w:rPr>
        <w:t>57.4</w:t>
      </w:r>
      <w:r>
        <w:rPr>
          <w:rFonts w:hint="eastAsia"/>
        </w:rPr>
        <w:t>％となっています。</w:t>
      </w:r>
    </w:p>
    <w:p w:rsidR="00224A37" w:rsidRDefault="00224A37"/>
    <w:p w:rsidR="00224A37" w:rsidRDefault="00224A37"/>
    <w:p w:rsidR="00224A37" w:rsidRDefault="00224A37"/>
    <w:p w:rsidR="00224A37" w:rsidRDefault="00224A37"/>
    <w:p w:rsidR="005A2464" w:rsidRDefault="00CC59BF" w:rsidP="002D35D4">
      <w:pPr>
        <w:pStyle w:val="a5"/>
      </w:pPr>
      <w:r>
        <w:rPr>
          <w:noProof/>
        </w:rPr>
        <w:pict>
          <v:shape id="_x0000_s1399" type="#_x0000_t75" style="position:absolute;left:0;text-align:left;margin-left:205.8pt;margin-top:58.2pt;width:295.9pt;height:161.45pt;z-index:251636224">
            <v:imagedata r:id="rId84" o:title=""/>
          </v:shape>
        </w:pict>
      </w:r>
      <w:r w:rsidR="005A2464">
        <w:rPr>
          <w:rFonts w:hint="eastAsia"/>
        </w:rPr>
        <w:t xml:space="preserve">問24-1　</w:t>
      </w:r>
      <w:r w:rsidR="005F5682" w:rsidRPr="005F5682">
        <w:rPr>
          <w:rFonts w:hint="eastAsia"/>
        </w:rPr>
        <w:t>問24で「１.利用したい」に○をつけた方にうかがいます。目的ごとに、年間何日くらい事業を利用する必要があると思いますか。必要な日数をご記入ください（数字は一枠に一字。）。※なお事業の利用にあたっては、一定の利用料がかかります。</w:t>
      </w:r>
    </w:p>
    <w:p w:rsidR="002D35D4" w:rsidRDefault="002D35D4" w:rsidP="002D35D4">
      <w:pPr>
        <w:pStyle w:val="a4"/>
      </w:pPr>
      <w:r>
        <w:rPr>
          <w:rFonts w:hint="eastAsia"/>
        </w:rPr>
        <w:t>（１）利用目的</w:t>
      </w:r>
    </w:p>
    <w:p w:rsidR="005A2464" w:rsidRDefault="00C06ECE" w:rsidP="002D35D4">
      <w:pPr>
        <w:pStyle w:val="a3"/>
        <w:ind w:rightChars="2600" w:right="5460"/>
      </w:pPr>
      <w:r>
        <w:rPr>
          <w:rFonts w:hint="eastAsia"/>
        </w:rPr>
        <w:t>「私用（買物、子ども（兄弟姉妹を含む）や親の習い事等）、リフレッシュ目的」の割合が</w:t>
      </w:r>
      <w:r w:rsidR="003F1BD1">
        <w:rPr>
          <w:rFonts w:hint="eastAsia"/>
        </w:rPr>
        <w:t>67.4</w:t>
      </w:r>
      <w:r>
        <w:rPr>
          <w:rFonts w:hint="eastAsia"/>
        </w:rPr>
        <w:t>％と最も高く、</w:t>
      </w:r>
      <w:r w:rsidR="009911A7">
        <w:rPr>
          <w:rFonts w:hint="eastAsia"/>
        </w:rPr>
        <w:t>次いで「冠婚葬祭、学校行事、子ども（兄弟姉妹を含む）や親の通院</w:t>
      </w:r>
      <w:r>
        <w:rPr>
          <w:rFonts w:hint="eastAsia"/>
        </w:rPr>
        <w:t>等」の割合が</w:t>
      </w:r>
      <w:r w:rsidR="003F1BD1">
        <w:rPr>
          <w:rFonts w:hint="eastAsia"/>
        </w:rPr>
        <w:t>58.7</w:t>
      </w:r>
      <w:r>
        <w:rPr>
          <w:rFonts w:hint="eastAsia"/>
        </w:rPr>
        <w:t>％、「不定期の就労」の割合が</w:t>
      </w:r>
      <w:r w:rsidR="003F1BD1">
        <w:rPr>
          <w:rFonts w:hint="eastAsia"/>
        </w:rPr>
        <w:t>27.2</w:t>
      </w:r>
      <w:r>
        <w:rPr>
          <w:rFonts w:hint="eastAsia"/>
        </w:rPr>
        <w:t>％となっています。</w:t>
      </w:r>
    </w:p>
    <w:p w:rsidR="00DF1906" w:rsidRDefault="00DF1906" w:rsidP="00DF1906">
      <w:pPr>
        <w:pStyle w:val="af"/>
      </w:pPr>
    </w:p>
    <w:p w:rsidR="00DF1906" w:rsidRDefault="009911A7" w:rsidP="00DF1906">
      <w:pPr>
        <w:pStyle w:val="af"/>
      </w:pPr>
      <w:r>
        <w:rPr>
          <w:rFonts w:hint="eastAsia"/>
        </w:rPr>
        <w:t>【</w:t>
      </w:r>
      <w:r w:rsidR="00DF1906">
        <w:rPr>
          <w:rFonts w:hint="eastAsia"/>
        </w:rPr>
        <w:t>利用</w:t>
      </w:r>
      <w:r w:rsidR="00DF1906">
        <w:t>したい</w:t>
      </w:r>
      <w:r w:rsidR="00DF1906">
        <w:rPr>
          <w:rFonts w:hint="eastAsia"/>
        </w:rPr>
        <w:t>合計日数</w:t>
      </w:r>
      <w:r>
        <w:rPr>
          <w:rFonts w:hint="eastAsia"/>
        </w:rPr>
        <w:t>】</w:t>
      </w:r>
    </w:p>
    <w:p w:rsidR="00DF1906" w:rsidRPr="00E54B2B" w:rsidRDefault="00DF1906" w:rsidP="00DF1906">
      <w:pPr>
        <w:pStyle w:val="20"/>
        <w:spacing w:line="60" w:lineRule="auto"/>
        <w:ind w:left="210" w:firstLine="220"/>
      </w:pPr>
      <w:r>
        <w:rPr>
          <w:rFonts w:hint="eastAsia"/>
        </w:rPr>
        <w:t>利用</w:t>
      </w:r>
      <w:r>
        <w:t>したい</w:t>
      </w:r>
      <w:r>
        <w:rPr>
          <w:rFonts w:hint="eastAsia"/>
        </w:rPr>
        <w:t>合計日数</w:t>
      </w:r>
      <w:r>
        <w:t>は</w:t>
      </w:r>
      <w:r>
        <w:rPr>
          <w:rFonts w:hint="eastAsia"/>
        </w:rPr>
        <w:t>、平均13.8日／年となっています。（有効回答数</w:t>
      </w:r>
      <w:r>
        <w:t>55</w:t>
      </w:r>
      <w:r>
        <w:rPr>
          <w:rFonts w:hint="eastAsia"/>
        </w:rPr>
        <w:t>件）</w:t>
      </w:r>
    </w:p>
    <w:p w:rsidR="00C06ECE" w:rsidRDefault="00DF1906" w:rsidP="00C06ECE">
      <w:pPr>
        <w:pStyle w:val="a4"/>
      </w:pPr>
      <w:r>
        <w:br w:type="page"/>
      </w:r>
      <w:r w:rsidR="00224A37">
        <w:rPr>
          <w:rFonts w:hint="eastAsia"/>
        </w:rPr>
        <w:lastRenderedPageBreak/>
        <w:t>（２）利用したい目的別平均</w:t>
      </w:r>
      <w:r w:rsidR="00C06ECE">
        <w:rPr>
          <w:rFonts w:hint="eastAsia"/>
        </w:rPr>
        <w:t>日数</w:t>
      </w:r>
    </w:p>
    <w:tbl>
      <w:tblPr>
        <w:tblW w:w="7598"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055"/>
        <w:gridCol w:w="1134"/>
        <w:gridCol w:w="2409"/>
      </w:tblGrid>
      <w:tr w:rsidR="00224A37" w:rsidTr="00450521">
        <w:trPr>
          <w:cantSplit/>
          <w:trHeight w:val="709"/>
          <w:jc w:val="center"/>
        </w:trPr>
        <w:tc>
          <w:tcPr>
            <w:tcW w:w="4055" w:type="dxa"/>
            <w:tcBorders>
              <w:top w:val="single" w:sz="8" w:space="0" w:color="auto"/>
              <w:bottom w:val="single" w:sz="8" w:space="0" w:color="000000"/>
              <w:right w:val="single" w:sz="8" w:space="0" w:color="auto"/>
            </w:tcBorders>
            <w:shd w:val="clear" w:color="auto" w:fill="BFBFBF"/>
            <w:noWrap/>
            <w:vAlign w:val="center"/>
          </w:tcPr>
          <w:p w:rsidR="00224A37" w:rsidRDefault="00224A37" w:rsidP="00C41D27">
            <w:pPr>
              <w:snapToGrid w:val="0"/>
              <w:spacing w:line="220" w:lineRule="auto"/>
              <w:ind w:left="57" w:right="57"/>
              <w:jc w:val="center"/>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区</w:t>
            </w:r>
            <w:r w:rsidR="00C41D27">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分</w:t>
            </w:r>
          </w:p>
        </w:tc>
        <w:tc>
          <w:tcPr>
            <w:tcW w:w="1134" w:type="dxa"/>
            <w:tcBorders>
              <w:top w:val="single" w:sz="8" w:space="0" w:color="auto"/>
              <w:bottom w:val="single" w:sz="8" w:space="0" w:color="000000"/>
            </w:tcBorders>
            <w:shd w:val="clear" w:color="auto" w:fill="BFBFBF"/>
            <w:vAlign w:val="center"/>
          </w:tcPr>
          <w:p w:rsidR="00224A37" w:rsidRDefault="00224A37"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有効回答数（件数）</w:t>
            </w:r>
          </w:p>
        </w:tc>
        <w:tc>
          <w:tcPr>
            <w:tcW w:w="2409" w:type="dxa"/>
            <w:tcBorders>
              <w:top w:val="single" w:sz="8" w:space="0" w:color="auto"/>
              <w:bottom w:val="single" w:sz="8" w:space="0" w:color="000000"/>
            </w:tcBorders>
            <w:shd w:val="clear" w:color="auto" w:fill="BFBFBF"/>
            <w:vAlign w:val="center"/>
          </w:tcPr>
          <w:p w:rsidR="00DF1906" w:rsidRDefault="00224A37"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平均</w:t>
            </w:r>
          </w:p>
          <w:p w:rsidR="00224A37" w:rsidRDefault="00DF1906"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w:t>
            </w:r>
            <w:r w:rsidR="00224A37">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／年</w:t>
            </w:r>
            <w:r>
              <w:rPr>
                <w:rFonts w:ascii="ＭＳ ゴシック" w:eastAsia="ＭＳ ゴシック" w:hAnsi="ＭＳ ゴシック"/>
                <w:sz w:val="18"/>
                <w:szCs w:val="20"/>
              </w:rPr>
              <w:t>）</w:t>
            </w:r>
          </w:p>
        </w:tc>
      </w:tr>
      <w:tr w:rsidR="00224A37" w:rsidTr="004C1EC1">
        <w:trPr>
          <w:trHeight w:val="360"/>
          <w:jc w:val="center"/>
        </w:trPr>
        <w:tc>
          <w:tcPr>
            <w:tcW w:w="4055" w:type="dxa"/>
            <w:tcBorders>
              <w:right w:val="single" w:sz="8" w:space="0" w:color="auto"/>
            </w:tcBorders>
            <w:noWrap/>
            <w:vAlign w:val="center"/>
          </w:tcPr>
          <w:p w:rsidR="00224A37" w:rsidRDefault="00224A37" w:rsidP="004C1EC1">
            <w:pPr>
              <w:snapToGrid w:val="0"/>
              <w:spacing w:line="220" w:lineRule="auto"/>
              <w:ind w:left="57" w:right="57"/>
              <w:rPr>
                <w:rFonts w:ascii="ＭＳ Ｐゴシック" w:eastAsia="ＭＳ Ｐゴシック" w:hAnsi="ＭＳ Ｐゴシック" w:cs="Arial Unicode MS"/>
                <w:sz w:val="18"/>
                <w:szCs w:val="20"/>
              </w:rPr>
            </w:pPr>
            <w:r w:rsidRPr="00224A37">
              <w:rPr>
                <w:rFonts w:ascii="ＭＳ Ｐゴシック" w:eastAsia="ＭＳ Ｐゴシック" w:hAnsi="ＭＳ Ｐゴシック" w:cs="Arial Unicode MS" w:hint="eastAsia"/>
                <w:sz w:val="18"/>
                <w:szCs w:val="20"/>
              </w:rPr>
              <w:t>私用（買物、子ども（兄弟姉妹を含む）や親の習い事等）、リフレッシュ目的</w:t>
            </w:r>
          </w:p>
        </w:tc>
        <w:tc>
          <w:tcPr>
            <w:tcW w:w="1134" w:type="dxa"/>
            <w:shd w:val="clear" w:color="auto" w:fill="auto"/>
            <w:noWrap/>
          </w:tcPr>
          <w:p w:rsidR="00224A37" w:rsidRDefault="00224A37" w:rsidP="004C1EC1">
            <w:pPr>
              <w:jc w:val="right"/>
              <w:rPr>
                <w:rFonts w:hAnsi="ＭＳ 明朝" w:cs="Arial Unicode MS"/>
                <w:sz w:val="18"/>
                <w:szCs w:val="20"/>
              </w:rPr>
            </w:pPr>
            <w:r>
              <w:rPr>
                <w:rFonts w:hAnsi="ＭＳ 明朝" w:cs="Arial Unicode MS" w:hint="eastAsia"/>
                <w:sz w:val="18"/>
                <w:szCs w:val="20"/>
              </w:rPr>
              <w:t>53</w:t>
            </w:r>
          </w:p>
        </w:tc>
        <w:tc>
          <w:tcPr>
            <w:tcW w:w="2409" w:type="dxa"/>
            <w:noWrap/>
          </w:tcPr>
          <w:p w:rsidR="00224A37" w:rsidRDefault="00224A37" w:rsidP="004C1EC1">
            <w:pPr>
              <w:jc w:val="right"/>
              <w:rPr>
                <w:rFonts w:hAnsi="ＭＳ 明朝" w:cs="Arial Unicode MS"/>
                <w:sz w:val="18"/>
                <w:szCs w:val="20"/>
              </w:rPr>
            </w:pPr>
            <w:r>
              <w:rPr>
                <w:rFonts w:hAnsi="ＭＳ 明朝" w:cs="Arial Unicode MS" w:hint="eastAsia"/>
                <w:sz w:val="18"/>
                <w:szCs w:val="20"/>
              </w:rPr>
              <w:t>11.4</w:t>
            </w:r>
          </w:p>
        </w:tc>
      </w:tr>
      <w:tr w:rsidR="00224A37" w:rsidTr="004C1EC1">
        <w:trPr>
          <w:trHeight w:val="360"/>
          <w:jc w:val="center"/>
        </w:trPr>
        <w:tc>
          <w:tcPr>
            <w:tcW w:w="4055" w:type="dxa"/>
            <w:tcBorders>
              <w:right w:val="single" w:sz="8" w:space="0" w:color="auto"/>
            </w:tcBorders>
            <w:noWrap/>
            <w:vAlign w:val="center"/>
          </w:tcPr>
          <w:p w:rsidR="00224A37" w:rsidRDefault="00224A37" w:rsidP="004C1EC1">
            <w:pPr>
              <w:snapToGrid w:val="0"/>
              <w:spacing w:line="220" w:lineRule="auto"/>
              <w:ind w:left="57" w:right="57"/>
              <w:rPr>
                <w:rFonts w:ascii="ＭＳ Ｐゴシック" w:eastAsia="ＭＳ Ｐゴシック" w:hAnsi="ＭＳ Ｐゴシック" w:cs="Arial Unicode MS"/>
                <w:sz w:val="18"/>
                <w:szCs w:val="20"/>
              </w:rPr>
            </w:pPr>
            <w:r w:rsidRPr="00224A37">
              <w:rPr>
                <w:rFonts w:ascii="ＭＳ Ｐゴシック" w:eastAsia="ＭＳ Ｐゴシック" w:hAnsi="ＭＳ Ｐゴシック" w:cs="Arial Unicode MS" w:hint="eastAsia"/>
                <w:sz w:val="18"/>
                <w:szCs w:val="20"/>
              </w:rPr>
              <w:t>冠婚葬祭、学校行事、子ども（兄弟姉妹を含む）や親の通院　等</w:t>
            </w:r>
          </w:p>
        </w:tc>
        <w:tc>
          <w:tcPr>
            <w:tcW w:w="1134" w:type="dxa"/>
            <w:shd w:val="clear" w:color="auto" w:fill="auto"/>
            <w:noWrap/>
          </w:tcPr>
          <w:p w:rsidR="00224A37" w:rsidRDefault="00224A37" w:rsidP="004C1EC1">
            <w:pPr>
              <w:jc w:val="right"/>
              <w:rPr>
                <w:rFonts w:hAnsi="ＭＳ 明朝" w:cs="Arial Unicode MS"/>
                <w:sz w:val="18"/>
                <w:szCs w:val="20"/>
              </w:rPr>
            </w:pPr>
            <w:r>
              <w:rPr>
                <w:rFonts w:hAnsi="ＭＳ 明朝" w:cs="Arial Unicode MS" w:hint="eastAsia"/>
                <w:sz w:val="18"/>
                <w:szCs w:val="20"/>
              </w:rPr>
              <w:t>52</w:t>
            </w:r>
          </w:p>
        </w:tc>
        <w:tc>
          <w:tcPr>
            <w:tcW w:w="2409" w:type="dxa"/>
            <w:noWrap/>
          </w:tcPr>
          <w:p w:rsidR="00224A37" w:rsidRDefault="00224A37" w:rsidP="004C1EC1">
            <w:pPr>
              <w:jc w:val="right"/>
              <w:rPr>
                <w:rFonts w:hAnsi="ＭＳ 明朝" w:cs="Arial Unicode MS"/>
                <w:sz w:val="18"/>
                <w:szCs w:val="20"/>
              </w:rPr>
            </w:pPr>
            <w:r>
              <w:rPr>
                <w:rFonts w:hAnsi="ＭＳ 明朝" w:cs="Arial Unicode MS" w:hint="eastAsia"/>
                <w:sz w:val="18"/>
                <w:szCs w:val="20"/>
              </w:rPr>
              <w:t>8.4</w:t>
            </w:r>
          </w:p>
        </w:tc>
      </w:tr>
      <w:tr w:rsidR="00224A37" w:rsidTr="004C1EC1">
        <w:trPr>
          <w:trHeight w:val="360"/>
          <w:jc w:val="center"/>
        </w:trPr>
        <w:tc>
          <w:tcPr>
            <w:tcW w:w="4055" w:type="dxa"/>
            <w:tcBorders>
              <w:right w:val="single" w:sz="8" w:space="0" w:color="auto"/>
            </w:tcBorders>
            <w:noWrap/>
            <w:vAlign w:val="center"/>
          </w:tcPr>
          <w:p w:rsidR="00224A37" w:rsidRDefault="00224A37" w:rsidP="004C1EC1">
            <w:pPr>
              <w:snapToGrid w:val="0"/>
              <w:spacing w:line="220" w:lineRule="auto"/>
              <w:ind w:left="57" w:right="57"/>
              <w:rPr>
                <w:rFonts w:ascii="ＭＳ Ｐゴシック" w:eastAsia="ＭＳ Ｐゴシック" w:hAnsi="ＭＳ Ｐゴシック" w:cs="Arial Unicode MS"/>
                <w:sz w:val="18"/>
                <w:szCs w:val="20"/>
              </w:rPr>
            </w:pPr>
            <w:r w:rsidRPr="00224A37">
              <w:rPr>
                <w:rFonts w:ascii="ＭＳ Ｐゴシック" w:eastAsia="ＭＳ Ｐゴシック" w:hAnsi="ＭＳ Ｐゴシック" w:cs="Arial Unicode MS" w:hint="eastAsia"/>
                <w:sz w:val="18"/>
                <w:szCs w:val="20"/>
              </w:rPr>
              <w:t>不定期の就労</w:t>
            </w:r>
          </w:p>
        </w:tc>
        <w:tc>
          <w:tcPr>
            <w:tcW w:w="1134" w:type="dxa"/>
            <w:shd w:val="clear" w:color="auto" w:fill="auto"/>
            <w:noWrap/>
          </w:tcPr>
          <w:p w:rsidR="00224A37" w:rsidRDefault="00224A37" w:rsidP="004C1EC1">
            <w:pPr>
              <w:jc w:val="right"/>
              <w:rPr>
                <w:rFonts w:hAnsi="ＭＳ 明朝" w:cs="Arial Unicode MS"/>
                <w:sz w:val="18"/>
                <w:szCs w:val="20"/>
              </w:rPr>
            </w:pPr>
            <w:r>
              <w:rPr>
                <w:rFonts w:hAnsi="ＭＳ 明朝" w:cs="Arial Unicode MS" w:hint="eastAsia"/>
                <w:sz w:val="18"/>
                <w:szCs w:val="20"/>
              </w:rPr>
              <w:t>20</w:t>
            </w:r>
          </w:p>
        </w:tc>
        <w:tc>
          <w:tcPr>
            <w:tcW w:w="2409" w:type="dxa"/>
            <w:noWrap/>
          </w:tcPr>
          <w:p w:rsidR="00224A37" w:rsidRDefault="00224A37" w:rsidP="004C1EC1">
            <w:pPr>
              <w:jc w:val="right"/>
              <w:rPr>
                <w:rFonts w:hAnsi="ＭＳ 明朝" w:cs="Arial Unicode MS"/>
                <w:sz w:val="18"/>
                <w:szCs w:val="20"/>
              </w:rPr>
            </w:pPr>
            <w:r>
              <w:rPr>
                <w:rFonts w:hAnsi="ＭＳ 明朝" w:cs="Arial Unicode MS" w:hint="eastAsia"/>
                <w:sz w:val="18"/>
                <w:szCs w:val="20"/>
              </w:rPr>
              <w:t>17.1</w:t>
            </w:r>
          </w:p>
        </w:tc>
      </w:tr>
      <w:tr w:rsidR="00224A37" w:rsidTr="004C1EC1">
        <w:trPr>
          <w:trHeight w:val="360"/>
          <w:jc w:val="center"/>
        </w:trPr>
        <w:tc>
          <w:tcPr>
            <w:tcW w:w="4055" w:type="dxa"/>
            <w:tcBorders>
              <w:bottom w:val="single" w:sz="8" w:space="0" w:color="auto"/>
              <w:right w:val="single" w:sz="8" w:space="0" w:color="auto"/>
            </w:tcBorders>
            <w:noWrap/>
            <w:vAlign w:val="center"/>
          </w:tcPr>
          <w:p w:rsidR="00224A37" w:rsidRPr="009A22CC" w:rsidRDefault="00224A37" w:rsidP="004C1EC1">
            <w:pPr>
              <w:snapToGrid w:val="0"/>
              <w:spacing w:line="220" w:lineRule="auto"/>
              <w:ind w:left="57" w:right="57"/>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その他</w:t>
            </w:r>
          </w:p>
        </w:tc>
        <w:tc>
          <w:tcPr>
            <w:tcW w:w="1134" w:type="dxa"/>
            <w:shd w:val="clear" w:color="auto" w:fill="auto"/>
            <w:noWrap/>
          </w:tcPr>
          <w:p w:rsidR="00224A37" w:rsidRDefault="00224A37" w:rsidP="004C1EC1">
            <w:pPr>
              <w:jc w:val="right"/>
              <w:rPr>
                <w:rFonts w:hAnsi="ＭＳ 明朝"/>
                <w:sz w:val="18"/>
                <w:szCs w:val="20"/>
              </w:rPr>
            </w:pPr>
            <w:r>
              <w:rPr>
                <w:rFonts w:hAnsi="ＭＳ 明朝" w:hint="eastAsia"/>
                <w:sz w:val="18"/>
                <w:szCs w:val="20"/>
              </w:rPr>
              <w:t>-</w:t>
            </w:r>
          </w:p>
        </w:tc>
        <w:tc>
          <w:tcPr>
            <w:tcW w:w="2409" w:type="dxa"/>
            <w:noWrap/>
          </w:tcPr>
          <w:p w:rsidR="00224A37" w:rsidRDefault="00224A37" w:rsidP="004C1EC1">
            <w:pPr>
              <w:jc w:val="right"/>
              <w:rPr>
                <w:rFonts w:hAnsi="ＭＳ 明朝"/>
                <w:sz w:val="18"/>
                <w:szCs w:val="20"/>
              </w:rPr>
            </w:pPr>
            <w:r>
              <w:rPr>
                <w:rFonts w:hAnsi="ＭＳ 明朝" w:hint="eastAsia"/>
                <w:sz w:val="18"/>
                <w:szCs w:val="20"/>
              </w:rPr>
              <w:t>-</w:t>
            </w:r>
          </w:p>
        </w:tc>
      </w:tr>
    </w:tbl>
    <w:p w:rsidR="00224A37" w:rsidRPr="00E54B2B" w:rsidRDefault="00224A37" w:rsidP="00224A37">
      <w:pPr>
        <w:pStyle w:val="20"/>
        <w:spacing w:line="60" w:lineRule="auto"/>
        <w:ind w:left="210" w:firstLine="220"/>
      </w:pPr>
      <w:r>
        <w:rPr>
          <w:rFonts w:hint="eastAsia"/>
        </w:rPr>
        <w:t>平均希望利用日数は、表のとおりとなっています。</w:t>
      </w:r>
    </w:p>
    <w:p w:rsidR="00224A37" w:rsidRPr="00224A37" w:rsidRDefault="00224A37" w:rsidP="00224A37"/>
    <w:p w:rsidR="005A2464" w:rsidRDefault="005A2464"/>
    <w:p w:rsidR="005F5682" w:rsidRDefault="00CC59BF" w:rsidP="005F5682">
      <w:pPr>
        <w:pStyle w:val="a5"/>
      </w:pPr>
      <w:r>
        <w:rPr>
          <w:noProof/>
        </w:rPr>
        <w:pict>
          <v:shape id="_x0000_s1403" type="#_x0000_t75" style="position:absolute;left:0;text-align:left;margin-left:207.5pt;margin-top:43.85pt;width:295.9pt;height:178.3pt;z-index:251637248">
            <v:imagedata r:id="rId85" o:title=""/>
          </v:shape>
        </w:pict>
      </w:r>
      <w:r w:rsidR="005F5682">
        <w:rPr>
          <w:rFonts w:hint="eastAsia"/>
        </w:rPr>
        <w:t xml:space="preserve">問24-2　</w:t>
      </w:r>
      <w:r w:rsidR="005F5682" w:rsidRPr="005F5682">
        <w:rPr>
          <w:rFonts w:hint="eastAsia"/>
        </w:rPr>
        <w:t>問24-1の目的でお子様を預ける場合、下記のいずれの事業形態が望ましいと思われますか。（○はいくつでも）</w:t>
      </w:r>
    </w:p>
    <w:p w:rsidR="005A2464" w:rsidRDefault="00EF0015" w:rsidP="00EF0015">
      <w:pPr>
        <w:pStyle w:val="a3"/>
        <w:ind w:rightChars="2600" w:right="5460"/>
      </w:pPr>
      <w:r>
        <w:rPr>
          <w:rFonts w:hint="eastAsia"/>
        </w:rPr>
        <w:t>「大規模施設で子どもを保育する事業（例：幼稚園・保育所等）」の割合が</w:t>
      </w:r>
      <w:r w:rsidR="00224A37">
        <w:rPr>
          <w:rFonts w:hint="eastAsia"/>
        </w:rPr>
        <w:t>69.6</w:t>
      </w:r>
      <w:r>
        <w:rPr>
          <w:rFonts w:hint="eastAsia"/>
        </w:rPr>
        <w:t>％と最も高く、次いで「小規模施設で子どもを保育する事業（例：</w:t>
      </w:r>
      <w:r w:rsidR="00224A37">
        <w:rPr>
          <w:rFonts w:hint="eastAsia"/>
        </w:rPr>
        <w:t>子育て支援センター等</w:t>
      </w:r>
      <w:r>
        <w:rPr>
          <w:rFonts w:hint="eastAsia"/>
        </w:rPr>
        <w:t>）」の割合が</w:t>
      </w:r>
      <w:r w:rsidR="00224A37">
        <w:rPr>
          <w:rFonts w:hint="eastAsia"/>
        </w:rPr>
        <w:t>46.7</w:t>
      </w:r>
      <w:r>
        <w:rPr>
          <w:rFonts w:hint="eastAsia"/>
        </w:rPr>
        <w:t>％、「地域住民等が子育て家庭等の近くの場所で保育する事業（例：ファミリー・サポート・センター等）」の割合が</w:t>
      </w:r>
      <w:r w:rsidR="00224A37">
        <w:rPr>
          <w:rFonts w:hint="eastAsia"/>
        </w:rPr>
        <w:t>29.3</w:t>
      </w:r>
      <w:r>
        <w:rPr>
          <w:rFonts w:hint="eastAsia"/>
        </w:rPr>
        <w:t>％となっています。</w:t>
      </w:r>
    </w:p>
    <w:p w:rsidR="005F5682" w:rsidRDefault="005F5682"/>
    <w:p w:rsidR="005F5682" w:rsidRDefault="005F5682"/>
    <w:p w:rsidR="00EF0015" w:rsidRDefault="00EF0015"/>
    <w:p w:rsidR="005A2464" w:rsidRDefault="00CC59BF">
      <w:pPr>
        <w:pStyle w:val="a5"/>
      </w:pPr>
      <w:r>
        <w:rPr>
          <w:noProof/>
        </w:rPr>
        <w:pict>
          <v:shape id="_x0000_s1404" type="#_x0000_t75" style="position:absolute;left:0;text-align:left;margin-left:268.05pt;margin-top:59.4pt;width:234.4pt;height:118.7pt;z-index:251638272">
            <v:imagedata r:id="rId86" o:title="" cropleft="13621f"/>
          </v:shape>
        </w:pict>
      </w:r>
      <w:r w:rsidR="005A2464">
        <w:rPr>
          <w:rFonts w:hint="eastAsia"/>
        </w:rPr>
        <w:t xml:space="preserve">問25　</w:t>
      </w:r>
      <w:r w:rsidR="005F5682" w:rsidRPr="005F5682">
        <w:rPr>
          <w:rFonts w:hint="eastAsia"/>
        </w:rPr>
        <w:t>この１年間に、保護者の用事（冠婚葬祭、保護者・家族の病気など）により、宛名のお子様を泊りがけで家族以外にみてもらわなければならないことはありましたか。（○は１つ）</w:t>
      </w:r>
      <w:r w:rsidR="005F5682" w:rsidRPr="005F5682">
        <w:rPr>
          <w:rFonts w:ascii="HGｺﾞｼｯｸM" w:eastAsia="HGｺﾞｼｯｸM" w:hint="eastAsia"/>
          <w:bCs/>
          <w:color w:val="000000"/>
          <w:szCs w:val="21"/>
        </w:rPr>
        <w:t>（</w:t>
      </w:r>
      <w:r w:rsidR="005F5682">
        <w:rPr>
          <w:rFonts w:ascii="HGｺﾞｼｯｸM" w:eastAsia="HGｺﾞｼｯｸM" w:hint="eastAsia"/>
          <w:bCs/>
          <w:color w:val="000000"/>
          <w:szCs w:val="21"/>
        </w:rPr>
        <w:t>預け先</w:t>
      </w:r>
      <w:r w:rsidR="009B3501">
        <w:rPr>
          <w:rFonts w:ascii="HGｺﾞｼｯｸM" w:eastAsia="HGｺﾞｼｯｸM" w:hint="eastAsia"/>
          <w:bCs/>
          <w:color w:val="000000"/>
          <w:szCs w:val="21"/>
        </w:rPr>
        <w:t>が見つからなかった場合も含みます）</w:t>
      </w:r>
    </w:p>
    <w:p w:rsidR="005A2464" w:rsidRDefault="005A2464">
      <w:pPr>
        <w:pStyle w:val="a3"/>
      </w:pPr>
      <w:r>
        <w:rPr>
          <w:rFonts w:hint="eastAsia"/>
        </w:rPr>
        <w:t>「あった」の割合が</w:t>
      </w:r>
      <w:r w:rsidR="00224A37">
        <w:rPr>
          <w:rFonts w:hint="eastAsia"/>
        </w:rPr>
        <w:t>17.8</w:t>
      </w:r>
      <w:r>
        <w:rPr>
          <w:rFonts w:hint="eastAsia"/>
        </w:rPr>
        <w:t>％、「なかった」の割合が</w:t>
      </w:r>
      <w:r w:rsidR="00224A37">
        <w:rPr>
          <w:rFonts w:hint="eastAsia"/>
        </w:rPr>
        <w:t>80.9</w:t>
      </w:r>
      <w:r>
        <w:rPr>
          <w:rFonts w:hint="eastAsia"/>
        </w:rPr>
        <w:t>％となっています。</w:t>
      </w:r>
    </w:p>
    <w:p w:rsidR="005A2464" w:rsidRDefault="005A2464"/>
    <w:p w:rsidR="005A2464" w:rsidRDefault="005A2464"/>
    <w:p w:rsidR="00EF0015" w:rsidRDefault="00EF0015"/>
    <w:p w:rsidR="00EF0015" w:rsidRDefault="00EF0015"/>
    <w:p w:rsidR="00EF0015" w:rsidRDefault="00EF0015"/>
    <w:p w:rsidR="005A2464" w:rsidRDefault="005A2464"/>
    <w:p w:rsidR="005A2464" w:rsidRDefault="00224A37">
      <w:pPr>
        <w:pStyle w:val="a5"/>
      </w:pPr>
      <w:r>
        <w:br w:type="page"/>
      </w:r>
      <w:r w:rsidR="00CC59BF">
        <w:rPr>
          <w:noProof/>
        </w:rPr>
        <w:lastRenderedPageBreak/>
        <w:pict>
          <v:shape id="_x0000_s1406" type="#_x0000_t75" style="position:absolute;left:0;text-align:left;margin-left:204.6pt;margin-top:39.1pt;width:295.9pt;height:202.5pt;z-index:251639296">
            <v:imagedata r:id="rId87" o:title=""/>
          </v:shape>
        </w:pict>
      </w:r>
      <w:r w:rsidR="005A2464">
        <w:rPr>
          <w:rFonts w:hint="eastAsia"/>
        </w:rPr>
        <w:t xml:space="preserve">問25-1　</w:t>
      </w:r>
      <w:r w:rsidR="009B3501" w:rsidRPr="009B3501">
        <w:rPr>
          <w:rFonts w:hint="eastAsia"/>
        </w:rPr>
        <w:t>問25で「１.あった」と答えた方にうかがいます。その際、この１年間の対処方法ごとの</w:t>
      </w:r>
      <w:r w:rsidR="009B3501">
        <w:rPr>
          <w:rFonts w:hint="eastAsia"/>
        </w:rPr>
        <w:t>日数も□内に数字でご記入ください。</w:t>
      </w:r>
      <w:r w:rsidR="009B3501" w:rsidRPr="009B3501">
        <w:rPr>
          <w:rFonts w:hint="eastAsia"/>
        </w:rPr>
        <w:t>（数字は一枠に一字）。</w:t>
      </w:r>
    </w:p>
    <w:p w:rsidR="00EF0015" w:rsidRPr="00EF0015" w:rsidRDefault="00EF0015" w:rsidP="00EF0015">
      <w:pPr>
        <w:pStyle w:val="a4"/>
      </w:pPr>
      <w:r>
        <w:rPr>
          <w:rFonts w:hint="eastAsia"/>
        </w:rPr>
        <w:t>（１）１年間の対処方法</w:t>
      </w:r>
    </w:p>
    <w:p w:rsidR="005A2464" w:rsidRDefault="00EF0015">
      <w:pPr>
        <w:pStyle w:val="a3"/>
      </w:pPr>
      <w:r>
        <w:rPr>
          <w:rFonts w:hint="eastAsia"/>
        </w:rPr>
        <w:t>「（同居者を含む）親族・知人にみてもらった」の割合が</w:t>
      </w:r>
      <w:r w:rsidR="00224A37">
        <w:rPr>
          <w:rFonts w:hint="eastAsia"/>
        </w:rPr>
        <w:t>87.8</w:t>
      </w:r>
      <w:r>
        <w:rPr>
          <w:rFonts w:hint="eastAsia"/>
        </w:rPr>
        <w:t>％と最も高く、次いで「仕方なく子どもを同行させた」の割合が</w:t>
      </w:r>
      <w:r w:rsidR="00224A37">
        <w:rPr>
          <w:rFonts w:hint="eastAsia"/>
        </w:rPr>
        <w:t>17.1</w:t>
      </w:r>
      <w:r>
        <w:rPr>
          <w:rFonts w:hint="eastAsia"/>
        </w:rPr>
        <w:t>％となっています。</w:t>
      </w:r>
    </w:p>
    <w:p w:rsidR="005A2464" w:rsidRDefault="005A2464"/>
    <w:p w:rsidR="00224A37" w:rsidRDefault="00224A37"/>
    <w:p w:rsidR="00224A37" w:rsidRDefault="00224A37"/>
    <w:p w:rsidR="00224A37" w:rsidRDefault="00224A37"/>
    <w:p w:rsidR="00224A37" w:rsidRDefault="00224A37"/>
    <w:p w:rsidR="00224A37" w:rsidRDefault="00224A37"/>
    <w:p w:rsidR="00224A37" w:rsidRDefault="00224A37"/>
    <w:p w:rsidR="00EF0015" w:rsidRDefault="00EF0015" w:rsidP="00EF0015">
      <w:pPr>
        <w:pStyle w:val="a4"/>
      </w:pPr>
      <w:r>
        <w:rPr>
          <w:rFonts w:hint="eastAsia"/>
        </w:rPr>
        <w:t>（２）１年間の対処方法別</w:t>
      </w:r>
      <w:r w:rsidR="00224A37">
        <w:rPr>
          <w:rFonts w:hint="eastAsia"/>
        </w:rPr>
        <w:t>平均</w:t>
      </w:r>
      <w:r>
        <w:rPr>
          <w:rFonts w:hint="eastAsia"/>
        </w:rPr>
        <w:t>日数</w:t>
      </w:r>
    </w:p>
    <w:p w:rsidR="00EF0015" w:rsidRDefault="00EF0015" w:rsidP="00EF0015">
      <w:pPr>
        <w:pStyle w:val="af"/>
      </w:pPr>
      <w:r>
        <w:rPr>
          <w:rFonts w:hint="eastAsia"/>
        </w:rPr>
        <w:t>①　（同居者を含む）親族・知人にみてもらった</w:t>
      </w:r>
    </w:p>
    <w:p w:rsidR="005A2464" w:rsidRPr="00224A37" w:rsidRDefault="00224A37" w:rsidP="00224A37">
      <w:pPr>
        <w:pStyle w:val="20"/>
        <w:spacing w:line="60" w:lineRule="auto"/>
        <w:ind w:left="210" w:firstLine="220"/>
      </w:pPr>
      <w:r>
        <w:rPr>
          <w:rFonts w:hint="eastAsia"/>
        </w:rPr>
        <w:t>平均日数は、5泊／年となっています。（有効回答数36件）</w:t>
      </w:r>
    </w:p>
    <w:p w:rsidR="00EF0015" w:rsidRPr="00EF0015" w:rsidRDefault="00EF0015" w:rsidP="00EF0015">
      <w:pPr>
        <w:pStyle w:val="a3"/>
      </w:pPr>
    </w:p>
    <w:p w:rsidR="00EF0015" w:rsidRDefault="00EF0015" w:rsidP="00EF0015">
      <w:pPr>
        <w:pStyle w:val="af"/>
      </w:pPr>
      <w:r>
        <w:rPr>
          <w:rFonts w:hint="eastAsia"/>
        </w:rPr>
        <w:t>②　短期入所生活援助事業（ショートステイ）を利用した</w:t>
      </w:r>
    </w:p>
    <w:p w:rsidR="00EF0015" w:rsidRDefault="00224A37" w:rsidP="00EF0015">
      <w:pPr>
        <w:pStyle w:val="a3"/>
      </w:pPr>
      <w:r>
        <w:rPr>
          <w:rFonts w:hint="eastAsia"/>
        </w:rPr>
        <w:t>有効回答はありません。</w:t>
      </w:r>
    </w:p>
    <w:p w:rsidR="00EF0015" w:rsidRDefault="00EF0015" w:rsidP="00EF0015">
      <w:pPr>
        <w:pStyle w:val="a3"/>
      </w:pPr>
    </w:p>
    <w:p w:rsidR="00EF0015" w:rsidRDefault="00EF0015" w:rsidP="00EF0015">
      <w:pPr>
        <w:pStyle w:val="af"/>
        <w:ind w:leftChars="206" w:left="873" w:hangingChars="200" w:hanging="440"/>
      </w:pPr>
      <w:r>
        <w:rPr>
          <w:rFonts w:hint="eastAsia"/>
        </w:rPr>
        <w:t xml:space="preserve">③　</w:t>
      </w:r>
      <w:r w:rsidR="00DF1906">
        <w:rPr>
          <w:rFonts w:hint="eastAsia"/>
        </w:rPr>
        <w:t>２以外の保育事業（</w:t>
      </w:r>
      <w:r w:rsidR="0060221E">
        <w:rPr>
          <w:rFonts w:hint="eastAsia"/>
        </w:rPr>
        <w:t>認可外保育施設、ベビーシッター等</w:t>
      </w:r>
      <w:r w:rsidR="00DF1906">
        <w:rPr>
          <w:rFonts w:hint="eastAsia"/>
        </w:rPr>
        <w:t>）</w:t>
      </w:r>
      <w:r>
        <w:rPr>
          <w:rFonts w:hint="eastAsia"/>
        </w:rPr>
        <w:t>を利用した</w:t>
      </w:r>
    </w:p>
    <w:p w:rsidR="0060221E" w:rsidRDefault="0060221E" w:rsidP="0060221E">
      <w:pPr>
        <w:pStyle w:val="a3"/>
      </w:pPr>
      <w:r>
        <w:rPr>
          <w:rFonts w:hint="eastAsia"/>
        </w:rPr>
        <w:t>有効回答はありません。</w:t>
      </w:r>
    </w:p>
    <w:p w:rsidR="00EF0015" w:rsidRDefault="00EF0015" w:rsidP="0060221E">
      <w:pPr>
        <w:pStyle w:val="a3"/>
        <w:ind w:leftChars="0" w:left="0" w:firstLineChars="0" w:firstLine="0"/>
      </w:pPr>
    </w:p>
    <w:p w:rsidR="00EF0015" w:rsidRDefault="00EF0015" w:rsidP="00EF0015">
      <w:pPr>
        <w:pStyle w:val="af"/>
      </w:pPr>
      <w:r>
        <w:rPr>
          <w:rFonts w:hint="eastAsia"/>
        </w:rPr>
        <w:t>④　仕方なく子どもを同行させた</w:t>
      </w:r>
    </w:p>
    <w:p w:rsidR="00EF0015" w:rsidRPr="0060221E" w:rsidRDefault="0060221E" w:rsidP="0060221E">
      <w:pPr>
        <w:pStyle w:val="20"/>
        <w:spacing w:line="60" w:lineRule="auto"/>
        <w:ind w:left="210" w:firstLine="220"/>
      </w:pPr>
      <w:r>
        <w:rPr>
          <w:rFonts w:hint="eastAsia"/>
        </w:rPr>
        <w:t>平均日数は、4泊／年となっています。（有効回答数6件）</w:t>
      </w:r>
    </w:p>
    <w:p w:rsidR="00EF0015" w:rsidRDefault="00EF0015" w:rsidP="00EF0015">
      <w:pPr>
        <w:pStyle w:val="20"/>
        <w:ind w:left="210" w:firstLine="220"/>
      </w:pPr>
    </w:p>
    <w:p w:rsidR="00EF0015" w:rsidRDefault="00EF0015" w:rsidP="00EF0015">
      <w:pPr>
        <w:pStyle w:val="af"/>
      </w:pPr>
      <w:r>
        <w:rPr>
          <w:rFonts w:hint="eastAsia"/>
        </w:rPr>
        <w:t>⑤　仕方なく子どもだけで留守番をさせた</w:t>
      </w:r>
    </w:p>
    <w:p w:rsidR="00EF0015" w:rsidRPr="0060221E" w:rsidRDefault="0060221E" w:rsidP="0060221E">
      <w:pPr>
        <w:pStyle w:val="a3"/>
      </w:pPr>
      <w:r>
        <w:rPr>
          <w:rFonts w:hint="eastAsia"/>
        </w:rPr>
        <w:t>有効回答はありません。</w:t>
      </w:r>
    </w:p>
    <w:p w:rsidR="00EF0015" w:rsidRDefault="00EF0015" w:rsidP="00EF0015">
      <w:pPr>
        <w:pStyle w:val="a3"/>
      </w:pPr>
    </w:p>
    <w:p w:rsidR="00EF0015" w:rsidRDefault="00EF0015" w:rsidP="00EF0015">
      <w:pPr>
        <w:pStyle w:val="af"/>
      </w:pPr>
      <w:r>
        <w:rPr>
          <w:rFonts w:hint="eastAsia"/>
        </w:rPr>
        <w:t>⑥　その他</w:t>
      </w:r>
    </w:p>
    <w:p w:rsidR="0060221E" w:rsidRPr="0060221E" w:rsidRDefault="0060221E" w:rsidP="0060221E">
      <w:pPr>
        <w:pStyle w:val="a3"/>
      </w:pPr>
      <w:r>
        <w:rPr>
          <w:rFonts w:hint="eastAsia"/>
        </w:rPr>
        <w:t>有効回答はありません。</w:t>
      </w:r>
    </w:p>
    <w:p w:rsidR="00EF0015" w:rsidRPr="0060221E" w:rsidRDefault="00EF0015" w:rsidP="00EF0015">
      <w:pPr>
        <w:pStyle w:val="a3"/>
      </w:pPr>
    </w:p>
    <w:p w:rsidR="005A2464" w:rsidRPr="00EF0015" w:rsidRDefault="005A2464"/>
    <w:p w:rsidR="009B3501" w:rsidRDefault="00EF0015" w:rsidP="009B3501">
      <w:pPr>
        <w:pStyle w:val="a5"/>
      </w:pPr>
      <w:r>
        <w:br w:type="page"/>
      </w:r>
      <w:r w:rsidR="009B3501">
        <w:rPr>
          <w:rFonts w:hint="eastAsia"/>
        </w:rPr>
        <w:lastRenderedPageBreak/>
        <w:t xml:space="preserve">問25-2　</w:t>
      </w:r>
      <w:r w:rsidR="009B3501" w:rsidRPr="009B3501">
        <w:rPr>
          <w:rFonts w:hint="eastAsia"/>
        </w:rPr>
        <w:t>問25-1で「１.(同居者を含む)親族・知人にみてもらった」に○をつけた方にうかがい</w:t>
      </w:r>
      <w:r w:rsidR="00CC59BF">
        <w:rPr>
          <w:noProof/>
        </w:rPr>
        <w:pict>
          <v:shape id="_x0000_s1407" type="#_x0000_t75" style="position:absolute;left:0;text-align:left;margin-left:201.3pt;margin-top:45.35pt;width:295.9pt;height:127.15pt;z-index:251640320;mso-position-horizontal-relative:text;mso-position-vertical-relative:text">
            <v:imagedata r:id="rId88" o:title=""/>
          </v:shape>
        </w:pict>
      </w:r>
      <w:r w:rsidR="009B3501" w:rsidRPr="009B3501">
        <w:rPr>
          <w:rFonts w:hint="eastAsia"/>
        </w:rPr>
        <w:t>ます。その場合の困難度はどの程度でしたか。（○は１つ）</w:t>
      </w:r>
    </w:p>
    <w:p w:rsidR="005A2464" w:rsidRPr="009B3501" w:rsidRDefault="00EF0015" w:rsidP="00EF0015">
      <w:pPr>
        <w:pStyle w:val="a3"/>
        <w:ind w:rightChars="2600" w:right="5460"/>
      </w:pPr>
      <w:r>
        <w:rPr>
          <w:rFonts w:hint="eastAsia"/>
        </w:rPr>
        <w:t>「</w:t>
      </w:r>
      <w:r w:rsidR="0060221E">
        <w:rPr>
          <w:rFonts w:hint="eastAsia"/>
        </w:rPr>
        <w:t>どちらかというと困難</w:t>
      </w:r>
      <w:r>
        <w:rPr>
          <w:rFonts w:hint="eastAsia"/>
        </w:rPr>
        <w:t>」の割合が</w:t>
      </w:r>
      <w:r w:rsidR="0060221E">
        <w:rPr>
          <w:rFonts w:hint="eastAsia"/>
        </w:rPr>
        <w:t>44.4</w:t>
      </w:r>
      <w:r>
        <w:rPr>
          <w:rFonts w:hint="eastAsia"/>
        </w:rPr>
        <w:t>％と最も高く、次いで「</w:t>
      </w:r>
      <w:r w:rsidR="0060221E">
        <w:rPr>
          <w:rFonts w:hint="eastAsia"/>
        </w:rPr>
        <w:t>特に困難ではない</w:t>
      </w:r>
      <w:r>
        <w:rPr>
          <w:rFonts w:hint="eastAsia"/>
        </w:rPr>
        <w:t>」の割合が</w:t>
      </w:r>
      <w:r w:rsidR="0060221E">
        <w:rPr>
          <w:rFonts w:hint="eastAsia"/>
        </w:rPr>
        <w:t>36.1</w:t>
      </w:r>
      <w:r>
        <w:rPr>
          <w:rFonts w:hint="eastAsia"/>
        </w:rPr>
        <w:t>％、「非常に困難」の割合が</w:t>
      </w:r>
      <w:r w:rsidR="0060221E">
        <w:rPr>
          <w:rFonts w:hint="eastAsia"/>
        </w:rPr>
        <w:t>16.7</w:t>
      </w:r>
      <w:r>
        <w:rPr>
          <w:rFonts w:hint="eastAsia"/>
        </w:rPr>
        <w:t>％となっています。</w:t>
      </w:r>
    </w:p>
    <w:p w:rsidR="005A2464" w:rsidRDefault="005A2464"/>
    <w:p w:rsidR="00EF0015" w:rsidRDefault="00EF0015"/>
    <w:p w:rsidR="00EF0015" w:rsidRDefault="00EF0015"/>
    <w:p w:rsidR="00EF0015" w:rsidRDefault="00EF0015"/>
    <w:p w:rsidR="00EF0015" w:rsidRDefault="00EF0015"/>
    <w:p w:rsidR="00EF0015" w:rsidRDefault="00EF0015"/>
    <w:p w:rsidR="005A2464" w:rsidRDefault="005A2464">
      <w:pPr>
        <w:pStyle w:val="3"/>
      </w:pPr>
      <w:bookmarkStart w:id="54" w:name="_Toc383069734"/>
      <w:bookmarkStart w:id="55" w:name="_Toc6307126"/>
      <w:r>
        <w:rPr>
          <w:rFonts w:hint="eastAsia"/>
        </w:rPr>
        <w:t>（10）小学校就学後の放課後の過ごし方について</w:t>
      </w:r>
      <w:bookmarkEnd w:id="54"/>
      <w:r>
        <w:rPr>
          <w:rFonts w:hint="eastAsia"/>
        </w:rPr>
        <w:t>（５歳以上）</w:t>
      </w:r>
      <w:bookmarkEnd w:id="55"/>
    </w:p>
    <w:p w:rsidR="005A2464" w:rsidRDefault="00CC59BF">
      <w:pPr>
        <w:pStyle w:val="a5"/>
      </w:pPr>
      <w:r>
        <w:rPr>
          <w:noProof/>
        </w:rPr>
        <w:pict>
          <v:shape id="_x0000_s1408" type="#_x0000_t75" style="position:absolute;left:0;text-align:left;margin-left:201.3pt;margin-top:84.9pt;width:295.9pt;height:219.4pt;z-index:251641344">
            <v:imagedata r:id="rId89" o:title=""/>
          </v:shape>
        </w:pict>
      </w:r>
      <w:r w:rsidR="005A2464">
        <w:rPr>
          <w:rFonts w:hint="eastAsia"/>
        </w:rPr>
        <w:t xml:space="preserve">問26　</w:t>
      </w:r>
      <w:r w:rsidR="009B3501" w:rsidRPr="009B3501">
        <w:rPr>
          <w:rFonts w:hint="eastAsia"/>
        </w:rPr>
        <w:t>宛名のお子様について、小学校低学年（１～３年生）のうちは、放課後（平日の小学校終了後）の時間をどのような場所で過ごさせたいと思いますか。（○はいくつでも）それぞれ希望する週当たり日数を数字でご記入ください。また、「放課後児童クラブ」の場合には、利用を希望する時間も□内に数字でご記入ください。時間は必ず（例）１８時　のように２４時間制でご記入ください（数字は一枠に一字）。</w:t>
      </w:r>
    </w:p>
    <w:p w:rsidR="005A2464" w:rsidRDefault="005A2464">
      <w:pPr>
        <w:pStyle w:val="a3"/>
      </w:pPr>
      <w:r>
        <w:rPr>
          <w:rFonts w:hint="eastAsia"/>
        </w:rPr>
        <w:t>「</w:t>
      </w:r>
      <w:r w:rsidR="0060221E">
        <w:rPr>
          <w:rFonts w:hint="eastAsia"/>
        </w:rPr>
        <w:t>習い事（ピアノ教室、サッカークラブ、学習塾など）</w:t>
      </w:r>
      <w:r>
        <w:rPr>
          <w:rFonts w:hint="eastAsia"/>
        </w:rPr>
        <w:t>」の割合が</w:t>
      </w:r>
      <w:r w:rsidR="0060221E">
        <w:rPr>
          <w:rFonts w:hint="eastAsia"/>
        </w:rPr>
        <w:t>51.9</w:t>
      </w:r>
      <w:r>
        <w:rPr>
          <w:rFonts w:hint="eastAsia"/>
        </w:rPr>
        <w:t>％と最も高く、次いで「</w:t>
      </w:r>
      <w:r w:rsidR="0060221E">
        <w:rPr>
          <w:rFonts w:hint="eastAsia"/>
        </w:rPr>
        <w:t>自宅</w:t>
      </w:r>
      <w:r>
        <w:rPr>
          <w:rFonts w:hint="eastAsia"/>
        </w:rPr>
        <w:t>」の割合が</w:t>
      </w:r>
      <w:r w:rsidR="0060221E">
        <w:rPr>
          <w:rFonts w:hint="eastAsia"/>
        </w:rPr>
        <w:t>48.1</w:t>
      </w:r>
      <w:r>
        <w:rPr>
          <w:rFonts w:hint="eastAsia"/>
        </w:rPr>
        <w:t>％、「</w:t>
      </w:r>
      <w:r w:rsidR="0060221E">
        <w:rPr>
          <w:rFonts w:hint="eastAsia"/>
        </w:rPr>
        <w:t>放課後児童クラブ（学童保育）</w:t>
      </w:r>
      <w:r>
        <w:rPr>
          <w:rFonts w:hint="eastAsia"/>
        </w:rPr>
        <w:t>」の割合が</w:t>
      </w:r>
      <w:r w:rsidR="0060221E">
        <w:rPr>
          <w:rFonts w:hint="eastAsia"/>
        </w:rPr>
        <w:t>37.0</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216C31" w:rsidRDefault="00216C31"/>
    <w:p w:rsidR="00216C31" w:rsidRDefault="00216C31"/>
    <w:p w:rsidR="005A2464" w:rsidRDefault="005A2464"/>
    <w:p w:rsidR="005A2464" w:rsidRDefault="00CC59BF">
      <w:pPr>
        <w:pStyle w:val="a4"/>
      </w:pPr>
      <w:r>
        <w:rPr>
          <w:noProof/>
        </w:rPr>
        <w:pict>
          <v:shape id="_x0000_s1446" type="#_x0000_t75" style="position:absolute;left:0;text-align:left;margin-left:201.3pt;margin-top:12.3pt;width:295.9pt;height:145.15pt;z-index:251673088">
            <v:imagedata r:id="rId90" o:title=""/>
          </v:shape>
        </w:pict>
      </w:r>
      <w:r w:rsidR="005A2464">
        <w:rPr>
          <w:rFonts w:hint="eastAsia"/>
        </w:rPr>
        <w:t>（１）放課後の時間の過ごさせたい場所別週当たり利用日数</w:t>
      </w:r>
    </w:p>
    <w:p w:rsidR="005A2464" w:rsidRDefault="005A2464">
      <w:pPr>
        <w:pStyle w:val="af"/>
      </w:pPr>
      <w:r>
        <w:rPr>
          <w:rFonts w:hint="eastAsia"/>
        </w:rPr>
        <w:t>①　自宅</w:t>
      </w:r>
    </w:p>
    <w:p w:rsidR="005A2464" w:rsidRDefault="0060221E">
      <w:pPr>
        <w:pStyle w:val="a3"/>
      </w:pPr>
      <w:r>
        <w:rPr>
          <w:rFonts w:hint="eastAsia"/>
        </w:rPr>
        <w:t>「２日」の割合が38.5</w:t>
      </w:r>
      <w:r w:rsidR="009911A7">
        <w:rPr>
          <w:rFonts w:hint="eastAsia"/>
        </w:rPr>
        <w:t>％と最も高く、次いで</w:t>
      </w:r>
      <w:r>
        <w:rPr>
          <w:rFonts w:hint="eastAsia"/>
        </w:rPr>
        <w:t>「１日」、「４日」、「５日以上」の割合が15.4％となっています。</w:t>
      </w:r>
    </w:p>
    <w:p w:rsidR="005A2464" w:rsidRDefault="005A2464"/>
    <w:p w:rsidR="005A2464" w:rsidRDefault="005A2464"/>
    <w:p w:rsidR="005A2464" w:rsidRDefault="005A2464"/>
    <w:p w:rsidR="005A2464" w:rsidRDefault="005328D7" w:rsidP="00216C31">
      <w:pPr>
        <w:pStyle w:val="af"/>
        <w:numPr>
          <w:ilvl w:val="0"/>
          <w:numId w:val="4"/>
        </w:numPr>
        <w:ind w:firstLineChars="0"/>
      </w:pPr>
      <w:r>
        <w:br w:type="page"/>
      </w:r>
      <w:r w:rsidR="005A2464">
        <w:rPr>
          <w:rFonts w:hint="eastAsia"/>
        </w:rPr>
        <w:lastRenderedPageBreak/>
        <w:t xml:space="preserve">　祖父母宅や友人・知人宅　</w:t>
      </w:r>
    </w:p>
    <w:p w:rsidR="00216C31" w:rsidRDefault="00216C31" w:rsidP="00216C31">
      <w:pPr>
        <w:pStyle w:val="20"/>
        <w:ind w:left="210" w:firstLine="220"/>
      </w:pPr>
      <w:r>
        <w:rPr>
          <w:rFonts w:hint="eastAsia"/>
        </w:rPr>
        <w:t>「１日」が</w:t>
      </w:r>
      <w:r>
        <w:t>2</w:t>
      </w:r>
      <w:r>
        <w:rPr>
          <w:rFonts w:hint="eastAsia"/>
        </w:rPr>
        <w:t>件、「２日</w:t>
      </w:r>
      <w:r>
        <w:t>」</w:t>
      </w:r>
      <w:r>
        <w:rPr>
          <w:rFonts w:hint="eastAsia"/>
        </w:rPr>
        <w:t>が</w:t>
      </w:r>
      <w:r>
        <w:t>1</w:t>
      </w:r>
      <w:r>
        <w:rPr>
          <w:rFonts w:hint="eastAsia"/>
        </w:rPr>
        <w:t>件、「３日</w:t>
      </w:r>
      <w:r>
        <w:t>」</w:t>
      </w:r>
      <w:r>
        <w:rPr>
          <w:rFonts w:hint="eastAsia"/>
        </w:rPr>
        <w:t>が1件となっています。</w:t>
      </w:r>
    </w:p>
    <w:p w:rsidR="005A2464" w:rsidRPr="00216C31" w:rsidRDefault="005A2464">
      <w:pPr>
        <w:pStyle w:val="a3"/>
      </w:pPr>
    </w:p>
    <w:p w:rsidR="005A2464" w:rsidRDefault="00CC59BF" w:rsidP="005328D7">
      <w:pPr>
        <w:pStyle w:val="af"/>
        <w:numPr>
          <w:ilvl w:val="0"/>
          <w:numId w:val="4"/>
        </w:numPr>
        <w:ind w:firstLineChars="0"/>
      </w:pPr>
      <w:r>
        <w:rPr>
          <w:noProof/>
        </w:rPr>
        <w:pict>
          <v:shape id="_x0000_s1448" type="#_x0000_t75" style="position:absolute;left:0;text-align:left;margin-left:199.6pt;margin-top:8pt;width:295.9pt;height:145.15pt;z-index:251674112">
            <v:imagedata r:id="rId91" o:title=""/>
          </v:shape>
        </w:pict>
      </w:r>
      <w:r w:rsidR="005A2464" w:rsidRPr="005328D7">
        <w:rPr>
          <w:rFonts w:hint="eastAsia"/>
        </w:rPr>
        <w:t xml:space="preserve">　</w:t>
      </w:r>
      <w:r w:rsidR="005A2464">
        <w:rPr>
          <w:rFonts w:hint="eastAsia"/>
        </w:rPr>
        <w:t>習い事</w:t>
      </w:r>
    </w:p>
    <w:p w:rsidR="005A2464" w:rsidRDefault="0060221E" w:rsidP="0060221E">
      <w:pPr>
        <w:pStyle w:val="a3"/>
      </w:pPr>
      <w:r>
        <w:rPr>
          <w:rFonts w:hint="eastAsia"/>
        </w:rPr>
        <w:t>「１日」の割合が64.3</w:t>
      </w:r>
      <w:r w:rsidR="009911A7">
        <w:rPr>
          <w:rFonts w:hint="eastAsia"/>
        </w:rPr>
        <w:t>％と最も高く、次いで</w:t>
      </w:r>
      <w:r>
        <w:rPr>
          <w:rFonts w:hint="eastAsia"/>
        </w:rPr>
        <w:t>「３日」21.4％となっています。</w:t>
      </w:r>
    </w:p>
    <w:p w:rsidR="00216C31" w:rsidRDefault="00216C31" w:rsidP="00216C31">
      <w:pPr>
        <w:ind w:left="210" w:firstLine="222"/>
      </w:pPr>
    </w:p>
    <w:p w:rsidR="005328D7" w:rsidRDefault="005328D7" w:rsidP="00216C31">
      <w:pPr>
        <w:ind w:left="210" w:firstLine="222"/>
      </w:pPr>
    </w:p>
    <w:p w:rsidR="005328D7" w:rsidRDefault="005328D7" w:rsidP="00216C31">
      <w:pPr>
        <w:ind w:left="210" w:firstLine="222"/>
      </w:pPr>
    </w:p>
    <w:p w:rsidR="005328D7" w:rsidRDefault="005328D7" w:rsidP="0060221E"/>
    <w:p w:rsidR="005328D7" w:rsidRDefault="005328D7" w:rsidP="00216C31">
      <w:pPr>
        <w:ind w:left="210" w:firstLine="222"/>
      </w:pPr>
    </w:p>
    <w:p w:rsidR="005328D7" w:rsidRPr="00216C31" w:rsidRDefault="005328D7" w:rsidP="00216C31">
      <w:pPr>
        <w:ind w:left="210" w:firstLine="222"/>
      </w:pPr>
    </w:p>
    <w:p w:rsidR="005A2464" w:rsidRDefault="005A2464">
      <w:pPr>
        <w:pStyle w:val="af"/>
      </w:pPr>
      <w:r>
        <w:rPr>
          <w:rFonts w:hint="eastAsia"/>
        </w:rPr>
        <w:t>④　児童館</w:t>
      </w:r>
    </w:p>
    <w:p w:rsidR="005A2464" w:rsidRPr="00216C31" w:rsidRDefault="00216C31" w:rsidP="0060221E">
      <w:pPr>
        <w:pStyle w:val="20"/>
        <w:ind w:left="210" w:firstLine="220"/>
      </w:pPr>
      <w:r>
        <w:rPr>
          <w:rFonts w:hint="eastAsia"/>
        </w:rPr>
        <w:t>「１日」が</w:t>
      </w:r>
      <w:r>
        <w:t>1</w:t>
      </w:r>
      <w:r>
        <w:rPr>
          <w:rFonts w:hint="eastAsia"/>
        </w:rPr>
        <w:t>件となっています。</w:t>
      </w:r>
    </w:p>
    <w:p w:rsidR="005A2464" w:rsidRDefault="005A2464">
      <w:pPr>
        <w:pStyle w:val="a3"/>
      </w:pPr>
    </w:p>
    <w:p w:rsidR="005A2464" w:rsidRDefault="005A2464">
      <w:pPr>
        <w:pStyle w:val="af"/>
      </w:pPr>
      <w:r>
        <w:rPr>
          <w:rFonts w:hint="eastAsia"/>
        </w:rPr>
        <w:t>⑤　放課後子ども教室</w:t>
      </w:r>
    </w:p>
    <w:p w:rsidR="005A2464" w:rsidRPr="00216C31" w:rsidRDefault="00216C31" w:rsidP="0060221E">
      <w:pPr>
        <w:pStyle w:val="20"/>
        <w:ind w:left="210" w:firstLine="220"/>
      </w:pPr>
      <w:r>
        <w:rPr>
          <w:rFonts w:hint="eastAsia"/>
        </w:rPr>
        <w:t>「１日」が</w:t>
      </w:r>
      <w:r>
        <w:t>2</w:t>
      </w:r>
      <w:r>
        <w:rPr>
          <w:rFonts w:hint="eastAsia"/>
        </w:rPr>
        <w:t>件、「４日</w:t>
      </w:r>
      <w:r>
        <w:t>」</w:t>
      </w:r>
      <w:r>
        <w:rPr>
          <w:rFonts w:hint="eastAsia"/>
        </w:rPr>
        <w:t>が</w:t>
      </w:r>
      <w:r>
        <w:t>1</w:t>
      </w:r>
      <w:r>
        <w:rPr>
          <w:rFonts w:hint="eastAsia"/>
        </w:rPr>
        <w:t>件となっています。</w:t>
      </w:r>
    </w:p>
    <w:p w:rsidR="005A2464" w:rsidRDefault="005A2464">
      <w:pPr>
        <w:pStyle w:val="20"/>
        <w:ind w:left="210" w:firstLine="220"/>
      </w:pPr>
    </w:p>
    <w:p w:rsidR="005A2464" w:rsidRDefault="005A2464">
      <w:pPr>
        <w:pStyle w:val="af"/>
      </w:pPr>
      <w:r>
        <w:rPr>
          <w:rFonts w:hint="eastAsia"/>
        </w:rPr>
        <w:t>⑥　放課後児童クラブ〔学童保育〕</w:t>
      </w:r>
    </w:p>
    <w:p w:rsidR="005A2464" w:rsidRDefault="00216C31" w:rsidP="0060221E">
      <w:pPr>
        <w:pStyle w:val="20"/>
        <w:ind w:left="210" w:firstLine="220"/>
      </w:pPr>
      <w:r>
        <w:rPr>
          <w:rFonts w:hint="eastAsia"/>
        </w:rPr>
        <w:t>「３日」が</w:t>
      </w:r>
      <w:r>
        <w:t>2</w:t>
      </w:r>
      <w:r>
        <w:rPr>
          <w:rFonts w:hint="eastAsia"/>
        </w:rPr>
        <w:t>件、「５日</w:t>
      </w:r>
      <w:r>
        <w:t>以上」</w:t>
      </w:r>
      <w:r>
        <w:rPr>
          <w:rFonts w:hint="eastAsia"/>
        </w:rPr>
        <w:t>が8</w:t>
      </w:r>
      <w:r w:rsidR="0060221E">
        <w:rPr>
          <w:rFonts w:hint="eastAsia"/>
        </w:rPr>
        <w:t>件となっています。</w:t>
      </w:r>
    </w:p>
    <w:p w:rsidR="005A2464" w:rsidRDefault="005A2464"/>
    <w:p w:rsidR="005A2464" w:rsidRDefault="00CC59BF">
      <w:pPr>
        <w:pStyle w:val="af"/>
      </w:pPr>
      <w:r>
        <w:rPr>
          <w:noProof/>
        </w:rPr>
        <w:pict>
          <v:shape id="_x0000_s1409" type="#_x0000_t75" style="position:absolute;left:0;text-align:left;margin-left:201.3pt;margin-top:16.5pt;width:295.9pt;height:169.35pt;z-index:251642368">
            <v:imagedata r:id="rId92" o:title=""/>
          </v:shape>
        </w:pict>
      </w:r>
      <w:r w:rsidR="005A2464">
        <w:rPr>
          <w:rFonts w:hint="eastAsia"/>
        </w:rPr>
        <w:t>⑥－１　放課後児童クラブ〔学童保育〕の利用</w:t>
      </w:r>
      <w:r w:rsidR="00216C31">
        <w:rPr>
          <w:rFonts w:hint="eastAsia"/>
        </w:rPr>
        <w:t>時間帯</w:t>
      </w:r>
    </w:p>
    <w:p w:rsidR="005A2464" w:rsidRDefault="005A2464">
      <w:pPr>
        <w:pStyle w:val="a3"/>
      </w:pPr>
      <w:r>
        <w:rPr>
          <w:rFonts w:hint="eastAsia"/>
        </w:rPr>
        <w:t>「</w:t>
      </w:r>
      <w:r w:rsidR="0060221E">
        <w:rPr>
          <w:rFonts w:hint="eastAsia"/>
        </w:rPr>
        <w:t>13時台」から「16時台」</w:t>
      </w:r>
      <w:r w:rsidR="009911A7">
        <w:rPr>
          <w:rFonts w:hint="eastAsia"/>
        </w:rPr>
        <w:t>で100％と最も高くなっています。</w:t>
      </w:r>
    </w:p>
    <w:p w:rsidR="005A2464" w:rsidRDefault="005A2464"/>
    <w:p w:rsidR="005A2464" w:rsidRDefault="005A2464"/>
    <w:p w:rsidR="005A2464" w:rsidRDefault="005A2464"/>
    <w:p w:rsidR="0060221E" w:rsidRDefault="0060221E"/>
    <w:p w:rsidR="0060221E" w:rsidRDefault="0060221E"/>
    <w:p w:rsidR="0060221E" w:rsidRPr="0060221E" w:rsidRDefault="0060221E"/>
    <w:p w:rsidR="005A2464" w:rsidRDefault="005A2464"/>
    <w:p w:rsidR="005A2464" w:rsidRDefault="005A2464"/>
    <w:p w:rsidR="005A2464" w:rsidRDefault="005A2464">
      <w:pPr>
        <w:pStyle w:val="af"/>
      </w:pPr>
      <w:bookmarkStart w:id="56" w:name="_GoBack"/>
      <w:bookmarkEnd w:id="56"/>
      <w:r>
        <w:rPr>
          <w:rFonts w:hint="eastAsia"/>
        </w:rPr>
        <w:t>⑦　ファミリー・サポート・センター</w:t>
      </w:r>
    </w:p>
    <w:p w:rsidR="005A2464" w:rsidRDefault="005A2464">
      <w:pPr>
        <w:pStyle w:val="a3"/>
      </w:pPr>
      <w:r>
        <w:rPr>
          <w:rFonts w:hint="eastAsia"/>
        </w:rPr>
        <w:t>有効回答はありません。</w:t>
      </w:r>
    </w:p>
    <w:p w:rsidR="005A2464" w:rsidRDefault="005A2464">
      <w:pPr>
        <w:pStyle w:val="a3"/>
      </w:pPr>
    </w:p>
    <w:p w:rsidR="005A2464" w:rsidRDefault="005A2464">
      <w:pPr>
        <w:pStyle w:val="af"/>
      </w:pPr>
      <w:r>
        <w:rPr>
          <w:rFonts w:hint="eastAsia"/>
        </w:rPr>
        <w:t>⑧　その他</w:t>
      </w:r>
      <w:r w:rsidR="00BB1C3F">
        <w:rPr>
          <w:rFonts w:hint="eastAsia"/>
        </w:rPr>
        <w:t>（公民館、公園など）</w:t>
      </w:r>
    </w:p>
    <w:p w:rsidR="005A2464" w:rsidRDefault="00216C31">
      <w:pPr>
        <w:pStyle w:val="20"/>
        <w:ind w:left="210" w:firstLine="220"/>
      </w:pPr>
      <w:r>
        <w:rPr>
          <w:rFonts w:hint="eastAsia"/>
        </w:rPr>
        <w:t>「３</w:t>
      </w:r>
      <w:r w:rsidR="005A2464">
        <w:rPr>
          <w:rFonts w:hint="eastAsia"/>
        </w:rPr>
        <w:t>日」が3件となっています。</w:t>
      </w:r>
    </w:p>
    <w:p w:rsidR="005A2464" w:rsidRDefault="005A2464"/>
    <w:p w:rsidR="005A2464" w:rsidRDefault="005A2464">
      <w:pPr>
        <w:pStyle w:val="a5"/>
      </w:pPr>
      <w:r>
        <w:br w:type="page"/>
      </w:r>
      <w:r>
        <w:rPr>
          <w:rFonts w:hint="eastAsia"/>
        </w:rPr>
        <w:lastRenderedPageBreak/>
        <w:t xml:space="preserve">問27　</w:t>
      </w:r>
      <w:r w:rsidR="009B3501" w:rsidRPr="009B3501">
        <w:rPr>
          <w:rFonts w:hint="eastAsia"/>
        </w:rPr>
        <w:t>宛名のお子様について、小学校高学年（４～６年生）になったら、放課後（平日の小学校終了後）の時間をどのような場所で過ごさせたいと思いますか。（○はいくつでも）それぞれの週当たり日数を数字でご記入ください。また、「放課後児童クラブ」の場合には利用を希望する時間も□内に数字でご記入ください。時間は、必ず（例）１８時　のように</w:t>
      </w:r>
      <w:r w:rsidR="00CC59BF">
        <w:rPr>
          <w:noProof/>
        </w:rPr>
        <w:pict>
          <v:shape id="_x0000_s1410" type="#_x0000_t75" style="position:absolute;left:0;text-align:left;margin-left:210.3pt;margin-top:79.85pt;width:295.9pt;height:219.4pt;z-index:251643392;mso-position-horizontal-relative:text;mso-position-vertical-relative:text">
            <v:imagedata r:id="rId93" o:title=""/>
          </v:shape>
        </w:pict>
      </w:r>
      <w:r w:rsidR="009B3501" w:rsidRPr="009B3501">
        <w:rPr>
          <w:rFonts w:hint="eastAsia"/>
        </w:rPr>
        <w:t>２４時間制でご記入ください（数字は一枠に一字）。</w:t>
      </w:r>
    </w:p>
    <w:p w:rsidR="005A2464" w:rsidRDefault="005A2464">
      <w:pPr>
        <w:pStyle w:val="a3"/>
      </w:pPr>
      <w:r>
        <w:rPr>
          <w:rFonts w:hint="eastAsia"/>
        </w:rPr>
        <w:t>「習い事（ピアノ教室、サッカークラブ、学習塾など）」の割合が</w:t>
      </w:r>
      <w:r w:rsidR="0060221E">
        <w:rPr>
          <w:rFonts w:hint="eastAsia"/>
        </w:rPr>
        <w:t>66.7</w:t>
      </w:r>
      <w:r>
        <w:rPr>
          <w:rFonts w:hint="eastAsia"/>
        </w:rPr>
        <w:t>％と最も高く、次いで「自宅」の割合が</w:t>
      </w:r>
      <w:r w:rsidR="0060221E">
        <w:rPr>
          <w:rFonts w:hint="eastAsia"/>
        </w:rPr>
        <w:t>59.3</w:t>
      </w:r>
      <w:r>
        <w:rPr>
          <w:rFonts w:hint="eastAsia"/>
        </w:rPr>
        <w:t>％、「祖父母宅や友人・知人宅」の割合が</w:t>
      </w:r>
      <w:r w:rsidR="0060221E">
        <w:rPr>
          <w:rFonts w:hint="eastAsia"/>
        </w:rPr>
        <w:t>33.3</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F03607" w:rsidRDefault="00F03607"/>
    <w:p w:rsidR="005A2464" w:rsidRDefault="005A2464"/>
    <w:p w:rsidR="005A2464" w:rsidRDefault="005A2464"/>
    <w:p w:rsidR="005A2464" w:rsidRDefault="005A2464">
      <w:pPr>
        <w:pStyle w:val="a4"/>
      </w:pPr>
      <w:r>
        <w:rPr>
          <w:rFonts w:hint="eastAsia"/>
        </w:rPr>
        <w:t>（１）放課後の時間の過ごさせたい場所別週当たり利用日数</w:t>
      </w:r>
    </w:p>
    <w:p w:rsidR="005A2464" w:rsidRDefault="00CC59BF">
      <w:pPr>
        <w:pStyle w:val="af"/>
      </w:pPr>
      <w:r>
        <w:rPr>
          <w:noProof/>
        </w:rPr>
        <w:pict>
          <v:shape id="_x0000_s1449" type="#_x0000_t75" style="position:absolute;left:0;text-align:left;margin-left:208.8pt;margin-top:7.1pt;width:295.9pt;height:145.15pt;z-index:251675136">
            <v:imagedata r:id="rId94" o:title=""/>
          </v:shape>
        </w:pict>
      </w:r>
      <w:r w:rsidR="005A2464">
        <w:rPr>
          <w:rFonts w:hint="eastAsia"/>
        </w:rPr>
        <w:t>①　自宅</w:t>
      </w:r>
    </w:p>
    <w:p w:rsidR="005A2464" w:rsidRDefault="005A2464">
      <w:pPr>
        <w:pStyle w:val="a3"/>
      </w:pPr>
      <w:r>
        <w:rPr>
          <w:rFonts w:hint="eastAsia"/>
        </w:rPr>
        <w:t>「１日」</w:t>
      </w:r>
      <w:r w:rsidR="00E9105A">
        <w:rPr>
          <w:rFonts w:hint="eastAsia"/>
        </w:rPr>
        <w:t>の割合が31.3％と最も高く</w:t>
      </w:r>
      <w:r>
        <w:rPr>
          <w:rFonts w:hint="eastAsia"/>
        </w:rPr>
        <w:t>、</w:t>
      </w:r>
      <w:r w:rsidR="009911A7">
        <w:rPr>
          <w:rFonts w:hint="eastAsia"/>
        </w:rPr>
        <w:t>次いで</w:t>
      </w:r>
      <w:r>
        <w:rPr>
          <w:rFonts w:hint="eastAsia"/>
        </w:rPr>
        <w:t>「２日」の割合が</w:t>
      </w:r>
      <w:r w:rsidR="00E9105A">
        <w:rPr>
          <w:rFonts w:hint="eastAsia"/>
        </w:rPr>
        <w:t>18.8</w:t>
      </w:r>
      <w:r>
        <w:rPr>
          <w:rFonts w:hint="eastAsia"/>
        </w:rPr>
        <w:t>％、「３日」の割合が</w:t>
      </w:r>
      <w:r w:rsidR="00E9105A">
        <w:rPr>
          <w:rFonts w:hint="eastAsia"/>
        </w:rPr>
        <w:t>12.5</w:t>
      </w:r>
      <w:r>
        <w:rPr>
          <w:rFonts w:hint="eastAsia"/>
        </w:rPr>
        <w:t>％となっています。</w:t>
      </w:r>
    </w:p>
    <w:p w:rsidR="005A2464" w:rsidRDefault="005A2464"/>
    <w:p w:rsidR="005A2464" w:rsidRDefault="005A2464"/>
    <w:p w:rsidR="00C00D50" w:rsidRDefault="00C00D50"/>
    <w:p w:rsidR="005A2464" w:rsidRDefault="005A2464"/>
    <w:p w:rsidR="005A2464" w:rsidRDefault="005A2464"/>
    <w:p w:rsidR="005A2464" w:rsidRDefault="00BB1C3F" w:rsidP="00F03607">
      <w:pPr>
        <w:pStyle w:val="af"/>
      </w:pPr>
      <w:r>
        <w:rPr>
          <w:rFonts w:hint="eastAsia"/>
        </w:rPr>
        <w:t xml:space="preserve">②　</w:t>
      </w:r>
      <w:r w:rsidR="005A2464">
        <w:rPr>
          <w:rFonts w:hint="eastAsia"/>
        </w:rPr>
        <w:t>祖父母宅や友人・知人宅</w:t>
      </w:r>
    </w:p>
    <w:p w:rsidR="00F03607" w:rsidRDefault="00F03607" w:rsidP="00F03607">
      <w:pPr>
        <w:pStyle w:val="20"/>
        <w:ind w:left="210" w:firstLine="220"/>
      </w:pPr>
      <w:r>
        <w:rPr>
          <w:rFonts w:hint="eastAsia"/>
        </w:rPr>
        <w:t>「１日」が1件、「２日</w:t>
      </w:r>
      <w:r>
        <w:t>」</w:t>
      </w:r>
      <w:r>
        <w:rPr>
          <w:rFonts w:hint="eastAsia"/>
        </w:rPr>
        <w:t>が</w:t>
      </w:r>
      <w:r>
        <w:t>4</w:t>
      </w:r>
      <w:r>
        <w:rPr>
          <w:rFonts w:hint="eastAsia"/>
        </w:rPr>
        <w:t>件、「３日</w:t>
      </w:r>
      <w:r>
        <w:t>」</w:t>
      </w:r>
      <w:r>
        <w:rPr>
          <w:rFonts w:hint="eastAsia"/>
        </w:rPr>
        <w:t>が</w:t>
      </w:r>
      <w:r>
        <w:t>1</w:t>
      </w:r>
      <w:r>
        <w:rPr>
          <w:rFonts w:hint="eastAsia"/>
        </w:rPr>
        <w:t>件となっています。</w:t>
      </w:r>
    </w:p>
    <w:p w:rsidR="005A2464" w:rsidRDefault="005A2464"/>
    <w:p w:rsidR="005A2464" w:rsidRDefault="00CC59BF">
      <w:r>
        <w:rPr>
          <w:noProof/>
        </w:rPr>
        <w:pict>
          <v:shape id="_x0000_s1450" type="#_x0000_t75" style="position:absolute;left:0;text-align:left;margin-left:208.8pt;margin-top:18.05pt;width:295.9pt;height:145.15pt;z-index:251676160">
            <v:imagedata r:id="rId95" o:title=""/>
          </v:shape>
        </w:pict>
      </w:r>
    </w:p>
    <w:p w:rsidR="005A2464" w:rsidRDefault="00BB1C3F" w:rsidP="00BB1C3F">
      <w:pPr>
        <w:pStyle w:val="af"/>
        <w:ind w:firstLineChars="0"/>
      </w:pPr>
      <w:r>
        <w:rPr>
          <w:rFonts w:hint="eastAsia"/>
        </w:rPr>
        <w:t xml:space="preserve">③　</w:t>
      </w:r>
      <w:r w:rsidR="005A2464">
        <w:rPr>
          <w:rFonts w:hint="eastAsia"/>
        </w:rPr>
        <w:t>習い事</w:t>
      </w:r>
    </w:p>
    <w:p w:rsidR="005A2464" w:rsidRDefault="005A2464">
      <w:pPr>
        <w:pStyle w:val="a3"/>
      </w:pPr>
      <w:r>
        <w:rPr>
          <w:rFonts w:hint="eastAsia"/>
        </w:rPr>
        <w:t>「</w:t>
      </w:r>
      <w:r w:rsidR="00E9105A">
        <w:rPr>
          <w:rFonts w:hint="eastAsia"/>
        </w:rPr>
        <w:t>１</w:t>
      </w:r>
      <w:r>
        <w:rPr>
          <w:rFonts w:hint="eastAsia"/>
        </w:rPr>
        <w:t>日」の割合が</w:t>
      </w:r>
      <w:r w:rsidR="00E9105A">
        <w:rPr>
          <w:rFonts w:hint="eastAsia"/>
        </w:rPr>
        <w:t>38.9</w:t>
      </w:r>
      <w:r>
        <w:rPr>
          <w:rFonts w:hint="eastAsia"/>
        </w:rPr>
        <w:t>％と最も高く、次いで「</w:t>
      </w:r>
      <w:r w:rsidR="00E9105A">
        <w:rPr>
          <w:rFonts w:hint="eastAsia"/>
        </w:rPr>
        <w:t>２</w:t>
      </w:r>
      <w:r>
        <w:rPr>
          <w:rFonts w:hint="eastAsia"/>
        </w:rPr>
        <w:t>日」の割合が</w:t>
      </w:r>
      <w:r w:rsidR="00E9105A">
        <w:rPr>
          <w:rFonts w:hint="eastAsia"/>
        </w:rPr>
        <w:t>27.8</w:t>
      </w:r>
      <w:r>
        <w:rPr>
          <w:rFonts w:hint="eastAsia"/>
        </w:rPr>
        <w:t>％</w:t>
      </w:r>
      <w:r w:rsidR="00E9105A">
        <w:rPr>
          <w:rFonts w:hint="eastAsia"/>
        </w:rPr>
        <w:t>、「３日」の割合が22.2％</w:t>
      </w:r>
      <w:r>
        <w:rPr>
          <w:rFonts w:hint="eastAsia"/>
        </w:rPr>
        <w:t>となっています。</w:t>
      </w:r>
    </w:p>
    <w:p w:rsidR="005A2464" w:rsidRDefault="005A2464"/>
    <w:p w:rsidR="005A2464" w:rsidRDefault="005A2464"/>
    <w:p w:rsidR="005A2464" w:rsidRDefault="005A2464"/>
    <w:p w:rsidR="005A2464" w:rsidRDefault="005A2464">
      <w:pPr>
        <w:pStyle w:val="af"/>
      </w:pPr>
      <w:r>
        <w:br w:type="page"/>
      </w:r>
      <w:r>
        <w:rPr>
          <w:rFonts w:hint="eastAsia"/>
        </w:rPr>
        <w:lastRenderedPageBreak/>
        <w:t>④　児童館</w:t>
      </w:r>
    </w:p>
    <w:p w:rsidR="005A2464" w:rsidRDefault="00F03607">
      <w:pPr>
        <w:pStyle w:val="a3"/>
      </w:pPr>
      <w:r>
        <w:rPr>
          <w:rFonts w:hint="eastAsia"/>
        </w:rPr>
        <w:t>有効回答</w:t>
      </w:r>
      <w:r>
        <w:t>は</w:t>
      </w:r>
      <w:r>
        <w:rPr>
          <w:rFonts w:hint="eastAsia"/>
        </w:rPr>
        <w:t>ありません。</w:t>
      </w:r>
    </w:p>
    <w:p w:rsidR="005A2464" w:rsidRDefault="005A2464">
      <w:pPr>
        <w:pStyle w:val="a3"/>
      </w:pPr>
    </w:p>
    <w:p w:rsidR="005A2464" w:rsidRDefault="00F03607" w:rsidP="00F03607">
      <w:pPr>
        <w:pStyle w:val="af"/>
        <w:ind w:firstLineChars="0"/>
      </w:pPr>
      <w:r w:rsidRPr="00F03607">
        <w:rPr>
          <w:rFonts w:hint="eastAsia"/>
        </w:rPr>
        <w:t>⑤</w:t>
      </w:r>
      <w:r w:rsidR="005A2464" w:rsidRPr="00F03607">
        <w:rPr>
          <w:rFonts w:hint="eastAsia"/>
        </w:rPr>
        <w:t xml:space="preserve">　</w:t>
      </w:r>
      <w:r w:rsidR="005A2464">
        <w:rPr>
          <w:rFonts w:hint="eastAsia"/>
        </w:rPr>
        <w:t>放課後子ども教室</w:t>
      </w:r>
    </w:p>
    <w:p w:rsidR="005A2464" w:rsidRDefault="00F03607">
      <w:pPr>
        <w:pStyle w:val="20"/>
        <w:ind w:left="210" w:firstLine="220"/>
      </w:pPr>
      <w:r>
        <w:rPr>
          <w:rFonts w:hint="eastAsia"/>
        </w:rPr>
        <w:t>「１</w:t>
      </w:r>
      <w:r w:rsidR="005A2464">
        <w:rPr>
          <w:rFonts w:hint="eastAsia"/>
        </w:rPr>
        <w:t>日」が</w:t>
      </w:r>
      <w:r>
        <w:t>3</w:t>
      </w:r>
      <w:r>
        <w:rPr>
          <w:rFonts w:hint="eastAsia"/>
        </w:rPr>
        <w:t>件、「４</w:t>
      </w:r>
      <w:r w:rsidR="005A2464">
        <w:rPr>
          <w:rFonts w:hint="eastAsia"/>
        </w:rPr>
        <w:t>日」が</w:t>
      </w:r>
      <w:r>
        <w:t>1</w:t>
      </w:r>
      <w:r w:rsidR="005A2464">
        <w:rPr>
          <w:rFonts w:hint="eastAsia"/>
        </w:rPr>
        <w:t>件となっています。</w:t>
      </w:r>
    </w:p>
    <w:p w:rsidR="005A2464" w:rsidRPr="00F03607" w:rsidRDefault="005A2464">
      <w:pPr>
        <w:pStyle w:val="20"/>
        <w:ind w:left="210" w:firstLine="220"/>
      </w:pPr>
    </w:p>
    <w:p w:rsidR="005A2464" w:rsidRDefault="005A2464">
      <w:pPr>
        <w:pStyle w:val="af"/>
      </w:pPr>
      <w:r>
        <w:rPr>
          <w:rFonts w:hint="eastAsia"/>
        </w:rPr>
        <w:t>⑥　放課後児童クラブ〔学童保育〕</w:t>
      </w:r>
    </w:p>
    <w:p w:rsidR="00F03607" w:rsidRDefault="00F03607" w:rsidP="00F03607">
      <w:pPr>
        <w:pStyle w:val="20"/>
        <w:ind w:left="210" w:firstLine="220"/>
      </w:pPr>
      <w:r>
        <w:rPr>
          <w:rFonts w:hint="eastAsia"/>
        </w:rPr>
        <w:t>「２日」が</w:t>
      </w:r>
      <w:r>
        <w:t>1</w:t>
      </w:r>
      <w:r>
        <w:rPr>
          <w:rFonts w:hint="eastAsia"/>
        </w:rPr>
        <w:t>件、「３日」が</w:t>
      </w:r>
      <w:r>
        <w:t>1</w:t>
      </w:r>
      <w:r>
        <w:rPr>
          <w:rFonts w:hint="eastAsia"/>
        </w:rPr>
        <w:t>件、「５日以上</w:t>
      </w:r>
      <w:r>
        <w:t>」</w:t>
      </w:r>
      <w:r>
        <w:rPr>
          <w:rFonts w:hint="eastAsia"/>
        </w:rPr>
        <w:t>が</w:t>
      </w:r>
      <w:r>
        <w:t>5</w:t>
      </w:r>
      <w:r>
        <w:rPr>
          <w:rFonts w:hint="eastAsia"/>
        </w:rPr>
        <w:t>件となっています。</w:t>
      </w:r>
    </w:p>
    <w:p w:rsidR="005A2464" w:rsidRDefault="005A2464"/>
    <w:p w:rsidR="005A2464" w:rsidRDefault="00CC59BF">
      <w:pPr>
        <w:pStyle w:val="af"/>
      </w:pPr>
      <w:r>
        <w:rPr>
          <w:noProof/>
        </w:rPr>
        <w:pict>
          <v:shape id="_x0000_s1411" type="#_x0000_t75" style="position:absolute;left:0;text-align:left;margin-left:209.15pt;margin-top:21.25pt;width:295.9pt;height:168.2pt;z-index:251644416">
            <v:imagedata r:id="rId96" o:title=""/>
          </v:shape>
        </w:pict>
      </w:r>
      <w:r w:rsidR="005A2464">
        <w:rPr>
          <w:rFonts w:hint="eastAsia"/>
        </w:rPr>
        <w:t>⑥－１　放課後児童クラブ〔学童保育〕の利用終了時刻</w:t>
      </w:r>
    </w:p>
    <w:p w:rsidR="005A2464" w:rsidRDefault="00E774BE">
      <w:pPr>
        <w:pStyle w:val="a3"/>
      </w:pPr>
      <w:r>
        <w:rPr>
          <w:rFonts w:hint="eastAsia"/>
        </w:rPr>
        <w:t>「13時台」から「16時台」で100％と最も高くなっています。</w:t>
      </w:r>
    </w:p>
    <w:p w:rsidR="005A2464" w:rsidRDefault="005A2464"/>
    <w:p w:rsidR="005A2464" w:rsidRDefault="005A2464"/>
    <w:p w:rsidR="00F03607" w:rsidRDefault="00F03607"/>
    <w:p w:rsidR="005A2464" w:rsidRDefault="005A2464"/>
    <w:p w:rsidR="00F03607" w:rsidRDefault="00F03607"/>
    <w:p w:rsidR="005A2464" w:rsidRDefault="005A2464"/>
    <w:p w:rsidR="005A2464" w:rsidRDefault="005A2464"/>
    <w:p w:rsidR="005A2464" w:rsidRDefault="005A2464">
      <w:pPr>
        <w:pStyle w:val="af"/>
      </w:pPr>
      <w:r>
        <w:rPr>
          <w:rFonts w:hint="eastAsia"/>
        </w:rPr>
        <w:t>⑦　ファミリー・サポート・センター</w:t>
      </w:r>
    </w:p>
    <w:p w:rsidR="005A2464" w:rsidRDefault="005A2464">
      <w:pPr>
        <w:pStyle w:val="a3"/>
      </w:pPr>
      <w:r>
        <w:rPr>
          <w:rFonts w:hint="eastAsia"/>
        </w:rPr>
        <w:t>有効回答はありません。</w:t>
      </w:r>
    </w:p>
    <w:p w:rsidR="005A2464" w:rsidRDefault="005A2464">
      <w:pPr>
        <w:pStyle w:val="a3"/>
      </w:pPr>
    </w:p>
    <w:p w:rsidR="005A2464" w:rsidRDefault="005A2464">
      <w:pPr>
        <w:pStyle w:val="af"/>
      </w:pPr>
      <w:r>
        <w:rPr>
          <w:rFonts w:hint="eastAsia"/>
        </w:rPr>
        <w:t>⑧　その他</w:t>
      </w:r>
    </w:p>
    <w:p w:rsidR="00E9105A" w:rsidRDefault="00E9105A" w:rsidP="00E9105A">
      <w:pPr>
        <w:pStyle w:val="20"/>
        <w:ind w:left="210" w:firstLine="220"/>
      </w:pPr>
      <w:r>
        <w:rPr>
          <w:rFonts w:hint="eastAsia"/>
        </w:rPr>
        <w:t>「２日」が</w:t>
      </w:r>
      <w:r>
        <w:t>2</w:t>
      </w:r>
      <w:r>
        <w:rPr>
          <w:rFonts w:hint="eastAsia"/>
        </w:rPr>
        <w:t>件となっています。</w:t>
      </w:r>
    </w:p>
    <w:p w:rsidR="00176105" w:rsidRDefault="00176105">
      <w:pPr>
        <w:pStyle w:val="a3"/>
      </w:pPr>
    </w:p>
    <w:p w:rsidR="00E9105A" w:rsidRPr="00E9105A" w:rsidRDefault="00E9105A">
      <w:pPr>
        <w:pStyle w:val="a3"/>
      </w:pPr>
    </w:p>
    <w:p w:rsidR="00176105" w:rsidRPr="00D84C31" w:rsidRDefault="00E774BE" w:rsidP="00176105">
      <w:pPr>
        <w:pStyle w:val="a4"/>
        <w:rPr>
          <w:rFonts w:ascii="ＭＳ ゴシック" w:hAnsi="ＭＳ ゴシック"/>
        </w:rPr>
      </w:pPr>
      <w:r>
        <w:rPr>
          <w:rFonts w:ascii="ＭＳ ゴシック" w:hAnsi="ＭＳ ゴシック" w:hint="eastAsia"/>
        </w:rPr>
        <w:t>【</w:t>
      </w:r>
      <w:r w:rsidR="00CC59BF">
        <w:rPr>
          <w:noProof/>
        </w:rPr>
        <w:pict>
          <v:shape id="_x0000_s1413" type="#_x0000_t75" style="position:absolute;left:0;text-align:left;margin-left:210.3pt;margin-top:15.05pt;width:295.9pt;height:136.15pt;z-index:251645440;mso-position-horizontal-relative:text;mso-position-vertical-relative:text">
            <v:imagedata r:id="rId97" o:title=""/>
          </v:shape>
        </w:pict>
      </w:r>
      <w:r w:rsidR="00176105" w:rsidRPr="00D84C31">
        <w:rPr>
          <w:rFonts w:ascii="ＭＳ ゴシック" w:hAnsi="ＭＳ ゴシック" w:hint="eastAsia"/>
        </w:rPr>
        <w:t>問26、問27　放課後児童クラブの利用希望まとめ</w:t>
      </w:r>
      <w:r>
        <w:rPr>
          <w:rFonts w:ascii="ＭＳ ゴシック" w:hAnsi="ＭＳ ゴシック" w:hint="eastAsia"/>
        </w:rPr>
        <w:t>】</w:t>
      </w:r>
    </w:p>
    <w:p w:rsidR="00176105" w:rsidRPr="00176105" w:rsidRDefault="00E9105A">
      <w:pPr>
        <w:pStyle w:val="a3"/>
      </w:pPr>
      <w:r>
        <w:rPr>
          <w:rFonts w:hint="eastAsia"/>
        </w:rPr>
        <w:t>「利用希望はない」の割合が51.9</w:t>
      </w:r>
      <w:r w:rsidR="00AC2A09">
        <w:rPr>
          <w:rFonts w:hint="eastAsia"/>
        </w:rPr>
        <w:t>％と最も高く、次いで</w:t>
      </w:r>
      <w:r>
        <w:rPr>
          <w:rFonts w:hint="eastAsia"/>
        </w:rPr>
        <w:t>「１～３年生の利用希望がある」37.0％、「４～６年生の利用希望がある」25.9％となっています。</w:t>
      </w:r>
    </w:p>
    <w:p w:rsidR="00176105" w:rsidRDefault="00176105">
      <w:pPr>
        <w:pStyle w:val="a3"/>
      </w:pPr>
    </w:p>
    <w:p w:rsidR="00176105" w:rsidRDefault="00176105">
      <w:pPr>
        <w:pStyle w:val="a3"/>
      </w:pPr>
    </w:p>
    <w:p w:rsidR="00176105" w:rsidRDefault="00176105">
      <w:pPr>
        <w:pStyle w:val="a3"/>
      </w:pPr>
    </w:p>
    <w:p w:rsidR="00176105" w:rsidRDefault="00176105">
      <w:pPr>
        <w:pStyle w:val="a3"/>
      </w:pPr>
    </w:p>
    <w:p w:rsidR="00176105" w:rsidRDefault="00176105">
      <w:pPr>
        <w:pStyle w:val="a3"/>
      </w:pPr>
    </w:p>
    <w:p w:rsidR="008251A3" w:rsidRPr="00E9105A" w:rsidRDefault="008251A3">
      <w:pPr>
        <w:pStyle w:val="a3"/>
      </w:pPr>
    </w:p>
    <w:p w:rsidR="005A2464" w:rsidRDefault="00E9105A" w:rsidP="009B3501">
      <w:pPr>
        <w:pStyle w:val="a5"/>
      </w:pPr>
      <w:r>
        <w:br w:type="page"/>
      </w:r>
      <w:r w:rsidR="005A2464">
        <w:rPr>
          <w:rFonts w:hint="eastAsia"/>
        </w:rPr>
        <w:lastRenderedPageBreak/>
        <w:t xml:space="preserve">問28　</w:t>
      </w:r>
      <w:r w:rsidR="009B3501" w:rsidRPr="009B3501">
        <w:rPr>
          <w:rFonts w:hint="eastAsia"/>
        </w:rPr>
        <w:t>問26または問27で「６．放課後児童クラブ（学童保育）」に○をつけた方にうかがいます。</w:t>
      </w:r>
      <w:r w:rsidR="009B3501">
        <w:rPr>
          <w:rFonts w:hint="eastAsia"/>
        </w:rPr>
        <w:t>問28</w:t>
      </w:r>
      <w:r w:rsidR="009B3501">
        <w:rPr>
          <w:rFonts w:hint="eastAsia"/>
        </w:rPr>
        <w:tab/>
        <w:t>宛名のお子様について、土曜日と日曜日・祝日に、放課後児童クラブの利用希望はありますか。（○は１つずつ）また利用したい時間帯を、□内に（例）０９時～１８時 のように２４時間制でご記入ください。（数字は一枠に一字）※なお、事業の利用には、一定の利用料がかかります。</w:t>
      </w:r>
    </w:p>
    <w:p w:rsidR="005A2464" w:rsidRDefault="00CC59BF">
      <w:pPr>
        <w:pStyle w:val="a4"/>
      </w:pPr>
      <w:r>
        <w:rPr>
          <w:noProof/>
        </w:rPr>
        <w:pict>
          <v:shape id="_x0000_s1414" type="#_x0000_t75" style="position:absolute;left:0;text-align:left;margin-left:210.3pt;margin-top:2.35pt;width:295.9pt;height:128.25pt;z-index:251646464">
            <v:imagedata r:id="rId98" o:title=""/>
          </v:shape>
        </w:pict>
      </w:r>
      <w:r w:rsidR="005A2464">
        <w:rPr>
          <w:rFonts w:hint="eastAsia"/>
        </w:rPr>
        <w:t>（１）土曜日</w:t>
      </w:r>
    </w:p>
    <w:p w:rsidR="00F03607" w:rsidRDefault="005A2464" w:rsidP="008251A3">
      <w:pPr>
        <w:pStyle w:val="a3"/>
      </w:pPr>
      <w:r>
        <w:rPr>
          <w:rFonts w:hint="eastAsia"/>
        </w:rPr>
        <w:t>「利用する必要はない」の割合が</w:t>
      </w:r>
      <w:r w:rsidR="00E9105A">
        <w:rPr>
          <w:rFonts w:hint="eastAsia"/>
        </w:rPr>
        <w:t>63.6</w:t>
      </w:r>
      <w:r>
        <w:rPr>
          <w:rFonts w:hint="eastAsia"/>
        </w:rPr>
        <w:t>％と最も高く、</w:t>
      </w:r>
      <w:r w:rsidR="00E9105A">
        <w:rPr>
          <w:rFonts w:hint="eastAsia"/>
        </w:rPr>
        <w:t>「低学年（１～３年生）の間は利用したい」、</w:t>
      </w:r>
      <w:r>
        <w:rPr>
          <w:rFonts w:hint="eastAsia"/>
        </w:rPr>
        <w:t>「高学年（４～６年生）になっても利用したい」の割合が</w:t>
      </w:r>
      <w:r w:rsidR="00E9105A">
        <w:rPr>
          <w:rFonts w:hint="eastAsia"/>
        </w:rPr>
        <w:t>18.2</w:t>
      </w:r>
      <w:r>
        <w:rPr>
          <w:rFonts w:hint="eastAsia"/>
        </w:rPr>
        <w:t>％となっています。</w:t>
      </w:r>
    </w:p>
    <w:p w:rsidR="00F03607" w:rsidRDefault="00F03607"/>
    <w:p w:rsidR="005A2464" w:rsidRDefault="005A2464"/>
    <w:p w:rsidR="005A2464" w:rsidRPr="00D84C31" w:rsidRDefault="00E774BE" w:rsidP="008251A3">
      <w:pPr>
        <w:pStyle w:val="a4"/>
        <w:rPr>
          <w:rFonts w:ascii="ＭＳ ゴシック" w:hAnsi="ＭＳ ゴシック"/>
        </w:rPr>
      </w:pPr>
      <w:r>
        <w:rPr>
          <w:rFonts w:ascii="ＭＳ ゴシック" w:hAnsi="ＭＳ ゴシック" w:hint="eastAsia"/>
        </w:rPr>
        <w:t>【</w:t>
      </w:r>
      <w:r w:rsidR="005A2464" w:rsidRPr="00D84C31">
        <w:rPr>
          <w:rFonts w:ascii="ＭＳ ゴシック" w:hAnsi="ＭＳ ゴシック" w:hint="eastAsia"/>
        </w:rPr>
        <w:t>利用したい時間帯</w:t>
      </w:r>
      <w:r>
        <w:rPr>
          <w:rFonts w:ascii="ＭＳ ゴシック" w:hAnsi="ＭＳ ゴシック" w:hint="eastAsia"/>
        </w:rPr>
        <w:t>】</w:t>
      </w:r>
    </w:p>
    <w:p w:rsidR="005A2464" w:rsidRDefault="008251A3">
      <w:pPr>
        <w:pStyle w:val="20"/>
        <w:ind w:left="210" w:firstLine="220"/>
      </w:pPr>
      <w:r>
        <w:rPr>
          <w:rFonts w:hint="eastAsia"/>
        </w:rPr>
        <w:t>「８</w:t>
      </w:r>
      <w:r w:rsidR="005A2464">
        <w:rPr>
          <w:rFonts w:hint="eastAsia"/>
        </w:rPr>
        <w:t>時台」</w:t>
      </w:r>
      <w:r w:rsidR="00BB1C3F">
        <w:rPr>
          <w:rFonts w:hint="eastAsia"/>
        </w:rPr>
        <w:t>から</w:t>
      </w:r>
      <w:r>
        <w:rPr>
          <w:rFonts w:hint="eastAsia"/>
        </w:rPr>
        <w:t>「15時台」</w:t>
      </w:r>
      <w:r w:rsidR="005A2464">
        <w:rPr>
          <w:rFonts w:hint="eastAsia"/>
        </w:rPr>
        <w:t>が</w:t>
      </w:r>
      <w:r>
        <w:rPr>
          <w:rFonts w:hint="eastAsia"/>
        </w:rPr>
        <w:t>4件、「16</w:t>
      </w:r>
      <w:r w:rsidR="005A2464">
        <w:rPr>
          <w:rFonts w:hint="eastAsia"/>
        </w:rPr>
        <w:t>時台」</w:t>
      </w:r>
      <w:r>
        <w:rPr>
          <w:rFonts w:hint="eastAsia"/>
        </w:rPr>
        <w:t>、「17時台」</w:t>
      </w:r>
      <w:r w:rsidR="005A2464">
        <w:rPr>
          <w:rFonts w:hint="eastAsia"/>
        </w:rPr>
        <w:t>が</w:t>
      </w:r>
      <w:r>
        <w:rPr>
          <w:rFonts w:hint="eastAsia"/>
        </w:rPr>
        <w:t>3</w:t>
      </w:r>
      <w:r w:rsidR="005A2464">
        <w:rPr>
          <w:rFonts w:hint="eastAsia"/>
        </w:rPr>
        <w:t>件</w:t>
      </w:r>
      <w:r>
        <w:rPr>
          <w:rFonts w:hint="eastAsia"/>
        </w:rPr>
        <w:t>、「18時台」が1件</w:t>
      </w:r>
      <w:r w:rsidR="005A2464">
        <w:rPr>
          <w:rFonts w:hint="eastAsia"/>
        </w:rPr>
        <w:t>となっています。</w:t>
      </w:r>
    </w:p>
    <w:p w:rsidR="005A2464" w:rsidRDefault="005A2464">
      <w:pPr>
        <w:pStyle w:val="20"/>
        <w:ind w:left="210" w:firstLine="220"/>
      </w:pPr>
    </w:p>
    <w:p w:rsidR="008251A3" w:rsidRDefault="008251A3">
      <w:pPr>
        <w:pStyle w:val="20"/>
        <w:ind w:left="210" w:firstLine="220"/>
      </w:pPr>
    </w:p>
    <w:p w:rsidR="005A2464" w:rsidRDefault="00CC59BF">
      <w:pPr>
        <w:pStyle w:val="a4"/>
      </w:pPr>
      <w:r>
        <w:rPr>
          <w:noProof/>
        </w:rPr>
        <w:pict>
          <v:shape id="_x0000_s1415" type="#_x0000_t75" style="position:absolute;left:0;text-align:left;margin-left:208.8pt;margin-top:4pt;width:295.9pt;height:127.15pt;z-index:251647488">
            <v:imagedata r:id="rId99" o:title=""/>
          </v:shape>
        </w:pict>
      </w:r>
      <w:r w:rsidR="005A2464">
        <w:rPr>
          <w:rFonts w:hint="eastAsia"/>
        </w:rPr>
        <w:t>（２）日曜・祝日</w:t>
      </w:r>
    </w:p>
    <w:p w:rsidR="005A2464" w:rsidRDefault="005A2464">
      <w:pPr>
        <w:pStyle w:val="a3"/>
      </w:pPr>
      <w:r>
        <w:rPr>
          <w:rFonts w:hint="eastAsia"/>
        </w:rPr>
        <w:t>「利用する必要はない」の割合が</w:t>
      </w:r>
      <w:r w:rsidR="00E9105A">
        <w:rPr>
          <w:rFonts w:hint="eastAsia"/>
        </w:rPr>
        <w:t>90.9</w:t>
      </w:r>
      <w:r>
        <w:rPr>
          <w:rFonts w:hint="eastAsia"/>
        </w:rPr>
        <w:t>％と最も高く、</w:t>
      </w:r>
      <w:r w:rsidR="00E774BE">
        <w:rPr>
          <w:rFonts w:hint="eastAsia"/>
        </w:rPr>
        <w:t>次いで</w:t>
      </w:r>
      <w:r>
        <w:rPr>
          <w:rFonts w:hint="eastAsia"/>
        </w:rPr>
        <w:t>「高学年（４～６年生）になっても利用したい」の割合が</w:t>
      </w:r>
      <w:r w:rsidR="00E9105A">
        <w:rPr>
          <w:rFonts w:hint="eastAsia"/>
        </w:rPr>
        <w:t>9.1</w:t>
      </w:r>
      <w:r>
        <w:rPr>
          <w:rFonts w:hint="eastAsia"/>
        </w:rPr>
        <w:t>％となっています。</w:t>
      </w:r>
    </w:p>
    <w:p w:rsidR="005A2464" w:rsidRDefault="005A2464"/>
    <w:p w:rsidR="005A2464" w:rsidRDefault="005A2464"/>
    <w:p w:rsidR="008251A3" w:rsidRPr="008251A3" w:rsidRDefault="00E774BE" w:rsidP="008251A3">
      <w:pPr>
        <w:pStyle w:val="a4"/>
        <w:rPr>
          <w:rFonts w:ascii="ＭＳ ゴシック" w:hAnsi="ＭＳ ゴシック"/>
        </w:rPr>
      </w:pPr>
      <w:r>
        <w:rPr>
          <w:rFonts w:ascii="ＭＳ ゴシック" w:hAnsi="ＭＳ ゴシック" w:hint="eastAsia"/>
        </w:rPr>
        <w:t>【</w:t>
      </w:r>
      <w:r w:rsidR="008251A3" w:rsidRPr="008251A3">
        <w:rPr>
          <w:rFonts w:ascii="ＭＳ ゴシック" w:hAnsi="ＭＳ ゴシック" w:hint="eastAsia"/>
        </w:rPr>
        <w:t>利用したい時間帯</w:t>
      </w:r>
      <w:r>
        <w:rPr>
          <w:rFonts w:ascii="ＭＳ ゴシック" w:hAnsi="ＭＳ ゴシック" w:hint="eastAsia"/>
        </w:rPr>
        <w:t>】</w:t>
      </w:r>
    </w:p>
    <w:p w:rsidR="005A2464" w:rsidRDefault="008251A3" w:rsidP="00F81ADC">
      <w:pPr>
        <w:pStyle w:val="20"/>
        <w:ind w:left="210" w:firstLine="220"/>
      </w:pPr>
      <w:r>
        <w:rPr>
          <w:rFonts w:hint="eastAsia"/>
        </w:rPr>
        <w:t>「８</w:t>
      </w:r>
      <w:r w:rsidR="005A2464">
        <w:rPr>
          <w:rFonts w:hint="eastAsia"/>
        </w:rPr>
        <w:t>時台」</w:t>
      </w:r>
      <w:r w:rsidR="00BB1C3F">
        <w:rPr>
          <w:rFonts w:hint="eastAsia"/>
        </w:rPr>
        <w:t>から</w:t>
      </w:r>
      <w:r>
        <w:t>「</w:t>
      </w:r>
      <w:r>
        <w:rPr>
          <w:rFonts w:hint="eastAsia"/>
        </w:rPr>
        <w:t>18時</w:t>
      </w:r>
      <w:r>
        <w:t>台」</w:t>
      </w:r>
      <w:r w:rsidR="005A2464">
        <w:rPr>
          <w:rFonts w:hint="eastAsia"/>
        </w:rPr>
        <w:t>が1件となっています。</w:t>
      </w:r>
    </w:p>
    <w:p w:rsidR="00F81ADC" w:rsidRDefault="00F81ADC">
      <w:pPr>
        <w:pStyle w:val="20"/>
        <w:ind w:left="210" w:firstLine="220"/>
      </w:pPr>
    </w:p>
    <w:p w:rsidR="00F81ADC" w:rsidRDefault="00F81ADC">
      <w:pPr>
        <w:pStyle w:val="20"/>
        <w:ind w:left="210" w:firstLine="220"/>
      </w:pPr>
    </w:p>
    <w:p w:rsidR="005A2464" w:rsidRDefault="005A2464" w:rsidP="009B3501">
      <w:pPr>
        <w:pStyle w:val="a5"/>
      </w:pPr>
      <w:r>
        <w:rPr>
          <w:rFonts w:hint="eastAsia"/>
        </w:rPr>
        <w:t xml:space="preserve">問29　</w:t>
      </w:r>
      <w:r w:rsidR="009B3501">
        <w:rPr>
          <w:rFonts w:hint="eastAsia"/>
        </w:rPr>
        <w:t>宛名のお子様について、お子様の夏休み・冬休みなどの長期の休暇期間中の放課後児童クラブの利用希望はありますか。（○は１つ）また利用したい時間帯を、□内に（例）０９時～１８時 のように２４時間制でご記入ください。（数字は一枠に一字）※なお、事業</w:t>
      </w:r>
      <w:r w:rsidR="00CC59BF">
        <w:rPr>
          <w:noProof/>
        </w:rPr>
        <w:pict>
          <v:shape id="_x0000_s1416" type="#_x0000_t75" style="position:absolute;left:0;text-align:left;margin-left:208.8pt;margin-top:72.45pt;width:295.9pt;height:126pt;z-index:251648512;mso-position-horizontal-relative:text;mso-position-vertical-relative:text">
            <v:imagedata r:id="rId100" o:title=""/>
          </v:shape>
        </w:pict>
      </w:r>
      <w:r w:rsidR="009B3501">
        <w:rPr>
          <w:rFonts w:hint="eastAsia"/>
        </w:rPr>
        <w:t>の利用には、一定の利用料がかかります。</w:t>
      </w:r>
    </w:p>
    <w:p w:rsidR="005A2464" w:rsidRDefault="00E9105A" w:rsidP="00F81ADC">
      <w:pPr>
        <w:pStyle w:val="a3"/>
      </w:pPr>
      <w:r>
        <w:rPr>
          <w:rFonts w:hint="eastAsia"/>
        </w:rPr>
        <w:t>「低学年（１～３年生）の間は利用したい」</w:t>
      </w:r>
      <w:r w:rsidR="005A2464">
        <w:rPr>
          <w:rFonts w:hint="eastAsia"/>
        </w:rPr>
        <w:t>の割合が</w:t>
      </w:r>
      <w:r>
        <w:rPr>
          <w:rFonts w:hint="eastAsia"/>
        </w:rPr>
        <w:t>33.3％と最も高く、「高学年（４～６年生）になっても利用したい」、「利用する必要はない」</w:t>
      </w:r>
      <w:r w:rsidR="005A2464">
        <w:rPr>
          <w:rFonts w:hint="eastAsia"/>
        </w:rPr>
        <w:t>の割合が</w:t>
      </w:r>
      <w:r>
        <w:rPr>
          <w:rFonts w:hint="eastAsia"/>
        </w:rPr>
        <w:t>22.2</w:t>
      </w:r>
      <w:r w:rsidR="005A2464">
        <w:rPr>
          <w:rFonts w:hint="eastAsia"/>
        </w:rPr>
        <w:t>％となっています。</w:t>
      </w:r>
    </w:p>
    <w:p w:rsidR="00E9105A" w:rsidRDefault="00E9105A"/>
    <w:p w:rsidR="008251A3" w:rsidRPr="008251A3" w:rsidRDefault="00F81ADC" w:rsidP="008251A3">
      <w:pPr>
        <w:pStyle w:val="a4"/>
        <w:rPr>
          <w:rFonts w:ascii="ＭＳ ゴシック" w:hAnsi="ＭＳ ゴシック"/>
        </w:rPr>
      </w:pPr>
      <w:r>
        <w:rPr>
          <w:rFonts w:ascii="ＭＳ ゴシック" w:hAnsi="ＭＳ ゴシック"/>
        </w:rPr>
        <w:br w:type="page"/>
      </w:r>
      <w:r w:rsidR="00CC59BF">
        <w:rPr>
          <w:noProof/>
        </w:rPr>
        <w:lastRenderedPageBreak/>
        <w:pict>
          <v:shape id="_x0000_s1417" type="#_x0000_t75" style="position:absolute;left:0;text-align:left;margin-left:209.55pt;margin-top:13.65pt;width:295.9pt;height:219.4pt;z-index:251649536">
            <v:imagedata r:id="rId101" o:title=""/>
          </v:shape>
        </w:pict>
      </w:r>
      <w:r w:rsidR="00E774BE">
        <w:rPr>
          <w:rFonts w:ascii="ＭＳ ゴシック" w:hAnsi="ＭＳ ゴシック" w:hint="eastAsia"/>
        </w:rPr>
        <w:t>【</w:t>
      </w:r>
      <w:r w:rsidR="008251A3" w:rsidRPr="008251A3">
        <w:rPr>
          <w:rFonts w:ascii="ＭＳ ゴシック" w:hAnsi="ＭＳ ゴシック" w:hint="eastAsia"/>
        </w:rPr>
        <w:t>利用したい時間帯</w:t>
      </w:r>
      <w:r w:rsidR="00E774BE">
        <w:rPr>
          <w:rFonts w:ascii="ＭＳ ゴシック" w:hAnsi="ＭＳ ゴシック" w:hint="eastAsia"/>
        </w:rPr>
        <w:t>】</w:t>
      </w:r>
    </w:p>
    <w:p w:rsidR="008251A3" w:rsidRDefault="008251A3" w:rsidP="008251A3">
      <w:pPr>
        <w:pStyle w:val="a3"/>
      </w:pPr>
      <w:r>
        <w:rPr>
          <w:rFonts w:hint="eastAsia"/>
        </w:rPr>
        <w:t>「</w:t>
      </w:r>
      <w:r w:rsidR="004733BB">
        <w:rPr>
          <w:rFonts w:hint="eastAsia"/>
        </w:rPr>
        <w:t>10</w:t>
      </w:r>
      <w:r>
        <w:rPr>
          <w:rFonts w:hint="eastAsia"/>
        </w:rPr>
        <w:t>時台」～</w:t>
      </w:r>
      <w:r>
        <w:t>「</w:t>
      </w:r>
      <w:r w:rsidR="004733BB">
        <w:t>14</w:t>
      </w:r>
      <w:r>
        <w:rPr>
          <w:rFonts w:hint="eastAsia"/>
        </w:rPr>
        <w:t>時</w:t>
      </w:r>
      <w:r>
        <w:t>台」</w:t>
      </w:r>
      <w:r w:rsidR="00E774BE">
        <w:rPr>
          <w:rFonts w:hint="eastAsia"/>
        </w:rPr>
        <w:t>が100％と最も高くなっています</w:t>
      </w:r>
      <w:r w:rsidR="004733BB">
        <w:t>。</w:t>
      </w:r>
    </w:p>
    <w:p w:rsidR="005A2464" w:rsidRPr="008251A3" w:rsidRDefault="005A2464"/>
    <w:p w:rsidR="005A2464" w:rsidRPr="004733BB"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9B3501" w:rsidRDefault="009B3501" w:rsidP="009B3501">
      <w:pPr>
        <w:pStyle w:val="3"/>
      </w:pPr>
      <w:bookmarkStart w:id="57" w:name="_Toc6307127"/>
      <w:r>
        <w:rPr>
          <w:rFonts w:hint="eastAsia"/>
        </w:rPr>
        <w:t>（11）幼児教育・保育の無償化について</w:t>
      </w:r>
      <w:bookmarkEnd w:id="57"/>
    </w:p>
    <w:p w:rsidR="009B3501" w:rsidRDefault="009B3501" w:rsidP="009B3501">
      <w:pPr>
        <w:pStyle w:val="a5"/>
      </w:pPr>
      <w:r>
        <w:rPr>
          <w:rFonts w:hint="eastAsia"/>
        </w:rPr>
        <w:t xml:space="preserve">問30　</w:t>
      </w:r>
      <w:r w:rsidRPr="009B3501">
        <w:rPr>
          <w:rFonts w:hint="eastAsia"/>
        </w:rPr>
        <w:t>２０１９年１０月から原則３歳以上の方を対象に幼児教育・保育の無償化が実施される予定ですが、無償になる上限金額が定められていることや、０～２歳児は住民税非課税世帯のみが無償化の対象になることなど、無償化の内容をご存知ですか。（○は１つ）</w:t>
      </w:r>
    </w:p>
    <w:p w:rsidR="004733BB" w:rsidRDefault="004733BB" w:rsidP="004733BB">
      <w:pPr>
        <w:pStyle w:val="a3"/>
        <w:ind w:rightChars="2600" w:right="5460"/>
      </w:pPr>
      <w:r>
        <w:rPr>
          <w:rFonts w:hint="eastAsia"/>
        </w:rPr>
        <w:t>「無償化になることは知っているが内容は知らない」の割合が64.3％と最も高く、</w:t>
      </w:r>
      <w:r w:rsidR="00CC59BF">
        <w:rPr>
          <w:noProof/>
        </w:rPr>
        <w:pict>
          <v:shape id="_x0000_s1418" type="#_x0000_t75" style="position:absolute;left:0;text-align:left;margin-left:209.55pt;margin-top:1pt;width:295.9pt;height:128.8pt;z-index:251650560;mso-position-horizontal-relative:text;mso-position-vertical-relative:text">
            <v:imagedata r:id="rId102" o:title=""/>
          </v:shape>
        </w:pict>
      </w:r>
      <w:r>
        <w:rPr>
          <w:rFonts w:hint="eastAsia"/>
        </w:rPr>
        <w:t>次いで「無償化の内容を知っている」22.2％、「無償化になることを知らない」12.2％となっています</w:t>
      </w:r>
      <w:r>
        <w:t>。</w:t>
      </w:r>
    </w:p>
    <w:p w:rsidR="005A2464" w:rsidRPr="009B3501" w:rsidRDefault="005A2464"/>
    <w:p w:rsidR="005A2464" w:rsidRDefault="005A2464"/>
    <w:p w:rsidR="00F81ADC" w:rsidRDefault="00F81ADC"/>
    <w:p w:rsidR="00F81ADC" w:rsidRDefault="00F81ADC"/>
    <w:p w:rsidR="009B3501" w:rsidRDefault="009B3501" w:rsidP="009B3501">
      <w:pPr>
        <w:pStyle w:val="a5"/>
      </w:pPr>
      <w:r>
        <w:rPr>
          <w:rFonts w:hint="eastAsia"/>
        </w:rPr>
        <w:t>問31　幼児教育・保育無償化が実施された場合、現在利用している教育・保育施設を継続して利</w:t>
      </w:r>
      <w:r w:rsidR="00CC59BF">
        <w:rPr>
          <w:noProof/>
        </w:rPr>
        <w:pict>
          <v:shape id="_x0000_s1419" type="#_x0000_t75" style="position:absolute;left:0;text-align:left;margin-left:208.8pt;margin-top:40.25pt;width:295.9pt;height:162pt;z-index:251651584;mso-position-horizontal-relative:text;mso-position-vertical-relative:text">
            <v:imagedata r:id="rId103" o:title=""/>
          </v:shape>
        </w:pict>
      </w:r>
      <w:r>
        <w:rPr>
          <w:rFonts w:hint="eastAsia"/>
        </w:rPr>
        <w:t>用したいですか。それとも、異なる教育・保育施設を利用したいですか。（〇は１つ）</w:t>
      </w:r>
    </w:p>
    <w:p w:rsidR="004733BB" w:rsidRDefault="004733BB" w:rsidP="004733BB">
      <w:pPr>
        <w:pStyle w:val="a3"/>
        <w:ind w:rightChars="2600" w:right="5460"/>
      </w:pPr>
      <w:r>
        <w:rPr>
          <w:rFonts w:hint="eastAsia"/>
        </w:rPr>
        <w:t>「継続して利用したい」</w:t>
      </w:r>
      <w:r>
        <w:t>の</w:t>
      </w:r>
      <w:r>
        <w:rPr>
          <w:rFonts w:hint="eastAsia"/>
        </w:rPr>
        <w:t>割合が</w:t>
      </w:r>
      <w:r>
        <w:t>53.5</w:t>
      </w:r>
      <w:r>
        <w:rPr>
          <w:rFonts w:hint="eastAsia"/>
        </w:rPr>
        <w:t>％と最も</w:t>
      </w:r>
      <w:r>
        <w:t>高く、</w:t>
      </w:r>
      <w:r w:rsidR="00E774BE">
        <w:rPr>
          <w:rFonts w:hint="eastAsia"/>
        </w:rPr>
        <w:t>次いで</w:t>
      </w:r>
      <w:r w:rsidR="00E9105A">
        <w:rPr>
          <w:rFonts w:hint="eastAsia"/>
        </w:rPr>
        <w:t>「</w:t>
      </w:r>
      <w:r w:rsidR="00E9105A" w:rsidRPr="00E9105A">
        <w:rPr>
          <w:rFonts w:hint="eastAsia"/>
        </w:rPr>
        <w:t>現在教育・保育施設を利用していないが、新たに教育・保育施設を利用したい</w:t>
      </w:r>
      <w:r w:rsidR="00E9105A">
        <w:rPr>
          <w:rFonts w:hint="eastAsia"/>
        </w:rPr>
        <w:t>」の割合が28.7％、「</w:t>
      </w:r>
      <w:r w:rsidR="00E9105A" w:rsidRPr="00E9105A">
        <w:rPr>
          <w:rFonts w:hint="eastAsia"/>
        </w:rPr>
        <w:t>現在教育・保育施設を利用しておらず、新たに教育・保育施設の利用は希望しない</w:t>
      </w:r>
      <w:r w:rsidR="00E9105A">
        <w:rPr>
          <w:rFonts w:hint="eastAsia"/>
        </w:rPr>
        <w:t>」の割合が</w:t>
      </w:r>
      <w:r w:rsidR="00F81ADC">
        <w:rPr>
          <w:rFonts w:hint="eastAsia"/>
        </w:rPr>
        <w:t>12.6％となっています</w:t>
      </w:r>
      <w:r>
        <w:t>。</w:t>
      </w:r>
    </w:p>
    <w:p w:rsidR="004733BB" w:rsidRPr="009B3501" w:rsidRDefault="004733BB" w:rsidP="004733BB"/>
    <w:p w:rsidR="009B3501" w:rsidRDefault="009B3501"/>
    <w:p w:rsidR="009B3501" w:rsidRDefault="009B3501"/>
    <w:p w:rsidR="009B3501" w:rsidRDefault="00CC59BF" w:rsidP="009B3501">
      <w:pPr>
        <w:pStyle w:val="a5"/>
      </w:pPr>
      <w:r>
        <w:rPr>
          <w:noProof/>
        </w:rPr>
        <w:lastRenderedPageBreak/>
        <w:pict>
          <v:shape id="_x0000_s1605" type="#_x0000_t75" style="position:absolute;left:0;text-align:left;margin-left:209.55pt;margin-top:49.3pt;width:295.9pt;height:261pt;z-index:251743744">
            <v:imagedata r:id="rId104" o:title=""/>
          </v:shape>
        </w:pict>
      </w:r>
      <w:r w:rsidR="009B3501">
        <w:rPr>
          <w:rFonts w:hint="eastAsia"/>
        </w:rPr>
        <w:t xml:space="preserve">問31-1　</w:t>
      </w:r>
      <w:r w:rsidR="009B3501" w:rsidRPr="009B3501">
        <w:rPr>
          <w:rFonts w:hint="eastAsia"/>
        </w:rPr>
        <w:t>問31で「２．」または「３．」に○をつけた方にうかがいます。幼児教育・保育の無償化が実施された場合、新たに利用を希望する施設はどれですか。申し込みの希望が叶う前提でお答えください。（○はいくつでも）</w:t>
      </w:r>
    </w:p>
    <w:p w:rsidR="009B3501" w:rsidRDefault="00F81ADC" w:rsidP="004733BB">
      <w:pPr>
        <w:pStyle w:val="a3"/>
        <w:ind w:rightChars="2600" w:right="5460"/>
      </w:pPr>
      <w:r>
        <w:rPr>
          <w:rFonts w:hint="eastAsia"/>
        </w:rPr>
        <w:t>「幼稚園」</w:t>
      </w:r>
      <w:r>
        <w:t>の</w:t>
      </w:r>
      <w:r>
        <w:rPr>
          <w:rFonts w:hint="eastAsia"/>
        </w:rPr>
        <w:t>割合が67.6％と最も</w:t>
      </w:r>
      <w:r>
        <w:t>高く、</w:t>
      </w:r>
      <w:r w:rsidR="006F7163">
        <w:rPr>
          <w:rFonts w:hint="eastAsia"/>
        </w:rPr>
        <w:t>次いで</w:t>
      </w:r>
      <w:r>
        <w:rPr>
          <w:rFonts w:hint="eastAsia"/>
        </w:rPr>
        <w:t>「認可保育所」の割合が53.5％、「幼稚園の預かり保育」の割合が36.6％となっています。</w:t>
      </w:r>
    </w:p>
    <w:p w:rsidR="009B3501" w:rsidRDefault="009B3501" w:rsidP="004733BB">
      <w:pPr>
        <w:pStyle w:val="a3"/>
        <w:ind w:rightChars="2600" w:right="5460"/>
      </w:pPr>
    </w:p>
    <w:p w:rsidR="009B3501" w:rsidRDefault="009B3501"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4733BB" w:rsidRDefault="004733BB" w:rsidP="004733BB">
      <w:pPr>
        <w:pStyle w:val="a3"/>
        <w:ind w:rightChars="2600" w:right="5460"/>
      </w:pPr>
    </w:p>
    <w:p w:rsidR="009B3501" w:rsidRDefault="009B3501" w:rsidP="004733BB">
      <w:pPr>
        <w:pStyle w:val="a3"/>
        <w:ind w:rightChars="2600" w:right="5460"/>
      </w:pPr>
    </w:p>
    <w:p w:rsidR="009B3501" w:rsidRDefault="009B3501" w:rsidP="004733BB">
      <w:pPr>
        <w:pStyle w:val="a3"/>
        <w:ind w:rightChars="2600" w:right="5460"/>
      </w:pPr>
    </w:p>
    <w:p w:rsidR="009B3501" w:rsidRDefault="00CC59BF" w:rsidP="009B3501">
      <w:pPr>
        <w:pStyle w:val="a5"/>
      </w:pPr>
      <w:r>
        <w:rPr>
          <w:noProof/>
        </w:rPr>
        <w:pict>
          <v:shape id="_x0000_s1422" type="#_x0000_t75" style="position:absolute;left:0;text-align:left;margin-left:207.3pt;margin-top:56.75pt;width:295.9pt;height:101.25pt;z-index:251652608">
            <v:imagedata r:id="rId105" o:title=""/>
          </v:shape>
        </w:pict>
      </w:r>
      <w:r w:rsidR="009B3501">
        <w:rPr>
          <w:rFonts w:hint="eastAsia"/>
        </w:rPr>
        <w:t xml:space="preserve">問31-2　</w:t>
      </w:r>
      <w:r w:rsidR="00E43166" w:rsidRPr="00E43166">
        <w:rPr>
          <w:rFonts w:hint="eastAsia"/>
        </w:rPr>
        <w:t>問31-1で「１．幼稚園（通常の就園時間の利用）」または「２．幼稚園の預かり保育」に○をつけ、かつ３～12にも○をつけた方にうかがいます。特に幼稚園（幼稚園の預かり保育をあわせて利用する場合を含む）の利用を強く希望しますか。（○は１つ）</w:t>
      </w:r>
    </w:p>
    <w:p w:rsidR="009B3501" w:rsidRDefault="00F81ADC" w:rsidP="00DA44D5">
      <w:pPr>
        <w:pStyle w:val="a3"/>
        <w:ind w:rightChars="2600" w:right="5460"/>
      </w:pPr>
      <w:r>
        <w:rPr>
          <w:rFonts w:hint="eastAsia"/>
        </w:rPr>
        <w:t>「はい」</w:t>
      </w:r>
      <w:r>
        <w:t>の</w:t>
      </w:r>
      <w:r>
        <w:rPr>
          <w:rFonts w:hint="eastAsia"/>
        </w:rPr>
        <w:t>割合が49.3％</w:t>
      </w:r>
      <w:r>
        <w:t>、</w:t>
      </w:r>
      <w:r>
        <w:rPr>
          <w:rFonts w:hint="eastAsia"/>
        </w:rPr>
        <w:t>「いいえ」の割合が18.3％となっています。</w:t>
      </w:r>
    </w:p>
    <w:p w:rsidR="009B3501" w:rsidRDefault="009B3501" w:rsidP="00DA44D5">
      <w:pPr>
        <w:pStyle w:val="a3"/>
        <w:ind w:rightChars="2600" w:right="5460"/>
      </w:pPr>
    </w:p>
    <w:p w:rsidR="009B3501" w:rsidRDefault="009B3501" w:rsidP="00DA44D5">
      <w:pPr>
        <w:pStyle w:val="a3"/>
        <w:ind w:rightChars="2600" w:right="5460"/>
      </w:pPr>
    </w:p>
    <w:p w:rsidR="00F81ADC" w:rsidRDefault="00F81ADC" w:rsidP="00DA44D5">
      <w:pPr>
        <w:pStyle w:val="a3"/>
        <w:ind w:rightChars="2600" w:right="5460"/>
      </w:pPr>
    </w:p>
    <w:p w:rsidR="00F81ADC" w:rsidRDefault="00F81ADC" w:rsidP="00DA44D5">
      <w:pPr>
        <w:pStyle w:val="a3"/>
        <w:ind w:rightChars="2600" w:right="5460"/>
      </w:pPr>
    </w:p>
    <w:p w:rsidR="00F81ADC" w:rsidRDefault="00F81ADC" w:rsidP="00DA44D5">
      <w:pPr>
        <w:pStyle w:val="a3"/>
        <w:ind w:rightChars="2600" w:right="5460"/>
      </w:pPr>
    </w:p>
    <w:p w:rsidR="00567A4B" w:rsidRDefault="00567A4B" w:rsidP="00567A4B">
      <w:pPr>
        <w:pStyle w:val="a5"/>
      </w:pPr>
      <w:r>
        <w:rPr>
          <w:rFonts w:hint="eastAsia"/>
        </w:rPr>
        <w:t>問32</w:t>
      </w:r>
      <w:r w:rsidR="00B9462F">
        <w:rPr>
          <w:rFonts w:hint="eastAsia"/>
        </w:rPr>
        <w:t xml:space="preserve">　</w:t>
      </w:r>
      <w:r>
        <w:rPr>
          <w:rFonts w:hint="eastAsia"/>
        </w:rPr>
        <w:t>幼児教育・保育の無償化が実現したら、これにより子どもの人数を増やしたいと</w:t>
      </w:r>
      <w:r w:rsidR="00CC59BF">
        <w:rPr>
          <w:noProof/>
        </w:rPr>
        <w:pict>
          <v:shape id="_x0000_s1423" type="#_x0000_t75" style="position:absolute;left:0;text-align:left;margin-left:209.55pt;margin-top:41.6pt;width:295.9pt;height:126pt;z-index:251653632;mso-position-horizontal-relative:text;mso-position-vertical-relative:text">
            <v:imagedata r:id="rId106" o:title=""/>
          </v:shape>
        </w:pict>
      </w:r>
      <w:r>
        <w:rPr>
          <w:rFonts w:hint="eastAsia"/>
        </w:rPr>
        <w:t>思いますか。（○は１つ）</w:t>
      </w:r>
    </w:p>
    <w:p w:rsidR="009B3501" w:rsidRDefault="00F81ADC" w:rsidP="00DA44D5">
      <w:pPr>
        <w:pStyle w:val="a3"/>
        <w:ind w:rightChars="2600" w:right="5460"/>
      </w:pPr>
      <w:r>
        <w:rPr>
          <w:rFonts w:hint="eastAsia"/>
        </w:rPr>
        <w:t>「</w:t>
      </w:r>
      <w:r w:rsidRPr="00F81ADC">
        <w:rPr>
          <w:rFonts w:hint="eastAsia"/>
        </w:rPr>
        <w:t>増やしたいとは思わない</w:t>
      </w:r>
      <w:r>
        <w:rPr>
          <w:rFonts w:hint="eastAsia"/>
        </w:rPr>
        <w:t>」</w:t>
      </w:r>
      <w:r>
        <w:t>の</w:t>
      </w:r>
      <w:r>
        <w:rPr>
          <w:rFonts w:hint="eastAsia"/>
        </w:rPr>
        <w:t>割合が61.3％</w:t>
      </w:r>
      <w:r>
        <w:t>、</w:t>
      </w:r>
      <w:r>
        <w:rPr>
          <w:rFonts w:hint="eastAsia"/>
        </w:rPr>
        <w:t>「</w:t>
      </w:r>
      <w:r w:rsidRPr="00F81ADC">
        <w:rPr>
          <w:rFonts w:hint="eastAsia"/>
        </w:rPr>
        <w:t>１人増やしたい</w:t>
      </w:r>
      <w:r>
        <w:rPr>
          <w:rFonts w:hint="eastAsia"/>
        </w:rPr>
        <w:t>」の割合が28.7％となっています。</w:t>
      </w:r>
    </w:p>
    <w:p w:rsidR="009B3501" w:rsidRDefault="009B3501" w:rsidP="00DA44D5">
      <w:pPr>
        <w:pStyle w:val="a3"/>
        <w:ind w:rightChars="2600" w:right="5460"/>
      </w:pPr>
    </w:p>
    <w:p w:rsidR="009B3501" w:rsidRDefault="009B3501" w:rsidP="00DA44D5">
      <w:pPr>
        <w:pStyle w:val="a3"/>
        <w:ind w:rightChars="2600" w:right="5460"/>
      </w:pPr>
    </w:p>
    <w:p w:rsidR="009B3501" w:rsidRDefault="009B3501" w:rsidP="00DA44D5">
      <w:pPr>
        <w:pStyle w:val="a3"/>
        <w:ind w:rightChars="2600" w:right="5460"/>
      </w:pPr>
    </w:p>
    <w:p w:rsidR="009B3501" w:rsidRDefault="009B3501" w:rsidP="00DA44D5">
      <w:pPr>
        <w:pStyle w:val="a3"/>
        <w:ind w:rightChars="2600" w:right="5460"/>
      </w:pPr>
    </w:p>
    <w:p w:rsidR="009B3501" w:rsidRDefault="009B3501"/>
    <w:p w:rsidR="00DA44D5" w:rsidRDefault="00DA44D5"/>
    <w:p w:rsidR="005A2464" w:rsidRDefault="005A2464">
      <w:pPr>
        <w:pStyle w:val="3"/>
      </w:pPr>
      <w:bookmarkStart w:id="58" w:name="_Toc383069735"/>
      <w:bookmarkStart w:id="59" w:name="_Toc6307128"/>
      <w:r>
        <w:rPr>
          <w:rFonts w:hint="eastAsia"/>
        </w:rPr>
        <w:lastRenderedPageBreak/>
        <w:t>（</w:t>
      </w:r>
      <w:r w:rsidR="00164423">
        <w:rPr>
          <w:rFonts w:hint="eastAsia"/>
        </w:rPr>
        <w:t>12</w:t>
      </w:r>
      <w:r>
        <w:rPr>
          <w:rFonts w:hint="eastAsia"/>
        </w:rPr>
        <w:t>）育児休業や短時間勤務制度など職場の両立支援制度について</w:t>
      </w:r>
      <w:bookmarkEnd w:id="58"/>
      <w:bookmarkEnd w:id="59"/>
    </w:p>
    <w:p w:rsidR="005A2464" w:rsidRDefault="005A2464" w:rsidP="00567B37">
      <w:pPr>
        <w:pStyle w:val="a5"/>
      </w:pPr>
      <w:r>
        <w:rPr>
          <w:rFonts w:hint="eastAsia"/>
        </w:rPr>
        <w:t>問</w:t>
      </w:r>
      <w:r w:rsidR="00567B37">
        <w:rPr>
          <w:rFonts w:hint="eastAsia"/>
        </w:rPr>
        <w:t>33</w:t>
      </w:r>
      <w:r>
        <w:rPr>
          <w:rFonts w:hint="eastAsia"/>
        </w:rPr>
        <w:t xml:space="preserve">　</w:t>
      </w:r>
      <w:r w:rsidR="00567B37">
        <w:rPr>
          <w:rFonts w:hint="eastAsia"/>
        </w:rPr>
        <w:t>宛名のお子様が生まれた時、父母のいずれかもしくは双方が育児休業を取得しましたか。母親・父親それぞれについて教えてください。また、取得していない方はその理由を教えてください。</w:t>
      </w:r>
    </w:p>
    <w:p w:rsidR="005A2464" w:rsidRDefault="00CC59BF">
      <w:pPr>
        <w:pStyle w:val="a4"/>
      </w:pPr>
      <w:r>
        <w:rPr>
          <w:noProof/>
        </w:rPr>
        <w:pict>
          <v:shape id="_x0000_s1424" type="#_x0000_t75" style="position:absolute;left:0;text-align:left;margin-left:227.55pt;margin-top:.15pt;width:276.4pt;height:117pt;z-index:251654656">
            <v:imagedata r:id="rId107" o:title="" cropleft="4319f"/>
          </v:shape>
        </w:pict>
      </w:r>
      <w:r w:rsidR="005A2464">
        <w:rPr>
          <w:rFonts w:hint="eastAsia"/>
        </w:rPr>
        <w:t>（１）母親</w:t>
      </w:r>
    </w:p>
    <w:p w:rsidR="005A2464" w:rsidRDefault="005A2464">
      <w:pPr>
        <w:pStyle w:val="a3"/>
      </w:pPr>
      <w:r>
        <w:rPr>
          <w:rFonts w:hint="eastAsia"/>
        </w:rPr>
        <w:t>「働いていなかった」の割合が</w:t>
      </w:r>
      <w:r w:rsidR="00F81ADC">
        <w:rPr>
          <w:rFonts w:hint="eastAsia"/>
        </w:rPr>
        <w:t>52.7</w:t>
      </w:r>
      <w:r>
        <w:rPr>
          <w:rFonts w:hint="eastAsia"/>
        </w:rPr>
        <w:t>％と最も高く、次いで「取得した（取得中である）」の割合が</w:t>
      </w:r>
      <w:r w:rsidR="00F81ADC">
        <w:rPr>
          <w:rFonts w:hint="eastAsia"/>
        </w:rPr>
        <w:t>31.7</w:t>
      </w:r>
      <w:r>
        <w:rPr>
          <w:rFonts w:hint="eastAsia"/>
        </w:rPr>
        <w:t>％、「取得していない」の割合が</w:t>
      </w:r>
      <w:r w:rsidR="00F81ADC">
        <w:rPr>
          <w:rFonts w:hint="eastAsia"/>
        </w:rPr>
        <w:t>13.8</w:t>
      </w:r>
      <w:r>
        <w:rPr>
          <w:rFonts w:hint="eastAsia"/>
        </w:rPr>
        <w:t>％となっています。</w:t>
      </w:r>
    </w:p>
    <w:p w:rsidR="005A2464" w:rsidRDefault="005A2464"/>
    <w:p w:rsidR="00DA44D5" w:rsidRDefault="00DA44D5"/>
    <w:p w:rsidR="00DA44D5" w:rsidRDefault="00CC59BF">
      <w:r>
        <w:rPr>
          <w:noProof/>
        </w:rPr>
        <w:pict>
          <v:shape id="_x0000_s1425" type="#_x0000_t75" style="position:absolute;left:0;text-align:left;margin-left:209pt;margin-top:3.1pt;width:295.9pt;height:406.15pt;z-index:251655680">
            <v:imagedata r:id="rId108" o:title=""/>
          </v:shape>
        </w:pict>
      </w:r>
    </w:p>
    <w:p w:rsidR="005A2464" w:rsidRDefault="005A2464">
      <w:pPr>
        <w:pStyle w:val="af"/>
      </w:pPr>
      <w:r>
        <w:rPr>
          <w:rFonts w:hint="eastAsia"/>
        </w:rPr>
        <w:t>①　育児休業を取得していない理由</w:t>
      </w:r>
    </w:p>
    <w:p w:rsidR="005A2464" w:rsidRDefault="005A2464" w:rsidP="00DA44D5">
      <w:pPr>
        <w:pStyle w:val="a3"/>
        <w:ind w:rightChars="2700" w:right="5670"/>
      </w:pPr>
      <w:r>
        <w:rPr>
          <w:rFonts w:hint="eastAsia"/>
        </w:rPr>
        <w:t>「子育てや家事に専念するため退職した」の割合が</w:t>
      </w:r>
      <w:r w:rsidR="00F81ADC">
        <w:rPr>
          <w:rFonts w:hint="eastAsia"/>
        </w:rPr>
        <w:t>38.7</w:t>
      </w:r>
      <w:r>
        <w:rPr>
          <w:rFonts w:hint="eastAsia"/>
        </w:rPr>
        <w:t>％と最も高く、次いで「仕事に戻るのが難しそうだった」</w:t>
      </w:r>
      <w:r w:rsidR="00F81ADC">
        <w:rPr>
          <w:rFonts w:hint="eastAsia"/>
        </w:rPr>
        <w:t>の割合が25.8％</w:t>
      </w:r>
      <w:r>
        <w:rPr>
          <w:rFonts w:hint="eastAsia"/>
        </w:rPr>
        <w:t>、「職場に育児休業の制度がなかった（就業規則に定めがなかった）」の割合が</w:t>
      </w:r>
      <w:r w:rsidR="00F81ADC">
        <w:rPr>
          <w:rFonts w:hint="eastAsia"/>
        </w:rPr>
        <w:t>19.4</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4"/>
      </w:pPr>
      <w:r>
        <w:br w:type="page"/>
      </w:r>
      <w:r w:rsidR="00CC59BF">
        <w:rPr>
          <w:noProof/>
        </w:rPr>
        <w:lastRenderedPageBreak/>
        <w:pict>
          <v:shape id="_x0000_s1429" type="#_x0000_t75" style="position:absolute;left:0;text-align:left;margin-left:214.05pt;margin-top:18.3pt;width:295.9pt;height:118.7pt;z-index:251658752">
            <v:imagedata r:id="rId109" o:title=""/>
          </v:shape>
        </w:pict>
      </w:r>
      <w:r>
        <w:rPr>
          <w:rFonts w:hint="eastAsia"/>
        </w:rPr>
        <w:t>（２）父親</w:t>
      </w:r>
    </w:p>
    <w:p w:rsidR="005A2464" w:rsidRDefault="005A2464" w:rsidP="00DA44D5">
      <w:pPr>
        <w:pStyle w:val="a3"/>
        <w:ind w:rightChars="2700" w:right="5670"/>
      </w:pPr>
      <w:r>
        <w:rPr>
          <w:rFonts w:hint="eastAsia"/>
        </w:rPr>
        <w:t>「取得していない」の割合が</w:t>
      </w:r>
      <w:r w:rsidR="00F81ADC">
        <w:rPr>
          <w:rFonts w:hint="eastAsia"/>
        </w:rPr>
        <w:t>94.4</w:t>
      </w:r>
      <w:r>
        <w:rPr>
          <w:rFonts w:hint="eastAsia"/>
        </w:rPr>
        <w:t>％と最も高くなっています。</w:t>
      </w:r>
    </w:p>
    <w:p w:rsidR="005A2464" w:rsidRDefault="005A2464"/>
    <w:p w:rsidR="005A2464" w:rsidRDefault="005A2464"/>
    <w:p w:rsidR="00DA44D5" w:rsidRDefault="00DA44D5"/>
    <w:p w:rsidR="00DA44D5" w:rsidRDefault="00DA44D5"/>
    <w:p w:rsidR="00DA44D5" w:rsidRDefault="00DA44D5"/>
    <w:p w:rsidR="005A2464" w:rsidRDefault="00CC59BF">
      <w:r>
        <w:rPr>
          <w:noProof/>
        </w:rPr>
        <w:pict>
          <v:shape id="_x0000_s1430" type="#_x0000_t75" style="position:absolute;left:0;text-align:left;margin-left:214.05pt;margin-top:10.75pt;width:295.9pt;height:389.25pt;z-index:251659776">
            <v:imagedata r:id="rId110" o:title=""/>
          </v:shape>
        </w:pict>
      </w:r>
    </w:p>
    <w:p w:rsidR="005A2464" w:rsidRDefault="005A2464">
      <w:pPr>
        <w:pStyle w:val="af"/>
      </w:pPr>
      <w:r>
        <w:rPr>
          <w:rFonts w:hint="eastAsia"/>
        </w:rPr>
        <w:t>①　育児休業を取得していない理由</w:t>
      </w:r>
    </w:p>
    <w:p w:rsidR="005A2464" w:rsidRDefault="005A2464" w:rsidP="00DA44D5">
      <w:pPr>
        <w:pStyle w:val="a3"/>
        <w:ind w:rightChars="2700" w:right="5670"/>
      </w:pPr>
      <w:r>
        <w:rPr>
          <w:rFonts w:hint="eastAsia"/>
        </w:rPr>
        <w:t>「仕事が忙しかった」の割合が</w:t>
      </w:r>
      <w:r w:rsidR="00F81ADC">
        <w:rPr>
          <w:rFonts w:hint="eastAsia"/>
        </w:rPr>
        <w:t>40.7</w:t>
      </w:r>
      <w:r>
        <w:rPr>
          <w:rFonts w:hint="eastAsia"/>
        </w:rPr>
        <w:t>％と最も高く、次いで</w:t>
      </w:r>
      <w:r w:rsidR="00F81ADC">
        <w:rPr>
          <w:rFonts w:hint="eastAsia"/>
        </w:rPr>
        <w:t>「配偶者が無職、祖父母等の親族にみてもらえるなど、制度を利用する必要がなかった」の割合が35.8％、</w:t>
      </w:r>
      <w:r>
        <w:rPr>
          <w:rFonts w:hint="eastAsia"/>
        </w:rPr>
        <w:t>「職場に育児休業を取りにくい雰囲気があった」</w:t>
      </w:r>
      <w:r w:rsidR="00F81ADC">
        <w:rPr>
          <w:rFonts w:hint="eastAsia"/>
        </w:rPr>
        <w:t>の割合が30</w:t>
      </w:r>
      <w:r>
        <w:rPr>
          <w:rFonts w:hint="eastAsia"/>
        </w:rPr>
        <w:t>.9％となっています。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4B0ED3">
      <w:pPr>
        <w:pStyle w:val="a5"/>
      </w:pPr>
      <w:r>
        <w:br w:type="page"/>
      </w:r>
      <w:r w:rsidR="005A2464">
        <w:rPr>
          <w:rFonts w:hint="eastAsia"/>
        </w:rPr>
        <w:lastRenderedPageBreak/>
        <w:t>問</w:t>
      </w:r>
      <w:r w:rsidR="00567B37">
        <w:rPr>
          <w:rFonts w:hint="eastAsia"/>
        </w:rPr>
        <w:t>33</w:t>
      </w:r>
      <w:r w:rsidR="005A2464">
        <w:rPr>
          <w:rFonts w:hint="eastAsia"/>
        </w:rPr>
        <w:t>-1　子どもが原則１歳（保育所における保育の実施が行われないなど一定の要件を満たす場合は１歳６月）になるまで育児休業給付が支給される仕組み、子どもが満３歳になるまでの育児休業等（法定の育児休業及び企業が法定を上回る期間設けた育児休業に準ずる措置）期間について健康保険及び厚生年金保険の保険料が免除になる仕組みがありますが、そのこと</w:t>
      </w:r>
      <w:r w:rsidR="00CC59BF">
        <w:rPr>
          <w:noProof/>
        </w:rPr>
        <w:pict>
          <v:shape id="_x0000_s1431" type="#_x0000_t75" style="position:absolute;left:0;text-align:left;margin-left:210.3pt;margin-top:87.15pt;width:295.9pt;height:159.2pt;z-index:251660800;mso-position-horizontal-relative:text;mso-position-vertical-relative:text">
            <v:imagedata r:id="rId111" o:title=""/>
          </v:shape>
        </w:pict>
      </w:r>
      <w:r w:rsidR="005A2464">
        <w:rPr>
          <w:rFonts w:hint="eastAsia"/>
        </w:rPr>
        <w:t>をご存じでしたか。</w:t>
      </w:r>
      <w:r w:rsidR="00567B37">
        <w:rPr>
          <w:rFonts w:hint="eastAsia"/>
        </w:rPr>
        <w:t>（〇は１つ）</w:t>
      </w:r>
    </w:p>
    <w:p w:rsidR="005A2464" w:rsidRDefault="005A2464">
      <w:pPr>
        <w:pStyle w:val="a3"/>
      </w:pPr>
      <w:r>
        <w:rPr>
          <w:rFonts w:hint="eastAsia"/>
        </w:rPr>
        <w:t>「育児休業給付、保険料免除のいずれも知らなかった」の割合が</w:t>
      </w:r>
      <w:r w:rsidR="00F81ADC">
        <w:rPr>
          <w:rFonts w:hint="eastAsia"/>
        </w:rPr>
        <w:t>38.7</w:t>
      </w:r>
      <w:r>
        <w:rPr>
          <w:rFonts w:hint="eastAsia"/>
        </w:rPr>
        <w:t>％と最も高く、次いで</w:t>
      </w:r>
      <w:r w:rsidR="00F81ADC">
        <w:rPr>
          <w:rFonts w:hint="eastAsia"/>
        </w:rPr>
        <w:t>「育児休業給付、保険料免除のいずれも知っていた」</w:t>
      </w:r>
      <w:r>
        <w:rPr>
          <w:rFonts w:hint="eastAsia"/>
        </w:rPr>
        <w:t>の割合が</w:t>
      </w:r>
      <w:r w:rsidR="00F81ADC">
        <w:rPr>
          <w:rFonts w:hint="eastAsia"/>
        </w:rPr>
        <w:t>31.7</w:t>
      </w:r>
      <w:r>
        <w:rPr>
          <w:rFonts w:hint="eastAsia"/>
        </w:rPr>
        <w:t>％、</w:t>
      </w:r>
      <w:r w:rsidR="00F81ADC">
        <w:rPr>
          <w:rFonts w:hint="eastAsia"/>
        </w:rPr>
        <w:t>「育児休業給付のみ知っていた」</w:t>
      </w:r>
      <w:r>
        <w:rPr>
          <w:rFonts w:hint="eastAsia"/>
        </w:rPr>
        <w:t>の割合が</w:t>
      </w:r>
      <w:r w:rsidR="00F81ADC">
        <w:rPr>
          <w:rFonts w:hint="eastAsia"/>
        </w:rPr>
        <w:t>25.7</w:t>
      </w:r>
      <w:r>
        <w:rPr>
          <w:rFonts w:hint="eastAsia"/>
        </w:rPr>
        <w:t>％となっています。</w:t>
      </w:r>
    </w:p>
    <w:p w:rsidR="005A2464" w:rsidRDefault="005A2464"/>
    <w:p w:rsidR="0089789D" w:rsidRDefault="0089789D"/>
    <w:p w:rsidR="0089789D" w:rsidRDefault="0089789D"/>
    <w:p w:rsidR="005A2464" w:rsidRDefault="005A2464"/>
    <w:p w:rsidR="005A2464" w:rsidRDefault="00CC59BF">
      <w:pPr>
        <w:pStyle w:val="a5"/>
      </w:pPr>
      <w:r>
        <w:rPr>
          <w:noProof/>
        </w:rPr>
        <w:pict>
          <v:shape id="_x0000_s1427" type="#_x0000_t75" style="position:absolute;left:0;text-align:left;margin-left:211.4pt;margin-top:42.05pt;width:295.9pt;height:119.25pt;z-index:251656704">
            <v:imagedata r:id="rId112" o:title=""/>
          </v:shape>
        </w:pict>
      </w:r>
      <w:r w:rsidR="005A2464">
        <w:rPr>
          <w:rFonts w:hint="eastAsia"/>
        </w:rPr>
        <w:t>問</w:t>
      </w:r>
      <w:r w:rsidR="00567B37">
        <w:rPr>
          <w:rFonts w:hint="eastAsia"/>
        </w:rPr>
        <w:t>33</w:t>
      </w:r>
      <w:r w:rsidR="005A2464">
        <w:rPr>
          <w:rFonts w:hint="eastAsia"/>
        </w:rPr>
        <w:t xml:space="preserve">-2　</w:t>
      </w:r>
      <w:r w:rsidR="00567B37" w:rsidRPr="00567B37">
        <w:rPr>
          <w:rFonts w:hint="eastAsia"/>
        </w:rPr>
        <w:t>問33で「２.取得した（取得中である）」と回答した方にうかがいます。育児休業取得後、職場に復帰しましたか。</w:t>
      </w:r>
    </w:p>
    <w:p w:rsidR="005A2464" w:rsidRDefault="005A2464">
      <w:pPr>
        <w:pStyle w:val="a4"/>
      </w:pPr>
      <w:r>
        <w:rPr>
          <w:rFonts w:hint="eastAsia"/>
        </w:rPr>
        <w:t>（１）母親</w:t>
      </w:r>
    </w:p>
    <w:p w:rsidR="005A2464" w:rsidRDefault="005A2464" w:rsidP="004C1EC1">
      <w:pPr>
        <w:pStyle w:val="a3"/>
      </w:pPr>
      <w:r>
        <w:rPr>
          <w:rFonts w:hint="eastAsia"/>
        </w:rPr>
        <w:t>「育児休業取得後、職場に復帰した」の割合が</w:t>
      </w:r>
      <w:r w:rsidR="00F81ADC">
        <w:rPr>
          <w:rFonts w:hint="eastAsia"/>
        </w:rPr>
        <w:t>60.6</w:t>
      </w:r>
      <w:r>
        <w:rPr>
          <w:rFonts w:hint="eastAsia"/>
        </w:rPr>
        <w:t>％と最も高く、次いで</w:t>
      </w:r>
      <w:r w:rsidR="00F81ADC">
        <w:rPr>
          <w:rFonts w:hint="eastAsia"/>
        </w:rPr>
        <w:t>「現在も育児休業中である」</w:t>
      </w:r>
      <w:r>
        <w:rPr>
          <w:rFonts w:hint="eastAsia"/>
        </w:rPr>
        <w:t>の割合が</w:t>
      </w:r>
      <w:r w:rsidR="00F81ADC">
        <w:rPr>
          <w:rFonts w:hint="eastAsia"/>
        </w:rPr>
        <w:t>31.0</w:t>
      </w:r>
      <w:r>
        <w:rPr>
          <w:rFonts w:hint="eastAsia"/>
        </w:rPr>
        <w:t>％、</w:t>
      </w:r>
      <w:r w:rsidR="00F81ADC">
        <w:rPr>
          <w:rFonts w:hint="eastAsia"/>
        </w:rPr>
        <w:t>「育児休業中に離職した」</w:t>
      </w:r>
      <w:r>
        <w:rPr>
          <w:rFonts w:hint="eastAsia"/>
        </w:rPr>
        <w:t>の割合が</w:t>
      </w:r>
      <w:r w:rsidR="00F81ADC">
        <w:rPr>
          <w:rFonts w:hint="eastAsia"/>
        </w:rPr>
        <w:t>7.0</w:t>
      </w:r>
      <w:r>
        <w:rPr>
          <w:rFonts w:hint="eastAsia"/>
        </w:rPr>
        <w:t>％となっています。</w:t>
      </w:r>
    </w:p>
    <w:p w:rsidR="005A2464" w:rsidRDefault="005A2464"/>
    <w:p w:rsidR="005A2464" w:rsidRDefault="005A2464">
      <w:pPr>
        <w:pStyle w:val="a4"/>
      </w:pPr>
      <w:r>
        <w:rPr>
          <w:rFonts w:hint="eastAsia"/>
        </w:rPr>
        <w:t>（２）父親</w:t>
      </w:r>
    </w:p>
    <w:p w:rsidR="005A2464" w:rsidRDefault="005A2464">
      <w:pPr>
        <w:pStyle w:val="20"/>
        <w:ind w:left="210" w:firstLine="220"/>
      </w:pPr>
      <w:r>
        <w:rPr>
          <w:rFonts w:hint="eastAsia"/>
        </w:rPr>
        <w:t>「育児休業取得後、職場に復帰した」が</w:t>
      </w:r>
      <w:r w:rsidR="0089789D">
        <w:t>3</w:t>
      </w:r>
      <w:r>
        <w:rPr>
          <w:rFonts w:hint="eastAsia"/>
        </w:rPr>
        <w:t>件となっています。</w:t>
      </w:r>
    </w:p>
    <w:p w:rsidR="005A2464" w:rsidRDefault="005A2464">
      <w:pPr>
        <w:pStyle w:val="20"/>
        <w:ind w:left="210" w:firstLine="220"/>
      </w:pPr>
    </w:p>
    <w:p w:rsidR="004C1EC1" w:rsidRDefault="004C1EC1">
      <w:pPr>
        <w:pStyle w:val="20"/>
        <w:ind w:left="210" w:firstLine="220"/>
      </w:pPr>
    </w:p>
    <w:p w:rsidR="005A2464" w:rsidRDefault="005A2464">
      <w:pPr>
        <w:pStyle w:val="a5"/>
      </w:pPr>
      <w:r>
        <w:rPr>
          <w:rFonts w:hint="eastAsia"/>
        </w:rPr>
        <w:t>問</w:t>
      </w:r>
      <w:r w:rsidR="00567B37">
        <w:rPr>
          <w:rFonts w:hint="eastAsia"/>
        </w:rPr>
        <w:t>33</w:t>
      </w:r>
      <w:r>
        <w:rPr>
          <w:rFonts w:hint="eastAsia"/>
        </w:rPr>
        <w:t xml:space="preserve">-3　</w:t>
      </w:r>
      <w:r w:rsidR="00567B37" w:rsidRPr="00567B37">
        <w:rPr>
          <w:rFonts w:hint="eastAsia"/>
        </w:rPr>
        <w:t>問33-2で「１.育児休業取得後、職場に復帰した」と回答した方にうかがいます。育児休業から職場に復帰したのは、年度初めの保育所入所に合わせたタイミングでしたか。あるいはそれ以外でしたか。</w:t>
      </w:r>
    </w:p>
    <w:p w:rsidR="005A2464" w:rsidRDefault="00CC59BF">
      <w:pPr>
        <w:pStyle w:val="a4"/>
      </w:pPr>
      <w:r>
        <w:rPr>
          <w:noProof/>
        </w:rPr>
        <w:pict>
          <v:shape id="_x0000_s1428" type="#_x0000_t75" style="position:absolute;left:0;text-align:left;margin-left:210.3pt;margin-top:.95pt;width:295.9pt;height:117.55pt;z-index:251657728">
            <v:imagedata r:id="rId113" o:title=""/>
          </v:shape>
        </w:pict>
      </w:r>
      <w:r w:rsidR="005A2464">
        <w:rPr>
          <w:rFonts w:hint="eastAsia"/>
        </w:rPr>
        <w:t>（１）母親</w:t>
      </w:r>
    </w:p>
    <w:p w:rsidR="005A2464" w:rsidRDefault="005A2464">
      <w:pPr>
        <w:pStyle w:val="a3"/>
      </w:pPr>
      <w:r>
        <w:rPr>
          <w:rFonts w:hint="eastAsia"/>
        </w:rPr>
        <w:t>「年度初めの入所に合わせたタイミングだった」の割合が</w:t>
      </w:r>
      <w:r w:rsidR="004C1EC1">
        <w:rPr>
          <w:rFonts w:hint="eastAsia"/>
        </w:rPr>
        <w:t>55.8</w:t>
      </w:r>
      <w:r>
        <w:rPr>
          <w:rFonts w:hint="eastAsia"/>
        </w:rPr>
        <w:t>％、「それ以外だった」の割合が</w:t>
      </w:r>
      <w:r w:rsidR="004C1EC1">
        <w:rPr>
          <w:rFonts w:hint="eastAsia"/>
        </w:rPr>
        <w:t>39.5</w:t>
      </w:r>
      <w:r>
        <w:rPr>
          <w:rFonts w:hint="eastAsia"/>
        </w:rPr>
        <w:t>％となっています。</w:t>
      </w:r>
    </w:p>
    <w:p w:rsidR="005A2464" w:rsidRDefault="005A2464"/>
    <w:p w:rsidR="005A2464" w:rsidRDefault="005A2464"/>
    <w:p w:rsidR="005A2464" w:rsidRDefault="005A2464">
      <w:pPr>
        <w:pStyle w:val="a4"/>
      </w:pPr>
      <w:r>
        <w:rPr>
          <w:rFonts w:hint="eastAsia"/>
        </w:rPr>
        <w:t>（２）父親</w:t>
      </w:r>
    </w:p>
    <w:p w:rsidR="005A2464" w:rsidRDefault="005A2464">
      <w:pPr>
        <w:pStyle w:val="20"/>
        <w:ind w:left="210" w:firstLine="220"/>
      </w:pPr>
      <w:r>
        <w:rPr>
          <w:rFonts w:hint="eastAsia"/>
        </w:rPr>
        <w:t>「それ以外だった」が</w:t>
      </w:r>
      <w:r w:rsidR="0089789D">
        <w:t>2</w:t>
      </w:r>
      <w:r>
        <w:rPr>
          <w:rFonts w:hint="eastAsia"/>
        </w:rPr>
        <w:t>件となっています。</w:t>
      </w:r>
    </w:p>
    <w:p w:rsidR="005A2464" w:rsidRDefault="005A2464">
      <w:pPr>
        <w:pStyle w:val="20"/>
        <w:ind w:left="210" w:firstLine="220"/>
      </w:pPr>
    </w:p>
    <w:p w:rsidR="005A2464" w:rsidRDefault="00CC59BF" w:rsidP="00567B37">
      <w:pPr>
        <w:pStyle w:val="a5"/>
      </w:pPr>
      <w:r>
        <w:rPr>
          <w:noProof/>
        </w:rPr>
        <w:lastRenderedPageBreak/>
        <w:pict>
          <v:shape id="_x0000_s1433" type="#_x0000_t75" style="position:absolute;left:0;text-align:left;margin-left:207.3pt;margin-top:38.45pt;width:295.9pt;height:151.9pt;z-index:251662848">
            <v:imagedata r:id="rId114" o:title=""/>
          </v:shape>
        </w:pict>
      </w:r>
      <w:r w:rsidR="005A2464">
        <w:rPr>
          <w:rFonts w:hint="eastAsia"/>
        </w:rPr>
        <w:t>問</w:t>
      </w:r>
      <w:r w:rsidR="00567B37">
        <w:rPr>
          <w:rFonts w:hint="eastAsia"/>
        </w:rPr>
        <w:t>33</w:t>
      </w:r>
      <w:r w:rsidR="005A2464">
        <w:rPr>
          <w:rFonts w:hint="eastAsia"/>
        </w:rPr>
        <w:t xml:space="preserve">-4　</w:t>
      </w:r>
      <w:r w:rsidR="00567B37">
        <w:rPr>
          <w:rFonts w:hint="eastAsia"/>
        </w:rPr>
        <w:t>育児休業からは、「実際」にお子様が何歳何ヶ月のときに職場復帰しましたか。また、お勤め先の育児休業の制度の期間内で、何歳何ヶ月のときまで取りたかったですか。</w:t>
      </w:r>
    </w:p>
    <w:p w:rsidR="005A2464" w:rsidRDefault="005A2464">
      <w:pPr>
        <w:pStyle w:val="a4"/>
      </w:pPr>
      <w:r>
        <w:rPr>
          <w:rFonts w:hint="eastAsia"/>
        </w:rPr>
        <w:t>（１）母親</w:t>
      </w:r>
    </w:p>
    <w:p w:rsidR="00B9462F" w:rsidRPr="00B9462F" w:rsidRDefault="00B9462F" w:rsidP="00B9462F">
      <w:pPr>
        <w:pStyle w:val="af"/>
      </w:pPr>
      <w:r>
        <w:rPr>
          <w:rFonts w:hint="eastAsia"/>
        </w:rPr>
        <w:t>①　実際の取得期間</w:t>
      </w:r>
    </w:p>
    <w:p w:rsidR="005A2464" w:rsidRDefault="005A2464">
      <w:pPr>
        <w:pStyle w:val="a3"/>
      </w:pPr>
      <w:r>
        <w:rPr>
          <w:rFonts w:hint="eastAsia"/>
        </w:rPr>
        <w:t>「７か月～12か月」の割合が</w:t>
      </w:r>
      <w:r w:rsidR="004C1EC1">
        <w:rPr>
          <w:rFonts w:hint="eastAsia"/>
        </w:rPr>
        <w:t>51.2</w:t>
      </w:r>
      <w:r>
        <w:rPr>
          <w:rFonts w:hint="eastAsia"/>
        </w:rPr>
        <w:t>％と最も高く、次いで「１歳１か月～１歳６か月」の割合が</w:t>
      </w:r>
      <w:r w:rsidR="004C1EC1">
        <w:rPr>
          <w:rFonts w:hint="eastAsia"/>
        </w:rPr>
        <w:t>18.6</w:t>
      </w:r>
      <w:r>
        <w:rPr>
          <w:rFonts w:hint="eastAsia"/>
        </w:rPr>
        <w:t>％、「２歳１か月以上」の割合が</w:t>
      </w:r>
      <w:r w:rsidR="004C1EC1">
        <w:rPr>
          <w:rFonts w:hint="eastAsia"/>
        </w:rPr>
        <w:t>11.7</w:t>
      </w:r>
      <w:r>
        <w:rPr>
          <w:rFonts w:hint="eastAsia"/>
        </w:rPr>
        <w:t>％となっています。</w:t>
      </w:r>
    </w:p>
    <w:p w:rsidR="005A2464" w:rsidRDefault="005A2464"/>
    <w:p w:rsidR="0089789D" w:rsidRDefault="0089789D"/>
    <w:p w:rsidR="0089789D" w:rsidRDefault="0089789D"/>
    <w:p w:rsidR="005A2464" w:rsidRDefault="005A2464"/>
    <w:p w:rsidR="005A2464" w:rsidRDefault="00CC59BF">
      <w:pPr>
        <w:pStyle w:val="af"/>
      </w:pPr>
      <w:r>
        <w:rPr>
          <w:noProof/>
        </w:rPr>
        <w:pict>
          <v:shape id="_x0000_s1434" type="#_x0000_t75" style="position:absolute;left:0;text-align:left;margin-left:207.3pt;margin-top:9.3pt;width:295.9pt;height:151.9pt;z-index:251663872">
            <v:imagedata r:id="rId115" o:title=""/>
          </v:shape>
        </w:pict>
      </w:r>
      <w:r w:rsidR="00B9462F">
        <w:rPr>
          <w:rFonts w:hint="eastAsia"/>
        </w:rPr>
        <w:t xml:space="preserve">②　</w:t>
      </w:r>
      <w:r w:rsidR="005A2464">
        <w:rPr>
          <w:rFonts w:hint="eastAsia"/>
        </w:rPr>
        <w:t>希望の取得期間</w:t>
      </w:r>
    </w:p>
    <w:p w:rsidR="005A2464" w:rsidRDefault="005A2464">
      <w:pPr>
        <w:pStyle w:val="a3"/>
      </w:pPr>
      <w:r>
        <w:rPr>
          <w:rFonts w:hint="eastAsia"/>
        </w:rPr>
        <w:t>「</w:t>
      </w:r>
      <w:r w:rsidR="004C1EC1">
        <w:rPr>
          <w:rFonts w:hint="eastAsia"/>
        </w:rPr>
        <w:t>７</w:t>
      </w:r>
      <w:r>
        <w:rPr>
          <w:rFonts w:hint="eastAsia"/>
        </w:rPr>
        <w:t>か月～</w:t>
      </w:r>
      <w:r w:rsidR="004C1EC1">
        <w:rPr>
          <w:rFonts w:hint="eastAsia"/>
        </w:rPr>
        <w:t>12か月」</w:t>
      </w:r>
      <w:r>
        <w:rPr>
          <w:rFonts w:hint="eastAsia"/>
        </w:rPr>
        <w:t>の割合が</w:t>
      </w:r>
      <w:r w:rsidR="004C1EC1">
        <w:rPr>
          <w:rFonts w:hint="eastAsia"/>
        </w:rPr>
        <w:t>34.9％と最も高く、次いで</w:t>
      </w:r>
      <w:r>
        <w:rPr>
          <w:rFonts w:hint="eastAsia"/>
        </w:rPr>
        <w:t>「２歳１か月以上」の割合が</w:t>
      </w:r>
      <w:r w:rsidR="004C1EC1">
        <w:rPr>
          <w:rFonts w:hint="eastAsia"/>
        </w:rPr>
        <w:t>23.2</w:t>
      </w:r>
      <w:r>
        <w:rPr>
          <w:rFonts w:hint="eastAsia"/>
        </w:rPr>
        <w:t>％となっています。</w:t>
      </w:r>
    </w:p>
    <w:p w:rsidR="005A2464" w:rsidRDefault="005A2464"/>
    <w:p w:rsidR="005A2464" w:rsidRDefault="005A2464"/>
    <w:p w:rsidR="004C1EC1" w:rsidRDefault="004C1EC1"/>
    <w:p w:rsidR="004C1EC1" w:rsidRDefault="004C1EC1"/>
    <w:p w:rsidR="004C1EC1" w:rsidRDefault="004C1EC1"/>
    <w:p w:rsidR="0089789D" w:rsidRDefault="0089789D"/>
    <w:p w:rsidR="0056612A" w:rsidRDefault="00CC59BF" w:rsidP="0056612A">
      <w:pPr>
        <w:pStyle w:val="af"/>
      </w:pPr>
      <w:r>
        <w:pict>
          <v:shape id="_x0000_s1432" type="#_x0000_t75" style="position:absolute;left:0;text-align:left;margin-left:207.3pt;margin-top:7.05pt;width:295.9pt;height:151.9pt;z-index:251661824">
            <v:imagedata r:id="rId116" o:title=""/>
          </v:shape>
        </w:pict>
      </w:r>
      <w:r w:rsidR="00B9462F">
        <w:rPr>
          <w:rFonts w:hint="eastAsia"/>
        </w:rPr>
        <w:t xml:space="preserve">③　</w:t>
      </w:r>
      <w:r w:rsidR="0056612A">
        <w:rPr>
          <w:rFonts w:hint="eastAsia"/>
        </w:rPr>
        <w:t>育児休業</w:t>
      </w:r>
      <w:r w:rsidR="0056612A">
        <w:t>期間の</w:t>
      </w:r>
      <w:r w:rsidR="0056612A">
        <w:rPr>
          <w:rFonts w:hint="eastAsia"/>
        </w:rPr>
        <w:t>希望</w:t>
      </w:r>
      <w:r w:rsidR="0056612A">
        <w:t>と現実</w:t>
      </w:r>
      <w:r w:rsidR="000231FE">
        <w:rPr>
          <w:rFonts w:hint="eastAsia"/>
        </w:rPr>
        <w:t>（母親）</w:t>
      </w:r>
    </w:p>
    <w:p w:rsidR="0089789D" w:rsidRDefault="004C1EC1" w:rsidP="004C1EC1">
      <w:pPr>
        <w:pStyle w:val="a3"/>
      </w:pPr>
      <w:r>
        <w:rPr>
          <w:rFonts w:hint="eastAsia"/>
        </w:rPr>
        <w:t>「希望より早く復帰した」の割合が51.2</w:t>
      </w:r>
      <w:r w:rsidR="006F7163">
        <w:rPr>
          <w:rFonts w:hint="eastAsia"/>
        </w:rPr>
        <w:t>％と最も高く、次いで</w:t>
      </w:r>
      <w:r>
        <w:rPr>
          <w:rFonts w:hint="eastAsia"/>
        </w:rPr>
        <w:t>「希望どおりに取得した」の割合が34.9％となっています。</w:t>
      </w:r>
    </w:p>
    <w:p w:rsidR="0089789D" w:rsidRPr="0056612A" w:rsidRDefault="0089789D"/>
    <w:p w:rsidR="0089789D" w:rsidRDefault="0089789D"/>
    <w:p w:rsidR="0089789D" w:rsidRDefault="0089789D"/>
    <w:p w:rsidR="0089789D" w:rsidRDefault="0089789D"/>
    <w:p w:rsidR="0089789D" w:rsidRDefault="0089789D"/>
    <w:p w:rsidR="005A2464" w:rsidRDefault="005A2464"/>
    <w:p w:rsidR="005A2464" w:rsidRDefault="005A2464">
      <w:pPr>
        <w:pStyle w:val="a4"/>
      </w:pPr>
      <w:r>
        <w:rPr>
          <w:rFonts w:hint="eastAsia"/>
        </w:rPr>
        <w:t>（２）父親</w:t>
      </w:r>
    </w:p>
    <w:p w:rsidR="005A2464" w:rsidRDefault="005A2464">
      <w:pPr>
        <w:pStyle w:val="af"/>
      </w:pPr>
      <w:r>
        <w:rPr>
          <w:rFonts w:hint="eastAsia"/>
        </w:rPr>
        <w:t>①　実際の取得期間</w:t>
      </w:r>
    </w:p>
    <w:p w:rsidR="005A2464" w:rsidRDefault="0056612A">
      <w:pPr>
        <w:pStyle w:val="20"/>
        <w:ind w:left="210" w:firstLine="220"/>
      </w:pPr>
      <w:r>
        <w:rPr>
          <w:rFonts w:hint="eastAsia"/>
        </w:rPr>
        <w:t>「１か月～</w:t>
      </w:r>
      <w:r w:rsidR="005A2464">
        <w:rPr>
          <w:rFonts w:hint="eastAsia"/>
        </w:rPr>
        <w:t>６か月」が1件</w:t>
      </w:r>
      <w:r>
        <w:rPr>
          <w:rFonts w:hint="eastAsia"/>
        </w:rPr>
        <w:t>、「７か</w:t>
      </w:r>
      <w:r>
        <w:t>月</w:t>
      </w:r>
      <w:r>
        <w:rPr>
          <w:rFonts w:hint="eastAsia"/>
        </w:rPr>
        <w:t>～12か</w:t>
      </w:r>
      <w:r>
        <w:t>月」</w:t>
      </w:r>
      <w:r>
        <w:rPr>
          <w:rFonts w:hint="eastAsia"/>
        </w:rPr>
        <w:t>が</w:t>
      </w:r>
      <w:r>
        <w:t>1</w:t>
      </w:r>
      <w:r>
        <w:rPr>
          <w:rFonts w:hint="eastAsia"/>
        </w:rPr>
        <w:t>件</w:t>
      </w:r>
      <w:r w:rsidR="005A2464">
        <w:rPr>
          <w:rFonts w:hint="eastAsia"/>
        </w:rPr>
        <w:t>となっています。</w:t>
      </w:r>
    </w:p>
    <w:p w:rsidR="005A2464" w:rsidRDefault="005A2464"/>
    <w:p w:rsidR="005A2464" w:rsidRDefault="005A2464">
      <w:pPr>
        <w:pStyle w:val="af"/>
      </w:pPr>
      <w:r>
        <w:rPr>
          <w:rFonts w:hint="eastAsia"/>
        </w:rPr>
        <w:t>②　希望の取得期間</w:t>
      </w:r>
    </w:p>
    <w:p w:rsidR="005A2464" w:rsidRDefault="0056612A">
      <w:pPr>
        <w:pStyle w:val="20"/>
        <w:ind w:left="210" w:firstLine="220"/>
      </w:pPr>
      <w:r>
        <w:rPr>
          <w:rFonts w:hint="eastAsia"/>
        </w:rPr>
        <w:t>「７か</w:t>
      </w:r>
      <w:r>
        <w:t>月</w:t>
      </w:r>
      <w:r>
        <w:rPr>
          <w:rFonts w:hint="eastAsia"/>
        </w:rPr>
        <w:t>～12か</w:t>
      </w:r>
      <w:r>
        <w:t>月」</w:t>
      </w:r>
      <w:r w:rsidR="005A2464">
        <w:rPr>
          <w:rFonts w:hint="eastAsia"/>
        </w:rPr>
        <w:t>が1件となっています。</w:t>
      </w:r>
    </w:p>
    <w:p w:rsidR="005A2464" w:rsidRPr="0056612A" w:rsidRDefault="005A2464"/>
    <w:p w:rsidR="005A2464" w:rsidRDefault="004C1EC1">
      <w:pPr>
        <w:pStyle w:val="a5"/>
      </w:pPr>
      <w:r>
        <w:br w:type="page"/>
      </w:r>
      <w:r w:rsidR="005A2464">
        <w:rPr>
          <w:rFonts w:hint="eastAsia"/>
        </w:rPr>
        <w:lastRenderedPageBreak/>
        <w:t>問</w:t>
      </w:r>
      <w:r w:rsidR="00567B37">
        <w:rPr>
          <w:rFonts w:hint="eastAsia"/>
        </w:rPr>
        <w:t>33</w:t>
      </w:r>
      <w:r w:rsidR="005A2464">
        <w:rPr>
          <w:rFonts w:hint="eastAsia"/>
        </w:rPr>
        <w:t xml:space="preserve">-5　</w:t>
      </w:r>
      <w:r w:rsidR="00567B37" w:rsidRPr="00567B37">
        <w:rPr>
          <w:rFonts w:hint="eastAsia"/>
        </w:rPr>
        <w:t>お勤め先に、育児のために３歳まで休暇を取得できる制度があった場合、「希望」としてはお子様が何歳何ヶ月のときまで取りたかったですか。</w:t>
      </w:r>
    </w:p>
    <w:p w:rsidR="005A2464" w:rsidRDefault="00CC59BF">
      <w:pPr>
        <w:pStyle w:val="a4"/>
      </w:pPr>
      <w:r>
        <w:rPr>
          <w:noProof/>
        </w:rPr>
        <w:pict>
          <v:shape id="_x0000_s1435" type="#_x0000_t75" style="position:absolute;left:0;text-align:left;margin-left:209.55pt;margin-top:.9pt;width:295.9pt;height:151.9pt;z-index:251664896">
            <v:imagedata r:id="rId117" o:title=""/>
          </v:shape>
        </w:pict>
      </w:r>
      <w:r w:rsidR="005A2464">
        <w:rPr>
          <w:rFonts w:hint="eastAsia"/>
        </w:rPr>
        <w:t>（１）母親</w:t>
      </w:r>
    </w:p>
    <w:p w:rsidR="005A2464" w:rsidRDefault="005A2464">
      <w:pPr>
        <w:pStyle w:val="a3"/>
      </w:pPr>
      <w:r>
        <w:rPr>
          <w:rFonts w:hint="eastAsia"/>
        </w:rPr>
        <w:t>「２歳７か月～３歳」の割合が</w:t>
      </w:r>
      <w:r w:rsidR="004C1EC1">
        <w:rPr>
          <w:rFonts w:hint="eastAsia"/>
        </w:rPr>
        <w:t>46.5</w:t>
      </w:r>
      <w:r>
        <w:rPr>
          <w:rFonts w:hint="eastAsia"/>
        </w:rPr>
        <w:t>％と最も高く、次いで</w:t>
      </w:r>
      <w:r w:rsidR="004C1EC1">
        <w:rPr>
          <w:rFonts w:hint="eastAsia"/>
        </w:rPr>
        <w:t>「７か月～12か月」、</w:t>
      </w:r>
      <w:r>
        <w:rPr>
          <w:rFonts w:hint="eastAsia"/>
        </w:rPr>
        <w:t>「１歳７か月～２歳」の割合が</w:t>
      </w:r>
      <w:r w:rsidR="004C1EC1">
        <w:rPr>
          <w:rFonts w:hint="eastAsia"/>
        </w:rPr>
        <w:t>16.3</w:t>
      </w:r>
      <w:r>
        <w:rPr>
          <w:rFonts w:hint="eastAsia"/>
        </w:rPr>
        <w:t>％となっています。</w:t>
      </w:r>
    </w:p>
    <w:p w:rsidR="005A2464" w:rsidRDefault="005A2464"/>
    <w:p w:rsidR="0056612A" w:rsidRDefault="0056612A"/>
    <w:p w:rsidR="005A2464" w:rsidRDefault="005A2464"/>
    <w:p w:rsidR="005A2464" w:rsidRDefault="005A2464">
      <w:pPr>
        <w:pStyle w:val="a4"/>
      </w:pPr>
      <w:r>
        <w:rPr>
          <w:rFonts w:hint="eastAsia"/>
        </w:rPr>
        <w:t>（２）父親</w:t>
      </w:r>
    </w:p>
    <w:p w:rsidR="005A2464" w:rsidRDefault="005A2464">
      <w:pPr>
        <w:pStyle w:val="20"/>
        <w:ind w:left="210" w:firstLine="220"/>
      </w:pPr>
      <w:r>
        <w:rPr>
          <w:rFonts w:hint="eastAsia"/>
        </w:rPr>
        <w:t>「</w:t>
      </w:r>
      <w:r w:rsidR="00A02AF8">
        <w:rPr>
          <w:rFonts w:hint="eastAsia"/>
        </w:rPr>
        <w:t>３歳</w:t>
      </w:r>
      <w:r>
        <w:rPr>
          <w:rFonts w:hint="eastAsia"/>
        </w:rPr>
        <w:t>」が</w:t>
      </w:r>
      <w:r w:rsidR="00A02AF8">
        <w:t>2</w:t>
      </w:r>
      <w:r>
        <w:rPr>
          <w:rFonts w:hint="eastAsia"/>
        </w:rPr>
        <w:t>件となっています。</w:t>
      </w:r>
    </w:p>
    <w:p w:rsidR="00A02AF8" w:rsidRDefault="00A02AF8">
      <w:pPr>
        <w:pStyle w:val="20"/>
        <w:ind w:left="210" w:firstLine="220"/>
      </w:pPr>
    </w:p>
    <w:p w:rsidR="00A02AF8" w:rsidRDefault="00A02AF8">
      <w:pPr>
        <w:pStyle w:val="20"/>
        <w:ind w:left="210" w:firstLine="220"/>
      </w:pPr>
    </w:p>
    <w:p w:rsidR="005A2464" w:rsidRDefault="005A2464">
      <w:pPr>
        <w:pStyle w:val="a5"/>
      </w:pPr>
      <w:r>
        <w:rPr>
          <w:rFonts w:hint="eastAsia"/>
        </w:rPr>
        <w:t>問</w:t>
      </w:r>
      <w:r w:rsidR="00567B37">
        <w:rPr>
          <w:rFonts w:hint="eastAsia"/>
        </w:rPr>
        <w:t>33</w:t>
      </w:r>
      <w:r>
        <w:rPr>
          <w:rFonts w:hint="eastAsia"/>
        </w:rPr>
        <w:t xml:space="preserve">-6　</w:t>
      </w:r>
      <w:r w:rsidR="00567B37" w:rsidRPr="00567B37">
        <w:rPr>
          <w:rFonts w:hint="eastAsia"/>
        </w:rPr>
        <w:t>問33-4で実際の復帰と希望が異なる方にうかがいます。希望の時期に職場復帰しなかった理由についてうかがいます。</w:t>
      </w:r>
    </w:p>
    <w:p w:rsidR="005A2464" w:rsidRDefault="00CC59BF">
      <w:pPr>
        <w:pStyle w:val="a4"/>
      </w:pPr>
      <w:r>
        <w:rPr>
          <w:noProof/>
        </w:rPr>
        <w:pict>
          <v:shape id="_x0000_s1436" type="#_x0000_t75" style="position:absolute;left:0;text-align:left;margin-left:209.55pt;margin-top:7.75pt;width:295.9pt;height:192.95pt;z-index:251665920">
            <v:imagedata r:id="rId118" o:title=""/>
          </v:shape>
        </w:pict>
      </w:r>
      <w:r w:rsidR="005A2464">
        <w:rPr>
          <w:rFonts w:hint="eastAsia"/>
        </w:rPr>
        <w:t>（１）「希望」より早く復帰した方</w:t>
      </w:r>
    </w:p>
    <w:p w:rsidR="005A2464" w:rsidRDefault="005A2464">
      <w:pPr>
        <w:pStyle w:val="af"/>
      </w:pPr>
      <w:r>
        <w:rPr>
          <w:rFonts w:hint="eastAsia"/>
        </w:rPr>
        <w:t>①母親</w:t>
      </w:r>
    </w:p>
    <w:p w:rsidR="005A2464" w:rsidRDefault="004C1EC1">
      <w:pPr>
        <w:pStyle w:val="a3"/>
      </w:pPr>
      <w:r>
        <w:rPr>
          <w:rFonts w:hint="eastAsia"/>
        </w:rPr>
        <w:t>「人事異動や業務の節目の時期に合わせるため」</w:t>
      </w:r>
      <w:r w:rsidR="005A2464">
        <w:rPr>
          <w:rFonts w:hint="eastAsia"/>
        </w:rPr>
        <w:t>の割合が</w:t>
      </w:r>
      <w:r>
        <w:rPr>
          <w:rFonts w:hint="eastAsia"/>
        </w:rPr>
        <w:t>63.6</w:t>
      </w:r>
      <w:r w:rsidR="005A2464">
        <w:rPr>
          <w:rFonts w:hint="eastAsia"/>
        </w:rPr>
        <w:t>％と最も高く、次いで</w:t>
      </w:r>
      <w:r>
        <w:rPr>
          <w:rFonts w:hint="eastAsia"/>
        </w:rPr>
        <w:t>「希望する保育所に入るため」</w:t>
      </w:r>
      <w:r w:rsidR="005A2464">
        <w:rPr>
          <w:rFonts w:hint="eastAsia"/>
        </w:rPr>
        <w:t>の割合が</w:t>
      </w:r>
      <w:r>
        <w:rPr>
          <w:rFonts w:hint="eastAsia"/>
        </w:rPr>
        <w:t>50.0</w:t>
      </w:r>
      <w:r w:rsidR="005A2464">
        <w:rPr>
          <w:rFonts w:hint="eastAsia"/>
        </w:rPr>
        <w:t>％、「経済的な理由で早く復帰する必要があった」の割合が</w:t>
      </w:r>
      <w:r>
        <w:rPr>
          <w:rFonts w:hint="eastAsia"/>
        </w:rPr>
        <w:t>22.7</w:t>
      </w:r>
      <w:r w:rsidR="005A2464">
        <w:rPr>
          <w:rFonts w:hint="eastAsia"/>
        </w:rPr>
        <w:t>％となっています。</w:t>
      </w:r>
    </w:p>
    <w:p w:rsidR="005A2464" w:rsidRDefault="005A2464"/>
    <w:p w:rsidR="005A2464" w:rsidRDefault="005A2464"/>
    <w:p w:rsidR="005A2464" w:rsidRDefault="005A2464">
      <w:pPr>
        <w:pStyle w:val="af"/>
      </w:pPr>
      <w:r>
        <w:rPr>
          <w:rFonts w:hint="eastAsia"/>
        </w:rPr>
        <w:t>②父親</w:t>
      </w:r>
    </w:p>
    <w:p w:rsidR="005A2464" w:rsidRDefault="00A02AF8" w:rsidP="00A02AF8">
      <w:pPr>
        <w:pStyle w:val="20"/>
        <w:ind w:left="210" w:firstLine="220"/>
      </w:pPr>
      <w:r>
        <w:rPr>
          <w:rFonts w:hint="eastAsia"/>
        </w:rPr>
        <w:t>「経済的な理由で早く復帰する必要があった」が1件、「人事異動や業務の節目の時期に合わせるため」が1件となっています。</w:t>
      </w:r>
    </w:p>
    <w:p w:rsidR="005A2464" w:rsidRDefault="005A2464">
      <w:pPr>
        <w:pStyle w:val="a3"/>
      </w:pPr>
    </w:p>
    <w:p w:rsidR="00A02AF8" w:rsidRDefault="00A02AF8">
      <w:pPr>
        <w:pStyle w:val="a3"/>
      </w:pPr>
    </w:p>
    <w:p w:rsidR="005A2464" w:rsidRDefault="005A2464">
      <w:pPr>
        <w:pStyle w:val="a4"/>
      </w:pPr>
      <w:r>
        <w:rPr>
          <w:rFonts w:hint="eastAsia"/>
        </w:rPr>
        <w:t xml:space="preserve">（２）「希望」より遅く復帰した方　</w:t>
      </w:r>
    </w:p>
    <w:p w:rsidR="005A2464" w:rsidRDefault="005A2464">
      <w:pPr>
        <w:pStyle w:val="af"/>
      </w:pPr>
      <w:r>
        <w:rPr>
          <w:rFonts w:hint="eastAsia"/>
        </w:rPr>
        <w:t>①母親</w:t>
      </w:r>
    </w:p>
    <w:p w:rsidR="005A2464" w:rsidRDefault="005A2464">
      <w:pPr>
        <w:pStyle w:val="a3"/>
      </w:pPr>
      <w:r>
        <w:rPr>
          <w:rFonts w:hint="eastAsia"/>
        </w:rPr>
        <w:t>有効回答はありません。</w:t>
      </w:r>
    </w:p>
    <w:p w:rsidR="005A2464" w:rsidRDefault="005A2464">
      <w:pPr>
        <w:pStyle w:val="af"/>
      </w:pPr>
    </w:p>
    <w:p w:rsidR="005A2464" w:rsidRDefault="005A2464">
      <w:pPr>
        <w:pStyle w:val="af"/>
      </w:pPr>
      <w:r>
        <w:rPr>
          <w:rFonts w:hint="eastAsia"/>
        </w:rPr>
        <w:t>②父親</w:t>
      </w:r>
    </w:p>
    <w:p w:rsidR="005A2464" w:rsidRDefault="005A2464">
      <w:pPr>
        <w:pStyle w:val="a3"/>
      </w:pPr>
      <w:r>
        <w:rPr>
          <w:rFonts w:hint="eastAsia"/>
        </w:rPr>
        <w:t>有効回答はありません。</w:t>
      </w:r>
    </w:p>
    <w:p w:rsidR="005A2464" w:rsidRDefault="005A2464"/>
    <w:p w:rsidR="00A02AF8" w:rsidRDefault="00A02AF8"/>
    <w:p w:rsidR="005A2464" w:rsidRDefault="00A02AF8" w:rsidP="00567B37">
      <w:pPr>
        <w:pStyle w:val="a5"/>
      </w:pPr>
      <w:r>
        <w:br w:type="page"/>
      </w:r>
      <w:r w:rsidR="005A2464">
        <w:rPr>
          <w:rFonts w:hint="eastAsia"/>
        </w:rPr>
        <w:lastRenderedPageBreak/>
        <w:t>問</w:t>
      </w:r>
      <w:r w:rsidR="00567B37">
        <w:rPr>
          <w:rFonts w:hint="eastAsia"/>
        </w:rPr>
        <w:t>33</w:t>
      </w:r>
      <w:r w:rsidR="005A2464">
        <w:rPr>
          <w:rFonts w:hint="eastAsia"/>
        </w:rPr>
        <w:t xml:space="preserve">-7　</w:t>
      </w:r>
      <w:r w:rsidR="00567B37" w:rsidRPr="00567B37">
        <w:rPr>
          <w:rFonts w:hint="eastAsia"/>
        </w:rPr>
        <w:t>問33-2で「１.育児休業取得後、職場に復帰した」と回答した方にうかがいます。</w:t>
      </w:r>
      <w:r w:rsidR="00567B37">
        <w:rPr>
          <w:rFonts w:hint="eastAsia"/>
        </w:rPr>
        <w:t>育児休業からの職場復帰時には、短時間勤務制度を利用しましたか。また、短時間勤務制度を利用しなかった（利用できなかった）理由は何ですか。</w:t>
      </w:r>
    </w:p>
    <w:p w:rsidR="005A2464" w:rsidRDefault="00CC59BF">
      <w:pPr>
        <w:pStyle w:val="a4"/>
      </w:pPr>
      <w:r>
        <w:rPr>
          <w:noProof/>
        </w:rPr>
        <w:pict>
          <v:shape id="_x0000_s1437" type="#_x0000_t75" style="position:absolute;left:0;text-align:left;margin-left:208.8pt;margin-top:3.1pt;width:295.9pt;height:143.45pt;z-index:251666944">
            <v:imagedata r:id="rId119" o:title=""/>
          </v:shape>
        </w:pict>
      </w:r>
      <w:r w:rsidR="005A2464">
        <w:rPr>
          <w:rFonts w:hint="eastAsia"/>
        </w:rPr>
        <w:t>（１）母親</w:t>
      </w:r>
    </w:p>
    <w:p w:rsidR="005A2464" w:rsidRDefault="004C1EC1">
      <w:pPr>
        <w:pStyle w:val="a3"/>
      </w:pPr>
      <w:r>
        <w:rPr>
          <w:rFonts w:hint="eastAsia"/>
        </w:rPr>
        <w:t>「利用した」</w:t>
      </w:r>
      <w:r w:rsidR="005A2464">
        <w:rPr>
          <w:rFonts w:hint="eastAsia"/>
        </w:rPr>
        <w:t>の割合が</w:t>
      </w:r>
      <w:r>
        <w:rPr>
          <w:rFonts w:hint="eastAsia"/>
        </w:rPr>
        <w:t>39.5</w:t>
      </w:r>
      <w:r w:rsidR="005A2464">
        <w:rPr>
          <w:rFonts w:hint="eastAsia"/>
        </w:rPr>
        <w:t>％と最も高く、次いで</w:t>
      </w:r>
      <w:r>
        <w:rPr>
          <w:rFonts w:hint="eastAsia"/>
        </w:rPr>
        <w:t>「利用したかったが、利用しなかった（利用できなかった）」</w:t>
      </w:r>
      <w:r w:rsidR="005A2464">
        <w:rPr>
          <w:rFonts w:hint="eastAsia"/>
        </w:rPr>
        <w:t>の割合が</w:t>
      </w:r>
      <w:r>
        <w:rPr>
          <w:rFonts w:hint="eastAsia"/>
        </w:rPr>
        <w:t>34.9</w:t>
      </w:r>
      <w:r w:rsidR="005A2464">
        <w:rPr>
          <w:rFonts w:hint="eastAsia"/>
        </w:rPr>
        <w:t>％、「利用する必要がなかった（フルタイムで働きたかった、もともと短時間勤務だった）」の割合が</w:t>
      </w:r>
      <w:r w:rsidR="00473FF1">
        <w:rPr>
          <w:rFonts w:hint="eastAsia"/>
        </w:rPr>
        <w:t>20.9</w:t>
      </w:r>
      <w:r w:rsidR="005A2464">
        <w:rPr>
          <w:rFonts w:hint="eastAsia"/>
        </w:rPr>
        <w:t>％となっています。</w:t>
      </w:r>
    </w:p>
    <w:p w:rsidR="005A2464" w:rsidRDefault="005A2464"/>
    <w:p w:rsidR="00A02AF8" w:rsidRDefault="00A02AF8"/>
    <w:p w:rsidR="00567B37" w:rsidRDefault="00CC59BF" w:rsidP="00A02AF8">
      <w:pPr>
        <w:pStyle w:val="af"/>
        <w:ind w:left="0" w:firstLineChars="100" w:firstLine="220"/>
      </w:pPr>
      <w:r>
        <w:rPr>
          <w:noProof/>
        </w:rPr>
        <w:pict>
          <v:shape id="_x0000_s1438" type="#_x0000_t75" style="position:absolute;left:0;text-align:left;margin-left:208.05pt;margin-top:4.8pt;width:295.9pt;height:287.45pt;z-index:251667968">
            <v:imagedata r:id="rId120" o:title=""/>
          </v:shape>
        </w:pict>
      </w:r>
      <w:r w:rsidR="006F7163">
        <w:rPr>
          <w:rFonts w:hint="eastAsia"/>
        </w:rPr>
        <w:t>【</w:t>
      </w:r>
      <w:r w:rsidR="00567B37">
        <w:rPr>
          <w:rFonts w:hint="eastAsia"/>
        </w:rPr>
        <w:t>利用しなかった（利用できなかった）理由</w:t>
      </w:r>
      <w:r w:rsidR="006F7163">
        <w:rPr>
          <w:rFonts w:hint="eastAsia"/>
        </w:rPr>
        <w:t>】</w:t>
      </w:r>
    </w:p>
    <w:p w:rsidR="005A2464" w:rsidRDefault="000231FE" w:rsidP="000231FE">
      <w:pPr>
        <w:pStyle w:val="a3"/>
        <w:ind w:rightChars="2700" w:right="5670"/>
      </w:pPr>
      <w:r>
        <w:rPr>
          <w:rFonts w:hint="eastAsia"/>
        </w:rPr>
        <w:t>「職場に短時間勤務制度を取りにくい雰囲気があった」の割合が</w:t>
      </w:r>
      <w:r w:rsidR="00473FF1">
        <w:rPr>
          <w:rFonts w:hint="eastAsia"/>
        </w:rPr>
        <w:t>60.0</w:t>
      </w:r>
      <w:r>
        <w:rPr>
          <w:rFonts w:hint="eastAsia"/>
        </w:rPr>
        <w:t>％と最も高く、次いで「仕事が忙しかった」の割合が</w:t>
      </w:r>
      <w:r w:rsidR="00473FF1">
        <w:rPr>
          <w:rFonts w:hint="eastAsia"/>
        </w:rPr>
        <w:t>46.7</w:t>
      </w:r>
      <w:r>
        <w:rPr>
          <w:rFonts w:hint="eastAsia"/>
        </w:rPr>
        <w:t>％、「短時間勤務にすると給与が減額される」の割合が</w:t>
      </w:r>
      <w:r w:rsidR="00473FF1">
        <w:rPr>
          <w:rFonts w:hint="eastAsia"/>
        </w:rPr>
        <w:t>40.0</w:t>
      </w:r>
      <w:r>
        <w:rPr>
          <w:rFonts w:hint="eastAsia"/>
        </w:rPr>
        <w:t>％となっています。</w:t>
      </w:r>
    </w:p>
    <w:p w:rsidR="00A02AF8" w:rsidRDefault="00A02AF8"/>
    <w:p w:rsidR="00A02AF8" w:rsidRDefault="00A02AF8"/>
    <w:p w:rsidR="00A02AF8" w:rsidRDefault="00A02AF8"/>
    <w:p w:rsidR="005A2464" w:rsidRDefault="005A2464"/>
    <w:p w:rsidR="005A2464" w:rsidRDefault="005A2464"/>
    <w:p w:rsidR="00A02AF8" w:rsidRDefault="00A02AF8"/>
    <w:p w:rsidR="00A02AF8" w:rsidRDefault="00A02AF8"/>
    <w:p w:rsidR="00A02AF8" w:rsidRDefault="00A02AF8"/>
    <w:p w:rsidR="00A02AF8" w:rsidRDefault="00A02AF8"/>
    <w:p w:rsidR="00A02AF8" w:rsidRDefault="00A02AF8"/>
    <w:p w:rsidR="005A2464" w:rsidRDefault="005A2464">
      <w:pPr>
        <w:pStyle w:val="a4"/>
      </w:pPr>
      <w:r>
        <w:rPr>
          <w:rFonts w:hint="eastAsia"/>
        </w:rPr>
        <w:t>（２）父親</w:t>
      </w:r>
    </w:p>
    <w:p w:rsidR="005A2464" w:rsidRDefault="00A02AF8">
      <w:pPr>
        <w:pStyle w:val="20"/>
        <w:ind w:left="210" w:firstLine="220"/>
        <w:rPr>
          <w:noProof/>
        </w:rPr>
      </w:pPr>
      <w:r>
        <w:rPr>
          <w:rFonts w:hint="eastAsia"/>
          <w:noProof/>
        </w:rPr>
        <w:t>「利用する</w:t>
      </w:r>
      <w:r>
        <w:rPr>
          <w:noProof/>
        </w:rPr>
        <w:t>必要がなかった」</w:t>
      </w:r>
      <w:r>
        <w:rPr>
          <w:rFonts w:hint="eastAsia"/>
          <w:noProof/>
        </w:rPr>
        <w:t>が1件</w:t>
      </w:r>
      <w:r>
        <w:rPr>
          <w:noProof/>
        </w:rPr>
        <w:t>、</w:t>
      </w:r>
      <w:r>
        <w:rPr>
          <w:rFonts w:hint="eastAsia"/>
          <w:noProof/>
        </w:rPr>
        <w:t>「利用</w:t>
      </w:r>
      <w:r>
        <w:rPr>
          <w:noProof/>
        </w:rPr>
        <w:t>した</w:t>
      </w:r>
      <w:r>
        <w:rPr>
          <w:rFonts w:hint="eastAsia"/>
          <w:noProof/>
        </w:rPr>
        <w:t>」が1件</w:t>
      </w:r>
      <w:r>
        <w:rPr>
          <w:noProof/>
        </w:rPr>
        <w:t>、</w:t>
      </w:r>
      <w:r w:rsidR="005A2464">
        <w:rPr>
          <w:rFonts w:hint="eastAsia"/>
          <w:noProof/>
        </w:rPr>
        <w:t>「利用したかったが、利用しなかった（利用できなかった）」が1件となっています。</w:t>
      </w:r>
    </w:p>
    <w:p w:rsidR="00567B37" w:rsidRDefault="00567B37">
      <w:pPr>
        <w:pStyle w:val="20"/>
        <w:ind w:left="210" w:firstLine="220"/>
        <w:rPr>
          <w:noProof/>
        </w:rPr>
      </w:pPr>
    </w:p>
    <w:p w:rsidR="00567B37" w:rsidRDefault="006F7163" w:rsidP="00A02AF8">
      <w:pPr>
        <w:pStyle w:val="af"/>
        <w:ind w:left="0" w:firstLineChars="100" w:firstLine="220"/>
      </w:pPr>
      <w:r>
        <w:rPr>
          <w:rFonts w:hint="eastAsia"/>
        </w:rPr>
        <w:t>【</w:t>
      </w:r>
      <w:r w:rsidR="00567B37">
        <w:rPr>
          <w:rFonts w:hint="eastAsia"/>
        </w:rPr>
        <w:t>利用しなかった（利用できなかった）理由</w:t>
      </w:r>
      <w:r>
        <w:rPr>
          <w:rFonts w:hint="eastAsia"/>
        </w:rPr>
        <w:t>】</w:t>
      </w:r>
    </w:p>
    <w:p w:rsidR="00567B37" w:rsidRDefault="00A02AF8">
      <w:pPr>
        <w:pStyle w:val="20"/>
        <w:ind w:left="210" w:firstLine="220"/>
        <w:rPr>
          <w:noProof/>
        </w:rPr>
      </w:pPr>
      <w:r>
        <w:rPr>
          <w:rFonts w:hint="eastAsia"/>
          <w:noProof/>
        </w:rPr>
        <w:t>「短時間</w:t>
      </w:r>
      <w:r>
        <w:rPr>
          <w:noProof/>
        </w:rPr>
        <w:t>勤務に</w:t>
      </w:r>
      <w:r>
        <w:rPr>
          <w:rFonts w:hint="eastAsia"/>
          <w:noProof/>
        </w:rPr>
        <w:t>すると給料</w:t>
      </w:r>
      <w:r>
        <w:rPr>
          <w:noProof/>
        </w:rPr>
        <w:t>が</w:t>
      </w:r>
      <w:r>
        <w:rPr>
          <w:rFonts w:hint="eastAsia"/>
          <w:noProof/>
        </w:rPr>
        <w:t>減額</w:t>
      </w:r>
      <w:r>
        <w:rPr>
          <w:noProof/>
        </w:rPr>
        <w:t>される</w:t>
      </w:r>
      <w:r>
        <w:rPr>
          <w:rFonts w:hint="eastAsia"/>
          <w:noProof/>
        </w:rPr>
        <w:t>」が1件、「配偶者</w:t>
      </w:r>
      <w:r>
        <w:rPr>
          <w:noProof/>
        </w:rPr>
        <w:t>が</w:t>
      </w:r>
      <w:r>
        <w:rPr>
          <w:rFonts w:hint="eastAsia"/>
          <w:noProof/>
        </w:rPr>
        <w:t>育児</w:t>
      </w:r>
      <w:r>
        <w:rPr>
          <w:noProof/>
        </w:rPr>
        <w:t>休業制度や短時間</w:t>
      </w:r>
      <w:r>
        <w:rPr>
          <w:rFonts w:hint="eastAsia"/>
          <w:noProof/>
        </w:rPr>
        <w:t>勤務</w:t>
      </w:r>
      <w:r>
        <w:rPr>
          <w:noProof/>
        </w:rPr>
        <w:t>制度を</w:t>
      </w:r>
      <w:r>
        <w:rPr>
          <w:rFonts w:hint="eastAsia"/>
          <w:noProof/>
        </w:rPr>
        <w:t>利用</w:t>
      </w:r>
      <w:r>
        <w:rPr>
          <w:noProof/>
        </w:rPr>
        <w:t>した」</w:t>
      </w:r>
      <w:r>
        <w:rPr>
          <w:rFonts w:hint="eastAsia"/>
          <w:noProof/>
        </w:rPr>
        <w:t>が1件</w:t>
      </w:r>
      <w:r>
        <w:rPr>
          <w:noProof/>
        </w:rPr>
        <w:t>と</w:t>
      </w:r>
      <w:r>
        <w:rPr>
          <w:rFonts w:hint="eastAsia"/>
          <w:noProof/>
        </w:rPr>
        <w:t>なっています。</w:t>
      </w:r>
    </w:p>
    <w:p w:rsidR="000231FE" w:rsidRPr="00A02AF8" w:rsidRDefault="000231FE">
      <w:pPr>
        <w:pStyle w:val="20"/>
        <w:ind w:left="210" w:firstLine="220"/>
        <w:rPr>
          <w:noProof/>
        </w:rPr>
      </w:pPr>
    </w:p>
    <w:p w:rsidR="005A2464" w:rsidRDefault="005A2464">
      <w:pPr>
        <w:pStyle w:val="a5"/>
      </w:pPr>
      <w:r>
        <w:br w:type="page"/>
      </w:r>
      <w:r>
        <w:rPr>
          <w:rFonts w:hint="eastAsia"/>
        </w:rPr>
        <w:lastRenderedPageBreak/>
        <w:t>問</w:t>
      </w:r>
      <w:r w:rsidR="00567B37">
        <w:rPr>
          <w:rFonts w:hint="eastAsia"/>
        </w:rPr>
        <w:t>33</w:t>
      </w:r>
      <w:r>
        <w:rPr>
          <w:rFonts w:hint="eastAsia"/>
        </w:rPr>
        <w:t xml:space="preserve">-8　</w:t>
      </w:r>
      <w:r w:rsidR="00567B37" w:rsidRPr="00567B37">
        <w:rPr>
          <w:rFonts w:hint="eastAsia"/>
        </w:rPr>
        <w:t>問33-2で「２.現在も育児休業中である」と回答した方にうかがいます。宛名のお子様が１歳になったときに必ず利用できる事業があれば、１歳になるまで育児休業を取得しますか。または、預けられる事業があっても１歳になる前に復帰しますか。</w:t>
      </w:r>
    </w:p>
    <w:p w:rsidR="005A2464" w:rsidRDefault="00CC59BF">
      <w:pPr>
        <w:pStyle w:val="a4"/>
      </w:pPr>
      <w:r>
        <w:rPr>
          <w:noProof/>
        </w:rPr>
        <w:pict>
          <v:shape id="_x0000_s1439" type="#_x0000_t75" style="position:absolute;left:0;text-align:left;margin-left:202.05pt;margin-top:3.1pt;width:295.9pt;height:127.15pt;z-index:251668992">
            <v:imagedata r:id="rId121" o:title=""/>
          </v:shape>
        </w:pict>
      </w:r>
      <w:r w:rsidR="005A2464">
        <w:rPr>
          <w:rFonts w:hint="eastAsia"/>
        </w:rPr>
        <w:t>（１）母親</w:t>
      </w:r>
    </w:p>
    <w:p w:rsidR="005A2464" w:rsidRDefault="00473FF1" w:rsidP="000231FE">
      <w:pPr>
        <w:pStyle w:val="a3"/>
        <w:ind w:rightChars="2700" w:right="5670"/>
      </w:pPr>
      <w:r w:rsidRPr="00473FF1">
        <w:rPr>
          <w:rFonts w:hint="eastAsia"/>
        </w:rPr>
        <w:t>「１歳になるまで育児休業を取得したい」の割合が</w:t>
      </w:r>
      <w:r>
        <w:rPr>
          <w:rFonts w:hint="eastAsia"/>
        </w:rPr>
        <w:t>77.3</w:t>
      </w:r>
      <w:r w:rsidRPr="00473FF1">
        <w:rPr>
          <w:rFonts w:hint="eastAsia"/>
        </w:rPr>
        <w:t>％と最も高く、「</w:t>
      </w:r>
      <w:r w:rsidRPr="00473FF1">
        <w:rPr>
          <w:rFonts w:hint="eastAsia"/>
          <w:color w:val="000000"/>
          <w:sz w:val="21"/>
          <w:szCs w:val="21"/>
        </w:rPr>
        <w:t>１歳になる前に復帰したい</w:t>
      </w:r>
      <w:r w:rsidRPr="00473FF1">
        <w:rPr>
          <w:rFonts w:hint="eastAsia"/>
        </w:rPr>
        <w:t>」の割合が</w:t>
      </w:r>
      <w:r>
        <w:rPr>
          <w:rFonts w:hint="eastAsia"/>
        </w:rPr>
        <w:t>4.5％となっています。</w:t>
      </w:r>
    </w:p>
    <w:p w:rsidR="005A2464" w:rsidRDefault="005A2464" w:rsidP="000231FE">
      <w:pPr>
        <w:pStyle w:val="a3"/>
        <w:ind w:rightChars="2700" w:right="5670"/>
      </w:pPr>
    </w:p>
    <w:p w:rsidR="005A2464" w:rsidRDefault="005A2464" w:rsidP="000231FE">
      <w:pPr>
        <w:pStyle w:val="a3"/>
        <w:ind w:rightChars="2700" w:right="5670"/>
      </w:pPr>
    </w:p>
    <w:p w:rsidR="005A2464" w:rsidRDefault="005A2464" w:rsidP="000231FE">
      <w:pPr>
        <w:pStyle w:val="a3"/>
        <w:ind w:rightChars="2700" w:right="5670"/>
      </w:pPr>
    </w:p>
    <w:p w:rsidR="005A2464" w:rsidRDefault="005A2464" w:rsidP="000231FE">
      <w:pPr>
        <w:pStyle w:val="a3"/>
        <w:ind w:leftChars="0" w:left="0" w:firstLineChars="0" w:firstLine="0"/>
        <w:rPr>
          <w:noProof/>
        </w:rPr>
      </w:pPr>
    </w:p>
    <w:p w:rsidR="005A2464" w:rsidRDefault="005A2464">
      <w:pPr>
        <w:pStyle w:val="a3"/>
        <w:rPr>
          <w:noProof/>
        </w:rPr>
      </w:pPr>
    </w:p>
    <w:p w:rsidR="005A2464" w:rsidRDefault="005A2464">
      <w:pPr>
        <w:pStyle w:val="a4"/>
      </w:pPr>
      <w:r>
        <w:rPr>
          <w:rFonts w:hint="eastAsia"/>
        </w:rPr>
        <w:t>（２）父親</w:t>
      </w:r>
    </w:p>
    <w:p w:rsidR="000231FE" w:rsidRDefault="000231FE" w:rsidP="000231FE">
      <w:pPr>
        <w:pStyle w:val="a3"/>
      </w:pPr>
      <w:r>
        <w:rPr>
          <w:rFonts w:hint="eastAsia"/>
        </w:rPr>
        <w:t>有効回答はありません。</w:t>
      </w:r>
    </w:p>
    <w:p w:rsidR="005A2464" w:rsidRPr="000231FE" w:rsidRDefault="005A2464">
      <w:pPr>
        <w:pStyle w:val="20"/>
        <w:ind w:left="210" w:firstLine="220"/>
        <w:rPr>
          <w:noProof/>
        </w:rPr>
      </w:pPr>
    </w:p>
    <w:p w:rsidR="005A2464" w:rsidRDefault="005A2464">
      <w:pPr>
        <w:pStyle w:val="a3"/>
        <w:rPr>
          <w:noProof/>
        </w:rPr>
      </w:pPr>
    </w:p>
    <w:p w:rsidR="005A2464" w:rsidRDefault="005A2464">
      <w:pPr>
        <w:pStyle w:val="a3"/>
        <w:rPr>
          <w:noProof/>
        </w:rPr>
      </w:pPr>
    </w:p>
    <w:p w:rsidR="00567B37" w:rsidRDefault="005A2464" w:rsidP="00567B37">
      <w:pPr>
        <w:pStyle w:val="3"/>
      </w:pPr>
      <w:r>
        <w:br w:type="page"/>
      </w:r>
      <w:bookmarkStart w:id="60" w:name="_Toc6307129"/>
      <w:r w:rsidR="00567B37">
        <w:rPr>
          <w:rFonts w:hint="eastAsia"/>
        </w:rPr>
        <w:lastRenderedPageBreak/>
        <w:t>（13）子育て全般について</w:t>
      </w:r>
      <w:bookmarkEnd w:id="60"/>
    </w:p>
    <w:p w:rsidR="00567B37" w:rsidRDefault="00567B37" w:rsidP="00567B37">
      <w:pPr>
        <w:pStyle w:val="a5"/>
      </w:pPr>
      <w:r>
        <w:rPr>
          <w:rFonts w:hint="eastAsia"/>
        </w:rPr>
        <w:t xml:space="preserve">問34　</w:t>
      </w:r>
      <w:r w:rsidRPr="00567B37">
        <w:rPr>
          <w:rFonts w:hint="eastAsia"/>
        </w:rPr>
        <w:t>松田町では、「子ども・子育て支援事業計画」により、子育て支援の施策・事業を推進してきました。現在の子育て環境をみたときに、「これまでの取り組みで評価できるもの」と「今後力を入れていくべきもの」と思うものはどれですか。（○はそれぞれ３つまで）</w:t>
      </w:r>
    </w:p>
    <w:p w:rsidR="000231FE" w:rsidRDefault="00CC59BF" w:rsidP="000231FE">
      <w:pPr>
        <w:pStyle w:val="a4"/>
      </w:pPr>
      <w:r>
        <w:rPr>
          <w:noProof/>
        </w:rPr>
        <w:pict>
          <v:shape id="_x0000_s1441" type="#_x0000_t75" style="position:absolute;left:0;text-align:left;margin-left:211.25pt;margin-top:10.4pt;width:295.9pt;height:235.7pt;z-index:251670016">
            <v:imagedata r:id="rId122" o:title=""/>
          </v:shape>
        </w:pict>
      </w:r>
      <w:r w:rsidR="000231FE">
        <w:rPr>
          <w:rFonts w:hint="eastAsia"/>
        </w:rPr>
        <w:t>（１）これまでの取り組み評価できるもの</w:t>
      </w:r>
    </w:p>
    <w:p w:rsidR="005A2464" w:rsidRDefault="00473FF1" w:rsidP="00473FF1">
      <w:pPr>
        <w:pStyle w:val="a3"/>
        <w:ind w:rightChars="2700" w:right="5670"/>
      </w:pPr>
      <w:r w:rsidRPr="00473FF1">
        <w:rPr>
          <w:rFonts w:hint="eastAsia"/>
        </w:rPr>
        <w:t>「母と子のいのちと健康を守る施策の充実」の割合が</w:t>
      </w:r>
      <w:r>
        <w:rPr>
          <w:rFonts w:hint="eastAsia"/>
        </w:rPr>
        <w:t>69.6</w:t>
      </w:r>
      <w:r w:rsidRPr="00473FF1">
        <w:rPr>
          <w:rFonts w:hint="eastAsia"/>
        </w:rPr>
        <w:t>％と最も高く、</w:t>
      </w:r>
      <w:r w:rsidR="006F7163">
        <w:rPr>
          <w:rFonts w:hint="eastAsia"/>
        </w:rPr>
        <w:t>次いで</w:t>
      </w:r>
      <w:r>
        <w:rPr>
          <w:rFonts w:hint="eastAsia"/>
        </w:rPr>
        <w:t>「</w:t>
      </w:r>
      <w:r w:rsidRPr="00473FF1">
        <w:rPr>
          <w:rFonts w:hint="eastAsia"/>
        </w:rPr>
        <w:t>子育て家庭の経済的負担等の軽減</w:t>
      </w:r>
      <w:r>
        <w:rPr>
          <w:rFonts w:hint="eastAsia"/>
        </w:rPr>
        <w:t>」の割合が41.3％、</w:t>
      </w:r>
      <w:r w:rsidRPr="00473FF1">
        <w:rPr>
          <w:rFonts w:hint="eastAsia"/>
        </w:rPr>
        <w:t>「子育て支援施策の充実」の割合が</w:t>
      </w:r>
      <w:r>
        <w:rPr>
          <w:rFonts w:hint="eastAsia"/>
        </w:rPr>
        <w:t>36.5</w:t>
      </w:r>
      <w:r w:rsidRPr="00473FF1">
        <w:rPr>
          <w:rFonts w:hint="eastAsia"/>
        </w:rPr>
        <w:t>％となっています。</w:t>
      </w:r>
    </w:p>
    <w:p w:rsidR="00567B37" w:rsidRDefault="00567B37"/>
    <w:p w:rsidR="00567B37" w:rsidRDefault="00567B37"/>
    <w:p w:rsidR="00567B37" w:rsidRDefault="00567B37"/>
    <w:p w:rsidR="000231FE" w:rsidRDefault="000231FE"/>
    <w:p w:rsidR="000231FE" w:rsidRDefault="000231FE"/>
    <w:p w:rsidR="000231FE" w:rsidRDefault="000231FE"/>
    <w:p w:rsidR="00567B37" w:rsidRDefault="00567B37"/>
    <w:p w:rsidR="00567B37" w:rsidRDefault="00567B37"/>
    <w:p w:rsidR="00567B37" w:rsidRDefault="00567B37"/>
    <w:p w:rsidR="000231FE" w:rsidRDefault="00CC59BF" w:rsidP="000231FE">
      <w:pPr>
        <w:pStyle w:val="a4"/>
      </w:pPr>
      <w:r>
        <w:rPr>
          <w:noProof/>
        </w:rPr>
        <w:pict>
          <v:shape id="_x0000_s1443" type="#_x0000_t75" style="position:absolute;left:0;text-align:left;margin-left:211.25pt;margin-top:2.3pt;width:295.9pt;height:237.95pt;z-index:251671040">
            <v:imagedata r:id="rId123" o:title=""/>
          </v:shape>
        </w:pict>
      </w:r>
      <w:r w:rsidR="000231FE">
        <w:rPr>
          <w:rFonts w:hint="eastAsia"/>
        </w:rPr>
        <w:t>（２）今後</w:t>
      </w:r>
      <w:r w:rsidR="000231FE">
        <w:t>力を入れていくべき</w:t>
      </w:r>
      <w:r w:rsidR="000231FE">
        <w:rPr>
          <w:rFonts w:hint="eastAsia"/>
        </w:rPr>
        <w:t>もの</w:t>
      </w:r>
    </w:p>
    <w:p w:rsidR="000231FE" w:rsidRPr="00473FF1" w:rsidRDefault="00473FF1" w:rsidP="00473FF1">
      <w:pPr>
        <w:pStyle w:val="a3"/>
        <w:ind w:rightChars="2700" w:right="5670"/>
      </w:pPr>
      <w:r w:rsidRPr="00473FF1">
        <w:rPr>
          <w:rFonts w:hint="eastAsia"/>
        </w:rPr>
        <w:t>「子どもがのびのびと活動できる環境の整備」の割合が</w:t>
      </w:r>
      <w:r>
        <w:rPr>
          <w:rFonts w:hint="eastAsia"/>
        </w:rPr>
        <w:t>48.3</w:t>
      </w:r>
      <w:r w:rsidR="006F7163">
        <w:rPr>
          <w:rFonts w:hint="eastAsia"/>
        </w:rPr>
        <w:t>％と最も高く、次いで</w:t>
      </w:r>
      <w:r w:rsidRPr="00473FF1">
        <w:rPr>
          <w:rFonts w:hint="eastAsia"/>
        </w:rPr>
        <w:t>「子育て支援施策の充実</w:t>
      </w:r>
      <w:r>
        <w:rPr>
          <w:rFonts w:hint="eastAsia"/>
        </w:rPr>
        <w:t>」</w:t>
      </w:r>
      <w:r w:rsidRPr="00473FF1">
        <w:rPr>
          <w:rFonts w:hint="eastAsia"/>
        </w:rPr>
        <w:t>の割合が3</w:t>
      </w:r>
      <w:r>
        <w:rPr>
          <w:rFonts w:hint="eastAsia"/>
        </w:rPr>
        <w:t>7.4</w:t>
      </w:r>
      <w:r w:rsidRPr="00473FF1">
        <w:rPr>
          <w:rFonts w:hint="eastAsia"/>
        </w:rPr>
        <w:t>％、「子育て家庭の経済的負担等の軽減」の割合が3</w:t>
      </w:r>
      <w:r>
        <w:rPr>
          <w:rFonts w:hint="eastAsia"/>
        </w:rPr>
        <w:t>7.0</w:t>
      </w:r>
      <w:r w:rsidRPr="00473FF1">
        <w:rPr>
          <w:rFonts w:hint="eastAsia"/>
        </w:rPr>
        <w:t>％となっています。</w:t>
      </w:r>
    </w:p>
    <w:p w:rsidR="000231FE" w:rsidRDefault="000231FE"/>
    <w:p w:rsidR="000231FE" w:rsidRDefault="000231FE"/>
    <w:p w:rsidR="000231FE" w:rsidRDefault="000231FE"/>
    <w:p w:rsidR="000231FE" w:rsidRDefault="000231FE"/>
    <w:p w:rsidR="000231FE" w:rsidRDefault="000231FE"/>
    <w:p w:rsidR="000231FE" w:rsidRDefault="000231FE"/>
    <w:p w:rsidR="000231FE" w:rsidRDefault="000231FE"/>
    <w:p w:rsidR="000231FE" w:rsidRPr="00473FF1" w:rsidRDefault="000231FE"/>
    <w:p w:rsidR="000231FE" w:rsidRDefault="000231FE"/>
    <w:p w:rsidR="00567B37" w:rsidRDefault="000231FE" w:rsidP="00567B37">
      <w:pPr>
        <w:pStyle w:val="a5"/>
      </w:pPr>
      <w:r>
        <w:br w:type="page"/>
      </w:r>
      <w:r w:rsidR="00567B37">
        <w:rPr>
          <w:rFonts w:hint="eastAsia"/>
        </w:rPr>
        <w:lastRenderedPageBreak/>
        <w:t xml:space="preserve">問35　</w:t>
      </w:r>
      <w:r w:rsidR="00567B37" w:rsidRPr="00567B37">
        <w:rPr>
          <w:rFonts w:hint="eastAsia"/>
        </w:rPr>
        <w:t>お住まいの地域における子育ての環境や支援へ満足していますか。（○は１つ）</w:t>
      </w:r>
    </w:p>
    <w:p w:rsidR="00473FF1" w:rsidRPr="00473FF1" w:rsidRDefault="00CC59BF" w:rsidP="00473FF1">
      <w:pPr>
        <w:pStyle w:val="a3"/>
        <w:ind w:rightChars="2700" w:right="5670"/>
      </w:pPr>
      <w:r>
        <w:rPr>
          <w:noProof/>
        </w:rPr>
        <w:pict>
          <v:shape id="_x0000_s1444" type="#_x0000_t75" style="position:absolute;left:0;text-align:left;margin-left:211.8pt;margin-top:3.9pt;width:295.9pt;height:169.9pt;z-index:251672064">
            <v:imagedata r:id="rId124" o:title=""/>
          </v:shape>
        </w:pict>
      </w:r>
      <w:r w:rsidR="00473FF1" w:rsidRPr="00473FF1">
        <w:rPr>
          <w:rFonts w:hint="eastAsia"/>
        </w:rPr>
        <w:t>「</w:t>
      </w:r>
      <w:r w:rsidR="00473FF1">
        <w:rPr>
          <w:rFonts w:hint="eastAsia"/>
        </w:rPr>
        <w:t>やや満足度が高い</w:t>
      </w:r>
      <w:r w:rsidR="00473FF1" w:rsidRPr="00473FF1">
        <w:rPr>
          <w:rFonts w:hint="eastAsia"/>
        </w:rPr>
        <w:t>」の割合が</w:t>
      </w:r>
      <w:r w:rsidR="00473FF1">
        <w:rPr>
          <w:rFonts w:hint="eastAsia"/>
        </w:rPr>
        <w:t>37.8</w:t>
      </w:r>
      <w:r w:rsidR="001F1A1D">
        <w:rPr>
          <w:rFonts w:hint="eastAsia"/>
        </w:rPr>
        <w:t>％と最も高く、次いで</w:t>
      </w:r>
      <w:r w:rsidR="00473FF1" w:rsidRPr="00473FF1">
        <w:rPr>
          <w:rFonts w:hint="eastAsia"/>
        </w:rPr>
        <w:t>「</w:t>
      </w:r>
      <w:r w:rsidR="00473FF1">
        <w:rPr>
          <w:rFonts w:hint="eastAsia"/>
        </w:rPr>
        <w:t>どちらともいえない」</w:t>
      </w:r>
      <w:r w:rsidR="00473FF1" w:rsidRPr="00473FF1">
        <w:rPr>
          <w:rFonts w:hint="eastAsia"/>
        </w:rPr>
        <w:t>の割合が</w:t>
      </w:r>
      <w:r w:rsidR="00473FF1">
        <w:rPr>
          <w:rFonts w:hint="eastAsia"/>
        </w:rPr>
        <w:t>27.0</w:t>
      </w:r>
      <w:r w:rsidR="00473FF1" w:rsidRPr="00473FF1">
        <w:rPr>
          <w:rFonts w:hint="eastAsia"/>
        </w:rPr>
        <w:t>％、「</w:t>
      </w:r>
      <w:r w:rsidR="00473FF1">
        <w:rPr>
          <w:rFonts w:hint="eastAsia"/>
        </w:rPr>
        <w:t>やや満足度が低い</w:t>
      </w:r>
      <w:r w:rsidR="00473FF1" w:rsidRPr="00473FF1">
        <w:rPr>
          <w:rFonts w:hint="eastAsia"/>
        </w:rPr>
        <w:t>」の割合が</w:t>
      </w:r>
      <w:r w:rsidR="00473FF1">
        <w:rPr>
          <w:rFonts w:hint="eastAsia"/>
        </w:rPr>
        <w:t>17.0</w:t>
      </w:r>
      <w:r w:rsidR="00473FF1" w:rsidRPr="00473FF1">
        <w:rPr>
          <w:rFonts w:hint="eastAsia"/>
        </w:rPr>
        <w:t>％となっています。</w:t>
      </w:r>
    </w:p>
    <w:p w:rsidR="00473FF1" w:rsidRDefault="00473FF1" w:rsidP="00473FF1">
      <w:pPr>
        <w:pStyle w:val="a3"/>
        <w:ind w:rightChars="2700" w:right="5670"/>
      </w:pPr>
      <w:r w:rsidRPr="00473FF1">
        <w:rPr>
          <w:rFonts w:hint="eastAsia"/>
        </w:rPr>
        <w:t>「やや満足度が高い」</w:t>
      </w:r>
      <w:r>
        <w:rPr>
          <w:rFonts w:hint="eastAsia"/>
        </w:rPr>
        <w:t>と「満足度が高い」を足した“満足度が高い”は43.5％、「やや満足度が低い」と「満足度が低い」を足した“満足度が低い”は26.6％となっています。</w:t>
      </w:r>
    </w:p>
    <w:p w:rsidR="00567B37" w:rsidRDefault="00567B37"/>
    <w:p w:rsidR="000231FE" w:rsidRDefault="000231FE"/>
    <w:p w:rsidR="000231FE" w:rsidRDefault="000231FE"/>
    <w:p w:rsidR="000231FE" w:rsidRDefault="000231FE"/>
    <w:p w:rsidR="000231FE" w:rsidRDefault="000231FE"/>
    <w:p w:rsidR="000231FE" w:rsidRDefault="000231FE"/>
    <w:p w:rsidR="000231FE" w:rsidRDefault="000231FE"/>
    <w:p w:rsidR="000231FE" w:rsidRDefault="000231FE"/>
    <w:p w:rsidR="000231FE" w:rsidRDefault="000231FE"/>
    <w:p w:rsidR="000231FE" w:rsidRDefault="000231FE"/>
    <w:p w:rsidR="00567B37" w:rsidRDefault="00567B37"/>
    <w:p w:rsidR="00567B37" w:rsidRDefault="00567B37"/>
    <w:p w:rsidR="00567B37" w:rsidRPr="00567B37" w:rsidRDefault="00567B37"/>
    <w:p w:rsidR="00567B37" w:rsidRDefault="00567B37"/>
    <w:p w:rsidR="005A2464" w:rsidRDefault="005A2464">
      <w:pPr>
        <w:pStyle w:val="2"/>
      </w:pPr>
      <w:r>
        <w:br w:type="page"/>
      </w:r>
      <w:bookmarkStart w:id="61" w:name="_Toc6307130"/>
      <w:r>
        <w:rPr>
          <w:rFonts w:hint="eastAsia"/>
        </w:rPr>
        <w:lastRenderedPageBreak/>
        <w:t>２　小学生の保護者</w:t>
      </w:r>
      <w:bookmarkEnd w:id="61"/>
    </w:p>
    <w:p w:rsidR="005A2464" w:rsidRDefault="005A2464">
      <w:pPr>
        <w:pStyle w:val="3"/>
      </w:pPr>
      <w:bookmarkStart w:id="62" w:name="_Toc6307131"/>
      <w:r>
        <w:rPr>
          <w:rFonts w:hint="eastAsia"/>
        </w:rPr>
        <w:t>（１）お住まいの地域について</w:t>
      </w:r>
      <w:bookmarkEnd w:id="62"/>
    </w:p>
    <w:p w:rsidR="005A2464" w:rsidRDefault="005A2464">
      <w:pPr>
        <w:pStyle w:val="a5"/>
      </w:pPr>
      <w:r>
        <w:rPr>
          <w:rFonts w:hint="eastAsia"/>
        </w:rPr>
        <w:t>問１　お住まいの</w:t>
      </w:r>
      <w:r w:rsidR="002664AA">
        <w:rPr>
          <w:rFonts w:hint="eastAsia"/>
        </w:rPr>
        <w:t>地区</w:t>
      </w:r>
      <w:r w:rsidR="002664AA">
        <w:t>を</w:t>
      </w:r>
      <w:r w:rsidR="002664AA">
        <w:rPr>
          <w:rFonts w:hint="eastAsia"/>
        </w:rPr>
        <w:t>教えて</w:t>
      </w:r>
      <w:r w:rsidR="002664AA">
        <w:t>ください</w:t>
      </w:r>
      <w:r>
        <w:rPr>
          <w:rFonts w:hint="eastAsia"/>
        </w:rPr>
        <w:t>。</w:t>
      </w:r>
      <w:r w:rsidR="002664AA">
        <w:rPr>
          <w:rFonts w:hint="eastAsia"/>
        </w:rPr>
        <w:t>（〇</w:t>
      </w:r>
      <w:r w:rsidR="002664AA">
        <w:t>は</w:t>
      </w:r>
      <w:r w:rsidR="002664AA">
        <w:rPr>
          <w:rFonts w:hint="eastAsia"/>
        </w:rPr>
        <w:t>1つ）</w:t>
      </w:r>
    </w:p>
    <w:p w:rsidR="005A2464" w:rsidRDefault="00CC59BF" w:rsidP="009F1B1B">
      <w:pPr>
        <w:pStyle w:val="a3"/>
        <w:ind w:rightChars="2700" w:right="5670"/>
      </w:pPr>
      <w:r>
        <w:rPr>
          <w:noProof/>
        </w:rPr>
        <w:pict>
          <v:shape id="_x0000_s1482" type="#_x0000_t75" style="position:absolute;left:0;text-align:left;margin-left:273.3pt;margin-top:2.55pt;width:235.15pt;height:118.7pt;z-index:251677184">
            <v:imagedata r:id="rId125" o:title="" cropleft="13455f"/>
          </v:shape>
        </w:pict>
      </w:r>
      <w:r w:rsidR="006A12B1">
        <w:rPr>
          <w:rFonts w:hint="eastAsia"/>
        </w:rPr>
        <w:t>「松田惣領」の割合が60.7％と最も高く、次いで「松田庶子」の割合が20.0％となっています。</w:t>
      </w:r>
    </w:p>
    <w:p w:rsidR="005A2464" w:rsidRPr="002664AA" w:rsidRDefault="005A2464"/>
    <w:p w:rsidR="005A2464" w:rsidRPr="006A12B1" w:rsidRDefault="005A2464"/>
    <w:p w:rsidR="005A2464" w:rsidRPr="006A12B1" w:rsidRDefault="005A2464"/>
    <w:p w:rsidR="005A2464" w:rsidRDefault="005A2464"/>
    <w:p w:rsidR="005A2464" w:rsidRDefault="005A2464"/>
    <w:p w:rsidR="002664AA" w:rsidRDefault="002664AA"/>
    <w:p w:rsidR="005A2464" w:rsidRDefault="006B5D67">
      <w:pPr>
        <w:pStyle w:val="3"/>
      </w:pPr>
      <w:bookmarkStart w:id="63" w:name="_Toc6307132"/>
      <w:r>
        <w:rPr>
          <w:rFonts w:hint="eastAsia"/>
        </w:rPr>
        <w:t>（２）お子様</w:t>
      </w:r>
      <w:r w:rsidR="005A2464">
        <w:rPr>
          <w:rFonts w:hint="eastAsia"/>
        </w:rPr>
        <w:t>とご家族の状況について</w:t>
      </w:r>
      <w:bookmarkEnd w:id="63"/>
    </w:p>
    <w:p w:rsidR="005A2464" w:rsidRDefault="00CC59BF">
      <w:pPr>
        <w:pStyle w:val="a5"/>
      </w:pPr>
      <w:r>
        <w:rPr>
          <w:noProof/>
        </w:rPr>
        <w:pict>
          <v:shape id="_x0000_s1483" type="#_x0000_t75" style="position:absolute;left:0;text-align:left;margin-left:270.3pt;margin-top:30.3pt;width:238.15pt;height:142.9pt;z-index:251678208">
            <v:imagedata r:id="rId126" o:title="" cropleft="12790f"/>
          </v:shape>
        </w:pict>
      </w:r>
      <w:r w:rsidR="002664AA">
        <w:rPr>
          <w:rFonts w:hint="eastAsia"/>
        </w:rPr>
        <w:t>問２　宛名のお子様</w:t>
      </w:r>
      <w:r w:rsidR="005A2464">
        <w:rPr>
          <w:rFonts w:hint="eastAsia"/>
        </w:rPr>
        <w:t>の</w:t>
      </w:r>
      <w:r w:rsidR="002664AA">
        <w:rPr>
          <w:rFonts w:hint="eastAsia"/>
        </w:rPr>
        <w:t>学年を教えてください</w:t>
      </w:r>
      <w:r w:rsidR="005A2464">
        <w:rPr>
          <w:rFonts w:hint="eastAsia"/>
        </w:rPr>
        <w:t xml:space="preserve">。 </w:t>
      </w:r>
      <w:r w:rsidR="002664AA">
        <w:rPr>
          <w:rFonts w:hint="eastAsia"/>
        </w:rPr>
        <w:t>（□</w:t>
      </w:r>
      <w:r w:rsidR="005A2464">
        <w:rPr>
          <w:rFonts w:hint="eastAsia"/>
        </w:rPr>
        <w:t>内に数字でご記入ください。</w:t>
      </w:r>
      <w:r w:rsidR="002664AA">
        <w:rPr>
          <w:rFonts w:hint="eastAsia"/>
        </w:rPr>
        <w:t>）</w:t>
      </w:r>
    </w:p>
    <w:p w:rsidR="005A2464" w:rsidRDefault="006A18AA">
      <w:pPr>
        <w:pStyle w:val="a4"/>
      </w:pPr>
      <w:r>
        <w:rPr>
          <w:rFonts w:hint="eastAsia"/>
        </w:rPr>
        <w:t>【</w:t>
      </w:r>
      <w:r w:rsidR="002664AA">
        <w:rPr>
          <w:rFonts w:hint="eastAsia"/>
        </w:rPr>
        <w:t>宛名のお子様の学年</w:t>
      </w:r>
      <w:r>
        <w:rPr>
          <w:rFonts w:hint="eastAsia"/>
        </w:rPr>
        <w:t>】</w:t>
      </w:r>
    </w:p>
    <w:p w:rsidR="005A2464" w:rsidRDefault="006A12B1" w:rsidP="009F1B1B">
      <w:pPr>
        <w:pStyle w:val="a3"/>
        <w:ind w:rightChars="2700" w:right="5670"/>
      </w:pPr>
      <w:r>
        <w:rPr>
          <w:rFonts w:hint="eastAsia"/>
        </w:rPr>
        <w:t>「小学２年生」の割合が25.5</w:t>
      </w:r>
      <w:r w:rsidR="006A18AA">
        <w:rPr>
          <w:rFonts w:hint="eastAsia"/>
        </w:rPr>
        <w:t>％と最も高く、次いで</w:t>
      </w:r>
      <w:r>
        <w:rPr>
          <w:rFonts w:hint="eastAsia"/>
        </w:rPr>
        <w:t>「小学１年生」、「小学４年生」の割合が20.7％となっています。</w:t>
      </w:r>
    </w:p>
    <w:p w:rsidR="005A2464" w:rsidRPr="002664AA" w:rsidRDefault="005A2464"/>
    <w:p w:rsidR="005A2464" w:rsidRDefault="005A2464"/>
    <w:p w:rsidR="005A2464" w:rsidRDefault="005A2464"/>
    <w:p w:rsidR="00B55885" w:rsidRDefault="00B55885"/>
    <w:p w:rsidR="005A2464" w:rsidRDefault="005A2464"/>
    <w:p w:rsidR="002664AA" w:rsidRDefault="002664AA"/>
    <w:p w:rsidR="005A2464" w:rsidRDefault="00CC59BF">
      <w:pPr>
        <w:pStyle w:val="a5"/>
      </w:pPr>
      <w:r>
        <w:rPr>
          <w:noProof/>
        </w:rPr>
        <w:pict>
          <v:shape id="_x0000_s1484" type="#_x0000_t75" style="position:absolute;left:0;text-align:left;margin-left:254.75pt;margin-top:57.25pt;width:254.65pt;height:143.45pt;z-index:251679232">
            <v:imagedata r:id="rId127" o:title="" cropleft="9136f"/>
          </v:shape>
        </w:pict>
      </w:r>
      <w:r w:rsidR="002664AA">
        <w:rPr>
          <w:rFonts w:hint="eastAsia"/>
        </w:rPr>
        <w:t>問３　宛名のお子様</w:t>
      </w:r>
      <w:r w:rsidR="005A2464">
        <w:rPr>
          <w:rFonts w:hint="eastAsia"/>
        </w:rPr>
        <w:t>の</w:t>
      </w:r>
      <w:r w:rsidR="002664AA">
        <w:rPr>
          <w:rFonts w:hint="eastAsia"/>
        </w:rPr>
        <w:t>きょうだいは何人いらっしゃいますか。宛名のお子様を含めた人数を□</w:t>
      </w:r>
      <w:r w:rsidR="005A2464">
        <w:rPr>
          <w:rFonts w:hint="eastAsia"/>
        </w:rPr>
        <w:t>内に数字でご記入ください。</w:t>
      </w:r>
      <w:r w:rsidR="002664AA">
        <w:rPr>
          <w:rFonts w:hint="eastAsia"/>
        </w:rPr>
        <w:t>お２人以上のお子様</w:t>
      </w:r>
      <w:r w:rsidR="005A2464">
        <w:rPr>
          <w:rFonts w:hint="eastAsia"/>
        </w:rPr>
        <w:t>がいらっしゃる場合は、</w:t>
      </w:r>
      <w:r w:rsidR="002664AA">
        <w:rPr>
          <w:rFonts w:hint="eastAsia"/>
        </w:rPr>
        <w:t>末子</w:t>
      </w:r>
      <w:r w:rsidR="002664AA">
        <w:t>の</w:t>
      </w:r>
      <w:r w:rsidR="002664AA">
        <w:rPr>
          <w:rFonts w:hint="eastAsia"/>
        </w:rPr>
        <w:t>方</w:t>
      </w:r>
      <w:r w:rsidR="002664AA">
        <w:t>の</w:t>
      </w:r>
      <w:r w:rsidR="005A2464">
        <w:rPr>
          <w:rFonts w:hint="eastAsia"/>
        </w:rPr>
        <w:t>生年月をご記入ください。</w:t>
      </w:r>
    </w:p>
    <w:p w:rsidR="005A2464" w:rsidRDefault="005A2464">
      <w:pPr>
        <w:pStyle w:val="a4"/>
      </w:pPr>
      <w:r>
        <w:rPr>
          <w:rFonts w:hint="eastAsia"/>
        </w:rPr>
        <w:t>（１）きょうだい数</w:t>
      </w:r>
    </w:p>
    <w:p w:rsidR="005A2464" w:rsidRDefault="006A12B1" w:rsidP="009F1B1B">
      <w:pPr>
        <w:pStyle w:val="a3"/>
        <w:ind w:rightChars="2700" w:right="5670"/>
      </w:pPr>
      <w:r>
        <w:rPr>
          <w:rFonts w:hint="eastAsia"/>
        </w:rPr>
        <w:t>「２人」の割合が57.9％と最も高く、次いで「３人」の割合が22.8％、「１人」の割合が13.1％となっています。</w:t>
      </w:r>
    </w:p>
    <w:p w:rsidR="005A2464" w:rsidRDefault="005A2464"/>
    <w:p w:rsidR="005A2464" w:rsidRDefault="005A2464"/>
    <w:p w:rsidR="005A2464" w:rsidRDefault="005A2464"/>
    <w:p w:rsidR="009F1B1B" w:rsidRDefault="009F1B1B"/>
    <w:p w:rsidR="009F1B1B" w:rsidRDefault="009F1B1B"/>
    <w:p w:rsidR="005A2464" w:rsidRDefault="005A2464"/>
    <w:p w:rsidR="005A2464" w:rsidRDefault="00B55885">
      <w:pPr>
        <w:pStyle w:val="a4"/>
      </w:pPr>
      <w:r>
        <w:br w:type="page"/>
      </w:r>
      <w:r w:rsidR="00CC59BF">
        <w:rPr>
          <w:noProof/>
        </w:rPr>
        <w:lastRenderedPageBreak/>
        <w:pict>
          <v:shape id="_x0000_s1485" type="#_x0000_t75" style="position:absolute;left:0;text-align:left;margin-left:241.05pt;margin-top:-.45pt;width:262.15pt;height:160.9pt;z-index:251680256">
            <v:imagedata r:id="rId128" o:title="" cropleft="7475f"/>
          </v:shape>
        </w:pict>
      </w:r>
      <w:r w:rsidR="005A2464">
        <w:rPr>
          <w:rFonts w:hint="eastAsia"/>
        </w:rPr>
        <w:t>（２）末子の年齢</w:t>
      </w:r>
      <w:r w:rsidR="006A18AA">
        <w:rPr>
          <w:rFonts w:hint="eastAsia"/>
        </w:rPr>
        <w:t>（</w:t>
      </w:r>
      <w:r w:rsidR="006A18AA" w:rsidRPr="004E5D8E">
        <w:rPr>
          <w:rFonts w:ascii="ＭＳ ゴシック" w:hAnsi="ＭＳ ゴシック" w:hint="eastAsia"/>
        </w:rPr>
        <w:t>平成30年４月１日時点</w:t>
      </w:r>
      <w:r w:rsidR="006A18AA">
        <w:rPr>
          <w:rFonts w:hint="eastAsia"/>
        </w:rPr>
        <w:t>）</w:t>
      </w:r>
    </w:p>
    <w:p w:rsidR="005A2464" w:rsidRDefault="006A12B1" w:rsidP="009F1B1B">
      <w:pPr>
        <w:pStyle w:val="a3"/>
        <w:ind w:rightChars="2700" w:right="5670"/>
      </w:pPr>
      <w:r>
        <w:rPr>
          <w:rFonts w:hint="eastAsia"/>
        </w:rPr>
        <w:t>「６歳～８歳」の割合が</w:t>
      </w:r>
      <w:r w:rsidR="00992448">
        <w:rPr>
          <w:rFonts w:hint="eastAsia"/>
        </w:rPr>
        <w:t>36.0</w:t>
      </w:r>
      <w:r>
        <w:rPr>
          <w:rFonts w:hint="eastAsia"/>
        </w:rPr>
        <w:t>％と最も高く、次いで「３歳～５歳」の割合が</w:t>
      </w:r>
      <w:r w:rsidR="00992448">
        <w:rPr>
          <w:rFonts w:hint="eastAsia"/>
        </w:rPr>
        <w:t>20.8</w:t>
      </w:r>
      <w:r>
        <w:rPr>
          <w:rFonts w:hint="eastAsia"/>
        </w:rPr>
        <w:t>％、「９歳～</w:t>
      </w:r>
      <w:r w:rsidR="006A18AA">
        <w:rPr>
          <w:rFonts w:hint="eastAsia"/>
        </w:rPr>
        <w:t>10</w:t>
      </w:r>
      <w:r>
        <w:rPr>
          <w:rFonts w:hint="eastAsia"/>
        </w:rPr>
        <w:t>歳」の割合が</w:t>
      </w:r>
      <w:r w:rsidR="00992448">
        <w:rPr>
          <w:rFonts w:hint="eastAsia"/>
        </w:rPr>
        <w:t>15.2</w:t>
      </w:r>
      <w:r>
        <w:rPr>
          <w:rFonts w:hint="eastAsia"/>
        </w:rPr>
        <w:t>％となっています。</w:t>
      </w:r>
    </w:p>
    <w:p w:rsidR="00B55885" w:rsidRDefault="00B55885" w:rsidP="009F1B1B">
      <w:pPr>
        <w:pStyle w:val="a3"/>
        <w:ind w:rightChars="2700" w:right="5670"/>
      </w:pPr>
    </w:p>
    <w:p w:rsidR="00B55885" w:rsidRDefault="00B55885" w:rsidP="009F1B1B">
      <w:pPr>
        <w:pStyle w:val="a3"/>
        <w:ind w:rightChars="2700" w:right="5670"/>
      </w:pPr>
    </w:p>
    <w:p w:rsidR="00B55885" w:rsidRDefault="00B55885" w:rsidP="006A12B1">
      <w:pPr>
        <w:pStyle w:val="a3"/>
        <w:ind w:leftChars="0" w:left="0" w:rightChars="2700" w:right="5670" w:firstLineChars="0" w:firstLine="0"/>
      </w:pPr>
    </w:p>
    <w:p w:rsidR="00B55885" w:rsidRDefault="00B55885" w:rsidP="00B55885">
      <w:pPr>
        <w:pStyle w:val="a3"/>
        <w:ind w:leftChars="0" w:left="0" w:rightChars="2700" w:right="5670" w:firstLineChars="0" w:firstLine="0"/>
      </w:pPr>
    </w:p>
    <w:p w:rsidR="00B55885" w:rsidRDefault="00B55885" w:rsidP="009F1B1B">
      <w:pPr>
        <w:pStyle w:val="a3"/>
        <w:ind w:rightChars="2700" w:right="5670"/>
      </w:pPr>
    </w:p>
    <w:p w:rsidR="00B55885" w:rsidRDefault="00B55885" w:rsidP="009F1B1B">
      <w:pPr>
        <w:pStyle w:val="a3"/>
        <w:ind w:rightChars="2700" w:right="5670"/>
      </w:pPr>
    </w:p>
    <w:p w:rsidR="005A2464" w:rsidRDefault="00CC59BF">
      <w:pPr>
        <w:pStyle w:val="a5"/>
      </w:pPr>
      <w:r>
        <w:rPr>
          <w:noProof/>
        </w:rPr>
        <w:pict>
          <v:shape id="_x0000_s1486" type="#_x0000_t75" style="position:absolute;left:0;text-align:left;margin-left:272.95pt;margin-top:42.25pt;width:228.4pt;height:128.8pt;z-index:251681280">
            <v:imagedata r:id="rId129" o:title="" cropleft="14950f"/>
          </v:shape>
        </w:pict>
      </w:r>
      <w:r w:rsidR="005A2464">
        <w:rPr>
          <w:rFonts w:hint="eastAsia"/>
        </w:rPr>
        <w:t xml:space="preserve">問４　</w:t>
      </w:r>
      <w:r w:rsidR="003E4899" w:rsidRPr="003E4899">
        <w:rPr>
          <w:rFonts w:hint="eastAsia"/>
        </w:rPr>
        <w:t>この調査票にご回答いただいている方を教えてください。（○は１つ）※宛名のお子様からみた関係でお答えください。</w:t>
      </w:r>
    </w:p>
    <w:p w:rsidR="005A2464" w:rsidRDefault="005A2464">
      <w:pPr>
        <w:pStyle w:val="a3"/>
      </w:pPr>
      <w:r>
        <w:rPr>
          <w:rFonts w:hint="eastAsia"/>
        </w:rPr>
        <w:t>「母親」の割合が</w:t>
      </w:r>
      <w:r w:rsidR="00992448">
        <w:rPr>
          <w:rFonts w:hint="eastAsia"/>
        </w:rPr>
        <w:t>83.4</w:t>
      </w:r>
      <w:r>
        <w:rPr>
          <w:rFonts w:hint="eastAsia"/>
        </w:rPr>
        <w:t>％、「父親」の割合が</w:t>
      </w:r>
      <w:r w:rsidR="00992448">
        <w:rPr>
          <w:rFonts w:hint="eastAsia"/>
        </w:rPr>
        <w:t>15.9</w:t>
      </w:r>
      <w:r>
        <w:rPr>
          <w:rFonts w:hint="eastAsia"/>
        </w:rPr>
        <w:t>％となっています。</w:t>
      </w:r>
    </w:p>
    <w:p w:rsidR="005A2464" w:rsidRDefault="005A2464"/>
    <w:p w:rsidR="005A2464" w:rsidRDefault="005A2464"/>
    <w:p w:rsidR="005A2464" w:rsidRDefault="005A2464"/>
    <w:p w:rsidR="00B55885" w:rsidRDefault="00B55885"/>
    <w:p w:rsidR="005A2464" w:rsidRDefault="005A2464"/>
    <w:p w:rsidR="003E4899" w:rsidRDefault="003E4899"/>
    <w:p w:rsidR="003E4899" w:rsidRDefault="00CC59BF" w:rsidP="003E4899">
      <w:pPr>
        <w:pStyle w:val="a5"/>
      </w:pPr>
      <w:r>
        <w:rPr>
          <w:noProof/>
        </w:rPr>
        <w:pict>
          <v:shape id="_x0000_s1487" type="#_x0000_t75" style="position:absolute;left:0;text-align:left;margin-left:262.05pt;margin-top:30.05pt;width:241.15pt;height:109.15pt;z-index:251682304">
            <v:imagedata r:id="rId130" o:title="" cropleft="12126f"/>
          </v:shape>
        </w:pict>
      </w:r>
      <w:r w:rsidR="003E4899" w:rsidRPr="003E4899">
        <w:rPr>
          <w:rFonts w:hint="eastAsia"/>
        </w:rPr>
        <w:t>問５</w:t>
      </w:r>
      <w:r w:rsidR="003E4899" w:rsidRPr="003E4899">
        <w:rPr>
          <w:rFonts w:hint="eastAsia"/>
        </w:rPr>
        <w:tab/>
        <w:t>この調査票にご回答いただいている方の配偶関係を教えてください。（○は１つ）</w:t>
      </w:r>
    </w:p>
    <w:p w:rsidR="00992448" w:rsidRDefault="00992448" w:rsidP="00992448">
      <w:pPr>
        <w:pStyle w:val="a3"/>
      </w:pPr>
      <w:r>
        <w:rPr>
          <w:rFonts w:hint="eastAsia"/>
        </w:rPr>
        <w:t>「配偶者がいる」の割合が87.6</w:t>
      </w:r>
      <w:r w:rsidR="006A18AA">
        <w:rPr>
          <w:rFonts w:hint="eastAsia"/>
        </w:rPr>
        <w:t>％、「配偶者は</w:t>
      </w:r>
      <w:r>
        <w:rPr>
          <w:rFonts w:hint="eastAsia"/>
        </w:rPr>
        <w:t>いない」の割合が12.4％となっています。</w:t>
      </w:r>
    </w:p>
    <w:p w:rsidR="003E4899" w:rsidRDefault="003E4899"/>
    <w:p w:rsidR="00992448" w:rsidRDefault="00992448"/>
    <w:p w:rsidR="00992448" w:rsidRPr="00992448" w:rsidRDefault="00992448"/>
    <w:p w:rsidR="003E4899" w:rsidRDefault="003E4899"/>
    <w:p w:rsidR="00992448" w:rsidRDefault="00CC59BF" w:rsidP="00992448">
      <w:pPr>
        <w:pStyle w:val="a4"/>
      </w:pPr>
      <w:r>
        <w:rPr>
          <w:noProof/>
        </w:rPr>
        <w:pict>
          <v:shape id="_x0000_s1488" type="#_x0000_t75" style="position:absolute;left:0;text-align:left;margin-left:232.8pt;margin-top:11.2pt;width:270.4pt;height:143.45pt;z-index:251683328">
            <v:imagedata r:id="rId131" o:title="" cropleft="5648f"/>
          </v:shape>
        </w:pict>
      </w:r>
      <w:r w:rsidR="006A18AA">
        <w:rPr>
          <w:rFonts w:hint="eastAsia"/>
        </w:rPr>
        <w:t>【</w:t>
      </w:r>
      <w:r w:rsidR="00992448">
        <w:rPr>
          <w:rFonts w:hint="eastAsia"/>
        </w:rPr>
        <w:t>ひとり親家庭状況</w:t>
      </w:r>
      <w:r w:rsidR="006A18AA">
        <w:rPr>
          <w:rFonts w:hint="eastAsia"/>
        </w:rPr>
        <w:t>】</w:t>
      </w:r>
    </w:p>
    <w:p w:rsidR="00B55885" w:rsidRDefault="00992448" w:rsidP="00992448">
      <w:pPr>
        <w:pStyle w:val="a3"/>
      </w:pPr>
      <w:r>
        <w:rPr>
          <w:rFonts w:hint="eastAsia"/>
        </w:rPr>
        <w:t>「ひとり親家庭ではない」の割合が86.9％、「ひとり親家庭（母のみ）」の割合が9.0％となっています。</w:t>
      </w:r>
    </w:p>
    <w:p w:rsidR="00B55885" w:rsidRDefault="00B55885"/>
    <w:p w:rsidR="00B55885" w:rsidRDefault="00B55885"/>
    <w:p w:rsidR="007E6A69" w:rsidRDefault="007E6A69"/>
    <w:p w:rsidR="007E6A69" w:rsidRDefault="007E6A69"/>
    <w:p w:rsidR="00B55885" w:rsidRDefault="00B55885"/>
    <w:p w:rsidR="00B55885" w:rsidRDefault="00B55885"/>
    <w:p w:rsidR="007E6A69" w:rsidRDefault="00B55885" w:rsidP="007E6A69">
      <w:pPr>
        <w:pStyle w:val="a5"/>
      </w:pPr>
      <w:r>
        <w:br w:type="page"/>
      </w:r>
      <w:r w:rsidR="007E6A69">
        <w:rPr>
          <w:rFonts w:hint="eastAsia"/>
        </w:rPr>
        <w:lastRenderedPageBreak/>
        <w:t xml:space="preserve">問６　</w:t>
      </w:r>
      <w:r w:rsidR="007E6A69" w:rsidRPr="007E6A69">
        <w:rPr>
          <w:rFonts w:hint="eastAsia"/>
        </w:rPr>
        <w:t>宛名のお子様の子育て（教育を含む）を主に行っているのはどなたですか。（○は１つ）</w:t>
      </w:r>
      <w:r w:rsidR="00CC59BF">
        <w:rPr>
          <w:noProof/>
        </w:rPr>
        <w:pict>
          <v:shape id="_x0000_s1489" type="#_x0000_t75" style="position:absolute;left:0;text-align:left;margin-left:262.8pt;margin-top:39.35pt;width:241.9pt;height:161.45pt;z-index:251684352;mso-position-horizontal-relative:text;mso-position-vertical-relative:text">
            <v:imagedata r:id="rId132" o:title="" cropleft="11960f"/>
          </v:shape>
        </w:pict>
      </w:r>
      <w:r w:rsidR="007E6A69" w:rsidRPr="007E6A69">
        <w:rPr>
          <w:rFonts w:hint="eastAsia"/>
        </w:rPr>
        <w:t>※宛名のお子様からみた関係でお答えください。</w:t>
      </w:r>
    </w:p>
    <w:p w:rsidR="007E6A69" w:rsidRPr="007E6A69" w:rsidRDefault="00992448" w:rsidP="00992448">
      <w:pPr>
        <w:pStyle w:val="a3"/>
      </w:pPr>
      <w:r>
        <w:rPr>
          <w:rFonts w:hint="eastAsia"/>
        </w:rPr>
        <w:t>「主に母親」の割合が53.1％と最も高く、次いで「父母ともに」の割合が41.4％となっています。</w:t>
      </w:r>
    </w:p>
    <w:p w:rsidR="007E6A69" w:rsidRDefault="007E6A69"/>
    <w:p w:rsidR="00B55885" w:rsidRDefault="00B55885"/>
    <w:p w:rsidR="00B55885" w:rsidRDefault="00B55885"/>
    <w:p w:rsidR="00B55885" w:rsidRDefault="00B55885"/>
    <w:p w:rsidR="00B55885" w:rsidRDefault="00B55885"/>
    <w:p w:rsidR="00B55885" w:rsidRDefault="00B55885"/>
    <w:p w:rsidR="003E4899" w:rsidRDefault="003E4899"/>
    <w:p w:rsidR="005A2464" w:rsidRDefault="005A2464">
      <w:pPr>
        <w:pStyle w:val="3"/>
      </w:pPr>
      <w:bookmarkStart w:id="64" w:name="_Toc6307133"/>
      <w:r>
        <w:rPr>
          <w:rFonts w:hint="eastAsia"/>
        </w:rPr>
        <w:t>（３）子どもの育ちをめぐる環境について</w:t>
      </w:r>
      <w:bookmarkEnd w:id="64"/>
    </w:p>
    <w:p w:rsidR="005A2464" w:rsidRDefault="00CC59BF">
      <w:pPr>
        <w:pStyle w:val="a5"/>
      </w:pPr>
      <w:r>
        <w:rPr>
          <w:noProof/>
        </w:rPr>
        <w:pict>
          <v:shape id="_x0000_s1490" type="#_x0000_t75" style="position:absolute;left:0;text-align:left;margin-left:225.3pt;margin-top:30.75pt;width:280.9pt;height:191.85pt;z-index:251685376">
            <v:imagedata r:id="rId133" o:title="" cropleft="3322f"/>
          </v:shape>
        </w:pict>
      </w:r>
      <w:r w:rsidR="007E6A69">
        <w:rPr>
          <w:rFonts w:hint="eastAsia"/>
        </w:rPr>
        <w:t>問７</w:t>
      </w:r>
      <w:r w:rsidR="005A2464">
        <w:rPr>
          <w:rFonts w:hint="eastAsia"/>
        </w:rPr>
        <w:t xml:space="preserve">　</w:t>
      </w:r>
      <w:r w:rsidR="007E6A69" w:rsidRPr="007E6A69">
        <w:rPr>
          <w:rFonts w:hint="eastAsia"/>
        </w:rPr>
        <w:t>日頃、宛名のお子様をみてもらえる親族・知人はいますか。（○はいくつでも）</w:t>
      </w:r>
    </w:p>
    <w:p w:rsidR="005A2464" w:rsidRDefault="005A2464">
      <w:pPr>
        <w:pStyle w:val="a3"/>
      </w:pPr>
      <w:r>
        <w:rPr>
          <w:rFonts w:hint="eastAsia"/>
        </w:rPr>
        <w:t>「緊急時もしくは用事の際には祖父母等の親族にみてもらえる」の割合が</w:t>
      </w:r>
      <w:r w:rsidR="00992448">
        <w:rPr>
          <w:rFonts w:hint="eastAsia"/>
        </w:rPr>
        <w:t>51.0</w:t>
      </w:r>
      <w:r>
        <w:rPr>
          <w:rFonts w:hint="eastAsia"/>
        </w:rPr>
        <w:t>％と最も高く、次いで「日常的に祖父母等の親族にみてもらえる」の割合が</w:t>
      </w:r>
      <w:r w:rsidR="00992448">
        <w:rPr>
          <w:rFonts w:hint="eastAsia"/>
        </w:rPr>
        <w:t>32.4</w:t>
      </w:r>
      <w:r>
        <w:rPr>
          <w:rFonts w:hint="eastAsia"/>
        </w:rPr>
        <w:t>％、「緊急時もしくは用事の際には子どもをみてもらえる友人・知人がいる」の割合が</w:t>
      </w:r>
      <w:r w:rsidR="00992448">
        <w:rPr>
          <w:rFonts w:hint="eastAsia"/>
        </w:rPr>
        <w:t>18.6</w:t>
      </w:r>
      <w:r>
        <w:rPr>
          <w:rFonts w:hint="eastAsia"/>
        </w:rPr>
        <w:t>％となっています。</w:t>
      </w:r>
    </w:p>
    <w:p w:rsidR="005A2464" w:rsidRDefault="005A2464"/>
    <w:p w:rsidR="005A2464" w:rsidRDefault="005A2464"/>
    <w:p w:rsidR="00992448" w:rsidRDefault="00992448"/>
    <w:p w:rsidR="00992448" w:rsidRDefault="00992448"/>
    <w:p w:rsidR="005A2464" w:rsidRDefault="005A2464"/>
    <w:p w:rsidR="00992448" w:rsidRDefault="006A18AA" w:rsidP="00992448">
      <w:pPr>
        <w:pStyle w:val="a4"/>
      </w:pPr>
      <w:r>
        <w:rPr>
          <w:rFonts w:hint="eastAsia"/>
        </w:rPr>
        <w:t>【</w:t>
      </w:r>
      <w:r w:rsidR="00CC59BF">
        <w:rPr>
          <w:noProof/>
        </w:rPr>
        <w:pict>
          <v:shape id="_x0000_s1491" type="#_x0000_t75" style="position:absolute;left:0;text-align:left;margin-left:210.3pt;margin-top:3.65pt;width:295.9pt;height:142.9pt;z-index:251686400;mso-position-horizontal-relative:text;mso-position-vertical-relative:text">
            <v:imagedata r:id="rId134" o:title=""/>
          </v:shape>
        </w:pict>
      </w:r>
      <w:r w:rsidR="00992448">
        <w:rPr>
          <w:rFonts w:hint="eastAsia"/>
        </w:rPr>
        <w:t>日頃子育てを頼める親族や友人の有無</w:t>
      </w:r>
      <w:r>
        <w:rPr>
          <w:rFonts w:hint="eastAsia"/>
        </w:rPr>
        <w:t>】</w:t>
      </w:r>
    </w:p>
    <w:p w:rsidR="00992448" w:rsidRDefault="00992448" w:rsidP="00992448">
      <w:pPr>
        <w:pStyle w:val="a3"/>
      </w:pPr>
      <w:r>
        <w:rPr>
          <w:rFonts w:hint="eastAsia"/>
        </w:rPr>
        <w:t>「祖父母等の親族にみてもらえる」の割合が80.7％、「友人や知人にみてもらえる」の割合が22.1％となっています。</w:t>
      </w:r>
    </w:p>
    <w:p w:rsidR="004352C5" w:rsidRPr="00992448" w:rsidRDefault="004352C5"/>
    <w:p w:rsidR="004352C5" w:rsidRDefault="004352C5"/>
    <w:p w:rsidR="004352C5" w:rsidRDefault="004352C5"/>
    <w:p w:rsidR="004352C5" w:rsidRDefault="004352C5"/>
    <w:p w:rsidR="004352C5" w:rsidRDefault="004352C5"/>
    <w:p w:rsidR="004352C5" w:rsidRDefault="004352C5"/>
    <w:p w:rsidR="005A2464" w:rsidRDefault="005A2464"/>
    <w:p w:rsidR="005A2464" w:rsidRDefault="004352C5">
      <w:pPr>
        <w:pStyle w:val="a5"/>
      </w:pPr>
      <w:r>
        <w:br w:type="page"/>
      </w:r>
      <w:r w:rsidR="007E6A69">
        <w:rPr>
          <w:rFonts w:hint="eastAsia"/>
        </w:rPr>
        <w:lastRenderedPageBreak/>
        <w:t>問７</w:t>
      </w:r>
      <w:r w:rsidR="005A2464">
        <w:rPr>
          <w:rFonts w:hint="eastAsia"/>
        </w:rPr>
        <w:t xml:space="preserve">－１　</w:t>
      </w:r>
      <w:r w:rsidR="007E6A69" w:rsidRPr="007E6A69">
        <w:rPr>
          <w:rFonts w:hint="eastAsia"/>
        </w:rPr>
        <w:t>問７で「１.又は２.」に○をつけた方にうかがいます。祖父母等の親族にお子様をみ</w:t>
      </w:r>
      <w:r w:rsidR="00CC59BF">
        <w:rPr>
          <w:noProof/>
        </w:rPr>
        <w:pict>
          <v:shape id="_x0000_s1492" type="#_x0000_t75" style="position:absolute;left:0;text-align:left;margin-left:223.8pt;margin-top:38.6pt;width:281.25pt;height:255pt;z-index:251687424;mso-position-horizontal-relative:text;mso-position-vertical-relative:text">
            <v:imagedata r:id="rId135" o:title="" cropleft="3160f"/>
          </v:shape>
        </w:pict>
      </w:r>
      <w:r w:rsidR="007E6A69" w:rsidRPr="007E6A69">
        <w:rPr>
          <w:rFonts w:hint="eastAsia"/>
        </w:rPr>
        <w:t>てもらっている状況を教えてください。（○はいくつでも）</w:t>
      </w:r>
    </w:p>
    <w:p w:rsidR="005A2464" w:rsidRDefault="005A2464">
      <w:pPr>
        <w:pStyle w:val="a3"/>
      </w:pPr>
      <w:r>
        <w:rPr>
          <w:rFonts w:hint="eastAsia"/>
        </w:rPr>
        <w:t>「祖父母等の親族の身体的・精神的な負担や時間的制約を心配することなく、安心して子どもをみてもらえる」の割合が</w:t>
      </w:r>
      <w:r w:rsidR="00992448">
        <w:rPr>
          <w:rFonts w:hint="eastAsia"/>
        </w:rPr>
        <w:t>44.4</w:t>
      </w:r>
      <w:r>
        <w:rPr>
          <w:rFonts w:hint="eastAsia"/>
        </w:rPr>
        <w:t>％と最も高く、次いで「自分たち親の立場として、負担をかけていることが心苦しい」の割合が</w:t>
      </w:r>
      <w:r w:rsidR="00992448">
        <w:rPr>
          <w:rFonts w:hint="eastAsia"/>
        </w:rPr>
        <w:t>26.5</w:t>
      </w:r>
      <w:r>
        <w:rPr>
          <w:rFonts w:hint="eastAsia"/>
        </w:rPr>
        <w:t>％、「祖父母等の親族の時間的制約や精神的な負担が大きく心配である」の割合が</w:t>
      </w:r>
      <w:r w:rsidR="00992448">
        <w:rPr>
          <w:rFonts w:hint="eastAsia"/>
        </w:rPr>
        <w:t>23.9</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4352C5" w:rsidRDefault="004352C5"/>
    <w:p w:rsidR="004352C5" w:rsidRDefault="004352C5"/>
    <w:p w:rsidR="004352C5" w:rsidRDefault="004352C5"/>
    <w:p w:rsidR="005A2464" w:rsidRDefault="00CC59BF">
      <w:pPr>
        <w:pStyle w:val="a5"/>
      </w:pPr>
      <w:r>
        <w:rPr>
          <w:noProof/>
        </w:rPr>
        <w:pict>
          <v:shape id="_x0000_s1493" type="#_x0000_t75" style="position:absolute;left:0;text-align:left;margin-left:224.55pt;margin-top:38.75pt;width:280.5pt;height:244.15pt;z-index:251688448">
            <v:imagedata r:id="rId136" o:title="" cropleft="3411f"/>
          </v:shape>
        </w:pict>
      </w:r>
      <w:r w:rsidR="007E6A69">
        <w:rPr>
          <w:rFonts w:hint="eastAsia"/>
        </w:rPr>
        <w:t>問７</w:t>
      </w:r>
      <w:r w:rsidR="005A2464">
        <w:rPr>
          <w:rFonts w:hint="eastAsia"/>
        </w:rPr>
        <w:t xml:space="preserve">－２　</w:t>
      </w:r>
      <w:r w:rsidR="007E6A69" w:rsidRPr="007E6A69">
        <w:rPr>
          <w:rFonts w:hint="eastAsia"/>
        </w:rPr>
        <w:t>問７で「３.又は４.」に○をつけた方にうかがいます。友人・知人にお子様をみてもらっている状況を教えてください。（○はいくつでも）</w:t>
      </w:r>
    </w:p>
    <w:p w:rsidR="005A2464" w:rsidRDefault="005A2464">
      <w:pPr>
        <w:pStyle w:val="a3"/>
      </w:pPr>
      <w:r>
        <w:rPr>
          <w:rFonts w:hint="eastAsia"/>
        </w:rPr>
        <w:t>「友人・知人の身体的・精神的な負担や時間的制約を心配することなく、安心して子どもをみてもらえる」の割合が</w:t>
      </w:r>
      <w:r w:rsidR="00992448">
        <w:rPr>
          <w:rFonts w:hint="eastAsia"/>
        </w:rPr>
        <w:t>46.9</w:t>
      </w:r>
      <w:r>
        <w:rPr>
          <w:rFonts w:hint="eastAsia"/>
        </w:rPr>
        <w:t>％と最も高く、次いで「自分たち親の立場として、負担をかけていることが心苦しい」の割合が</w:t>
      </w:r>
      <w:r w:rsidR="00992448">
        <w:rPr>
          <w:rFonts w:hint="eastAsia"/>
        </w:rPr>
        <w:t>37.5</w:t>
      </w:r>
      <w:r>
        <w:rPr>
          <w:rFonts w:hint="eastAsia"/>
        </w:rPr>
        <w:t>％、「友人・知人の時間的制約や精神的な負担が大きく心配である」の割合が</w:t>
      </w:r>
      <w:r w:rsidR="00992448">
        <w:rPr>
          <w:rFonts w:hint="eastAsia"/>
        </w:rPr>
        <w:t>28.1</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4352C5">
      <w:pPr>
        <w:pStyle w:val="a5"/>
      </w:pPr>
      <w:r>
        <w:br w:type="page"/>
      </w:r>
      <w:r w:rsidR="007E6A69">
        <w:rPr>
          <w:rFonts w:hint="eastAsia"/>
        </w:rPr>
        <w:lastRenderedPageBreak/>
        <w:t>問８</w:t>
      </w:r>
      <w:r w:rsidR="005A2464">
        <w:rPr>
          <w:rFonts w:hint="eastAsia"/>
        </w:rPr>
        <w:t xml:space="preserve">　</w:t>
      </w:r>
      <w:r w:rsidR="007E6A69" w:rsidRPr="007E6A69">
        <w:rPr>
          <w:rFonts w:hint="eastAsia"/>
        </w:rPr>
        <w:t>宛名のお子様の子育て（教育を含む）をする上で、気軽に相談できる人はいますか。また、</w:t>
      </w:r>
      <w:r w:rsidR="00CC59BF">
        <w:rPr>
          <w:noProof/>
        </w:rPr>
        <w:pict>
          <v:shape id="_x0000_s1494" type="#_x0000_t75" style="position:absolute;left:0;text-align:left;margin-left:256.05pt;margin-top:42.35pt;width:247.9pt;height:109.7pt;z-index:251689472;mso-position-horizontal-relative:text;mso-position-vertical-relative:text">
            <v:imagedata r:id="rId137" o:title="" cropleft="10631f"/>
          </v:shape>
        </w:pict>
      </w:r>
      <w:r w:rsidR="007E6A69" w:rsidRPr="007E6A69">
        <w:rPr>
          <w:rFonts w:hint="eastAsia"/>
        </w:rPr>
        <w:t>相談できる場所はありますか。（○は１つ）</w:t>
      </w:r>
    </w:p>
    <w:p w:rsidR="005A2464" w:rsidRDefault="005A2464">
      <w:pPr>
        <w:pStyle w:val="a3"/>
      </w:pPr>
      <w:r>
        <w:rPr>
          <w:rFonts w:hint="eastAsia"/>
        </w:rPr>
        <w:t>「いる／ある」の割合が</w:t>
      </w:r>
      <w:r w:rsidR="00992448">
        <w:rPr>
          <w:rFonts w:hint="eastAsia"/>
        </w:rPr>
        <w:t>89.7</w:t>
      </w:r>
      <w:r>
        <w:rPr>
          <w:rFonts w:hint="eastAsia"/>
        </w:rPr>
        <w:t>％、「いない／ない」の割合が</w:t>
      </w:r>
      <w:r w:rsidR="00992448">
        <w:rPr>
          <w:rFonts w:hint="eastAsia"/>
        </w:rPr>
        <w:t>7.6</w:t>
      </w:r>
      <w:r>
        <w:rPr>
          <w:rFonts w:hint="eastAsia"/>
        </w:rPr>
        <w:t>％となっています。</w:t>
      </w:r>
    </w:p>
    <w:p w:rsidR="005A2464" w:rsidRDefault="005A2464"/>
    <w:p w:rsidR="005A2464" w:rsidRDefault="005A2464"/>
    <w:p w:rsidR="005A2464" w:rsidRDefault="005A2464"/>
    <w:p w:rsidR="004352C5" w:rsidRDefault="004352C5"/>
    <w:p w:rsidR="004352C5" w:rsidRDefault="004352C5"/>
    <w:p w:rsidR="004352C5" w:rsidRDefault="004352C5"/>
    <w:p w:rsidR="005A2464" w:rsidRDefault="00CC59BF" w:rsidP="007E6A69">
      <w:pPr>
        <w:pStyle w:val="a5"/>
      </w:pPr>
      <w:r>
        <w:rPr>
          <w:noProof/>
        </w:rPr>
        <w:pict>
          <v:shape id="_x0000_s1607" type="#_x0000_t75" style="position:absolute;left:0;text-align:left;margin-left:209.55pt;margin-top:35pt;width:295.9pt;height:350.45pt;z-index:251744768;mso-position-horizontal-relative:text;mso-position-vertical-relative:text;mso-width-relative:page;mso-height-relative:page">
            <v:imagedata r:id="rId138" o:title=""/>
          </v:shape>
        </w:pict>
      </w:r>
      <w:r w:rsidR="007E6A69">
        <w:rPr>
          <w:rFonts w:hint="eastAsia"/>
        </w:rPr>
        <w:t>問８</w:t>
      </w:r>
      <w:r w:rsidR="005A2464">
        <w:rPr>
          <w:rFonts w:hint="eastAsia"/>
        </w:rPr>
        <w:t xml:space="preserve">－１　</w:t>
      </w:r>
      <w:r w:rsidR="007E6A69" w:rsidRPr="007E6A69">
        <w:rPr>
          <w:rFonts w:hint="eastAsia"/>
        </w:rPr>
        <w:t>問８で「1.いる／ある」に○をつけた方にうかがいます。</w:t>
      </w:r>
      <w:r w:rsidR="007E6A69">
        <w:rPr>
          <w:rFonts w:hint="eastAsia"/>
        </w:rPr>
        <w:t>お子様の子育て（教育を含む）に関して、気軽に相談できる先は、誰（どこ）ですか。（○はいくつでも）</w:t>
      </w:r>
    </w:p>
    <w:p w:rsidR="005A2464" w:rsidRDefault="00992448">
      <w:pPr>
        <w:pStyle w:val="a3"/>
      </w:pPr>
      <w:r>
        <w:rPr>
          <w:rFonts w:hint="eastAsia"/>
        </w:rPr>
        <w:t>「友人や知人」</w:t>
      </w:r>
      <w:r w:rsidR="005A2464">
        <w:rPr>
          <w:rFonts w:hint="eastAsia"/>
        </w:rPr>
        <w:t>の割合が</w:t>
      </w:r>
      <w:r>
        <w:rPr>
          <w:rFonts w:hint="eastAsia"/>
        </w:rPr>
        <w:t>79.2</w:t>
      </w:r>
      <w:r w:rsidR="005A2464">
        <w:rPr>
          <w:rFonts w:hint="eastAsia"/>
        </w:rPr>
        <w:t>％と最も高く、次いで</w:t>
      </w:r>
      <w:r>
        <w:rPr>
          <w:rFonts w:hint="eastAsia"/>
        </w:rPr>
        <w:t>「配偶者、パートナー」の割合が64.6％</w:t>
      </w:r>
      <w:r w:rsidR="005A2464">
        <w:rPr>
          <w:rFonts w:hint="eastAsia"/>
        </w:rPr>
        <w:t>「祖父母等の親族」の割合が</w:t>
      </w:r>
      <w:r>
        <w:rPr>
          <w:rFonts w:hint="eastAsia"/>
        </w:rPr>
        <w:t>61.5</w:t>
      </w:r>
      <w:r w:rsidR="005A2464">
        <w:rPr>
          <w:rFonts w:hint="eastAsia"/>
        </w:rPr>
        <w:t>％となっています。</w:t>
      </w:r>
    </w:p>
    <w:p w:rsidR="005A2464" w:rsidRDefault="005A2464"/>
    <w:p w:rsidR="005A2464" w:rsidRPr="00686365"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3"/>
      </w:pPr>
      <w:r>
        <w:br w:type="page"/>
      </w:r>
      <w:bookmarkStart w:id="65" w:name="_Toc6307134"/>
      <w:r>
        <w:rPr>
          <w:rFonts w:hint="eastAsia"/>
        </w:rPr>
        <w:lastRenderedPageBreak/>
        <w:t>（４）保護者の就労状況について</w:t>
      </w:r>
      <w:bookmarkEnd w:id="65"/>
    </w:p>
    <w:p w:rsidR="005A2464" w:rsidRDefault="00CC59BF">
      <w:pPr>
        <w:pStyle w:val="a5"/>
      </w:pPr>
      <w:r>
        <w:rPr>
          <w:noProof/>
        </w:rPr>
        <w:pict>
          <v:shape id="_x0000_s1496" type="#_x0000_t75" style="position:absolute;left:0;text-align:left;margin-left:223.05pt;margin-top:24.35pt;width:281.65pt;height:229.5pt;z-index:251690496">
            <v:imagedata r:id="rId139" o:title="" cropleft="3156f"/>
          </v:shape>
        </w:pict>
      </w:r>
      <w:r w:rsidR="007E6A69">
        <w:rPr>
          <w:rFonts w:hint="eastAsia"/>
        </w:rPr>
        <w:t>問９</w:t>
      </w:r>
      <w:r w:rsidR="005A2464">
        <w:rPr>
          <w:rFonts w:hint="eastAsia"/>
        </w:rPr>
        <w:t xml:space="preserve">　</w:t>
      </w:r>
      <w:r w:rsidR="007E6A69" w:rsidRPr="007E6A69">
        <w:rPr>
          <w:rFonts w:hint="eastAsia"/>
        </w:rPr>
        <w:t>宛名のお子様の保護者の現在の就労状況（自営業、家族従事者含む）をうかがいます。</w:t>
      </w:r>
    </w:p>
    <w:p w:rsidR="005A2464" w:rsidRDefault="005A2464">
      <w:pPr>
        <w:pStyle w:val="a4"/>
      </w:pPr>
      <w:r>
        <w:rPr>
          <w:rFonts w:hint="eastAsia"/>
        </w:rPr>
        <w:t>（１）母親</w:t>
      </w:r>
    </w:p>
    <w:p w:rsidR="005A2464" w:rsidRDefault="005A2464">
      <w:pPr>
        <w:pStyle w:val="af"/>
      </w:pPr>
      <w:r>
        <w:rPr>
          <w:rFonts w:hint="eastAsia"/>
        </w:rPr>
        <w:t>①　就労状況</w:t>
      </w:r>
    </w:p>
    <w:p w:rsidR="005A2464" w:rsidRDefault="005A2464">
      <w:pPr>
        <w:pStyle w:val="a3"/>
      </w:pPr>
      <w:r>
        <w:rPr>
          <w:rFonts w:hint="eastAsia"/>
        </w:rPr>
        <w:t>「パート・アルバイト等（「フルタイム」以外の就労）で就労しており、産休・育休・介護休業中ではない」の割合が</w:t>
      </w:r>
      <w:r w:rsidR="002047F6">
        <w:rPr>
          <w:rFonts w:hint="eastAsia"/>
        </w:rPr>
        <w:t>45.3</w:t>
      </w:r>
      <w:r>
        <w:rPr>
          <w:rFonts w:hint="eastAsia"/>
        </w:rPr>
        <w:t>％と最も高く、次いで「フルタイム（１週５日程度・１日８時間程度の就労）で就労しており、産休・育休・介護休業中ではない」の割合が</w:t>
      </w:r>
      <w:r w:rsidR="002047F6">
        <w:rPr>
          <w:rFonts w:hint="eastAsia"/>
        </w:rPr>
        <w:t>30.9</w:t>
      </w:r>
      <w:r>
        <w:rPr>
          <w:rFonts w:hint="eastAsia"/>
        </w:rPr>
        <w:t>％、「以前は就労していたが、現在は就労していない」の割合が</w:t>
      </w:r>
      <w:r w:rsidR="002047F6">
        <w:rPr>
          <w:rFonts w:hint="eastAsia"/>
        </w:rPr>
        <w:t>20.1</w:t>
      </w:r>
      <w:r>
        <w:rPr>
          <w:rFonts w:hint="eastAsia"/>
        </w:rPr>
        <w:t>％となっています。</w:t>
      </w:r>
    </w:p>
    <w:p w:rsidR="005A2464" w:rsidRDefault="005A2464"/>
    <w:p w:rsidR="005A2464" w:rsidRDefault="005A2464"/>
    <w:p w:rsidR="005A2464" w:rsidRDefault="005A2464"/>
    <w:p w:rsidR="005A2464" w:rsidRDefault="00CC59BF">
      <w:pPr>
        <w:pStyle w:val="af"/>
      </w:pPr>
      <w:r>
        <w:rPr>
          <w:noProof/>
        </w:rPr>
        <w:pict>
          <v:shape id="_x0000_s1497" type="#_x0000_t75" style="position:absolute;left:0;text-align:left;margin-left:208.8pt;margin-top:7pt;width:295.9pt;height:142.9pt;z-index:251691520">
            <v:imagedata r:id="rId140" o:title=""/>
          </v:shape>
        </w:pict>
      </w:r>
      <w:r w:rsidR="005A2464">
        <w:rPr>
          <w:rFonts w:hint="eastAsia"/>
        </w:rPr>
        <w:t>②　１週当たり就労日数</w:t>
      </w:r>
    </w:p>
    <w:p w:rsidR="005A2464" w:rsidRDefault="005A2464">
      <w:pPr>
        <w:pStyle w:val="a3"/>
      </w:pPr>
      <w:r>
        <w:rPr>
          <w:rFonts w:hint="eastAsia"/>
        </w:rPr>
        <w:t>「５日</w:t>
      </w:r>
      <w:r w:rsidR="002047F6">
        <w:rPr>
          <w:rFonts w:hint="eastAsia"/>
        </w:rPr>
        <w:t>以上</w:t>
      </w:r>
      <w:r>
        <w:rPr>
          <w:rFonts w:hint="eastAsia"/>
        </w:rPr>
        <w:t>」の割合が</w:t>
      </w:r>
      <w:r w:rsidR="002047F6">
        <w:rPr>
          <w:rFonts w:hint="eastAsia"/>
        </w:rPr>
        <w:t>44.3％と最も高く、次いで「４</w:t>
      </w:r>
      <w:r>
        <w:rPr>
          <w:rFonts w:hint="eastAsia"/>
        </w:rPr>
        <w:t>日」の割合が</w:t>
      </w:r>
      <w:r w:rsidR="002047F6">
        <w:rPr>
          <w:rFonts w:hint="eastAsia"/>
        </w:rPr>
        <w:t>24.5％、「３</w:t>
      </w:r>
      <w:r>
        <w:rPr>
          <w:rFonts w:hint="eastAsia"/>
        </w:rPr>
        <w:t>日」の割合が</w:t>
      </w:r>
      <w:r w:rsidR="002047F6">
        <w:rPr>
          <w:rFonts w:hint="eastAsia"/>
        </w:rPr>
        <w:t>19.8</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CC59BF">
      <w:pPr>
        <w:pStyle w:val="af"/>
      </w:pPr>
      <w:r>
        <w:rPr>
          <w:noProof/>
        </w:rPr>
        <w:pict>
          <v:shape id="_x0000_s1498" type="#_x0000_t75" style="position:absolute;left:0;text-align:left;margin-left:262.8pt;margin-top:1.6pt;width:241.9pt;height:185.65pt;z-index:251692544">
            <v:imagedata r:id="rId141" o:title="" cropleft="11960f"/>
          </v:shape>
        </w:pict>
      </w:r>
      <w:r w:rsidR="005A2464">
        <w:rPr>
          <w:rFonts w:hint="eastAsia"/>
        </w:rPr>
        <w:t>③　１日当たり就労時間</w:t>
      </w:r>
    </w:p>
    <w:p w:rsidR="005A2464" w:rsidRDefault="005A2464">
      <w:pPr>
        <w:pStyle w:val="a3"/>
      </w:pPr>
      <w:r>
        <w:rPr>
          <w:rFonts w:hint="eastAsia"/>
        </w:rPr>
        <w:t>「８時間」の割合が</w:t>
      </w:r>
      <w:r w:rsidR="002047F6">
        <w:rPr>
          <w:rFonts w:hint="eastAsia"/>
        </w:rPr>
        <w:t>24.5％と最も高く、次いで「５時間</w:t>
      </w:r>
      <w:r>
        <w:rPr>
          <w:rFonts w:hint="eastAsia"/>
        </w:rPr>
        <w:t>」</w:t>
      </w:r>
      <w:r w:rsidR="002047F6">
        <w:rPr>
          <w:rFonts w:hint="eastAsia"/>
        </w:rPr>
        <w:t>、「６時間」</w:t>
      </w:r>
      <w:r>
        <w:rPr>
          <w:rFonts w:hint="eastAsia"/>
        </w:rPr>
        <w:t>の割合が</w:t>
      </w:r>
      <w:r w:rsidR="002047F6">
        <w:rPr>
          <w:rFonts w:hint="eastAsia"/>
        </w:rPr>
        <w:t>16.0</w:t>
      </w:r>
      <w:r>
        <w:rPr>
          <w:rFonts w:hint="eastAsia"/>
        </w:rPr>
        <w:t>％、「７時間」の割合が</w:t>
      </w:r>
      <w:r w:rsidR="002047F6">
        <w:rPr>
          <w:rFonts w:hint="eastAsia"/>
        </w:rPr>
        <w:t>13.2</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f"/>
      </w:pPr>
      <w:r>
        <w:br w:type="page"/>
      </w:r>
      <w:r w:rsidR="00CC59BF">
        <w:rPr>
          <w:noProof/>
        </w:rPr>
        <w:lastRenderedPageBreak/>
        <w:pict>
          <v:shape id="_x0000_s1499" type="#_x0000_t75" style="position:absolute;left:0;text-align:left;margin-left:271.8pt;margin-top:7.05pt;width:233.65pt;height:142.9pt;z-index:251693568">
            <v:imagedata r:id="rId142" o:title="" cropleft="13787f"/>
          </v:shape>
        </w:pict>
      </w:r>
      <w:r>
        <w:rPr>
          <w:rFonts w:hint="eastAsia"/>
        </w:rPr>
        <w:t>④　家を出る時刻</w:t>
      </w:r>
    </w:p>
    <w:p w:rsidR="005A2464" w:rsidRDefault="005A2464">
      <w:pPr>
        <w:pStyle w:val="a3"/>
      </w:pPr>
      <w:r>
        <w:rPr>
          <w:rFonts w:hint="eastAsia"/>
        </w:rPr>
        <w:t>「８時台」の割合が</w:t>
      </w:r>
      <w:r w:rsidR="002047F6">
        <w:rPr>
          <w:rFonts w:hint="eastAsia"/>
        </w:rPr>
        <w:t>51.9</w:t>
      </w:r>
      <w:r>
        <w:rPr>
          <w:rFonts w:hint="eastAsia"/>
        </w:rPr>
        <w:t>％と最も高く、次いで「７時台」の割合が</w:t>
      </w:r>
      <w:r w:rsidR="002047F6">
        <w:rPr>
          <w:rFonts w:hint="eastAsia"/>
        </w:rPr>
        <w:t>25.5</w:t>
      </w:r>
      <w:r>
        <w:rPr>
          <w:rFonts w:hint="eastAsia"/>
        </w:rPr>
        <w:t>％、「９時台」の割合が</w:t>
      </w:r>
      <w:r w:rsidR="002047F6">
        <w:rPr>
          <w:rFonts w:hint="eastAsia"/>
        </w:rPr>
        <w:t>15.1</w:t>
      </w:r>
      <w:r>
        <w:rPr>
          <w:rFonts w:hint="eastAsia"/>
        </w:rPr>
        <w:t>％となっています。</w:t>
      </w:r>
    </w:p>
    <w:p w:rsidR="005A2464" w:rsidRDefault="005A2464"/>
    <w:p w:rsidR="005A2464" w:rsidRDefault="005A2464"/>
    <w:p w:rsidR="001B2E4D" w:rsidRDefault="001B2E4D"/>
    <w:p w:rsidR="005A2464" w:rsidRDefault="005A2464"/>
    <w:p w:rsidR="005A2464" w:rsidRDefault="005A2464"/>
    <w:p w:rsidR="005A2464" w:rsidRDefault="005A2464"/>
    <w:p w:rsidR="005A2464" w:rsidRDefault="00CC59BF">
      <w:pPr>
        <w:pStyle w:val="af"/>
      </w:pPr>
      <w:r>
        <w:rPr>
          <w:noProof/>
        </w:rPr>
        <w:pict>
          <v:shape id="_x0000_s1599" type="#_x0000_t75" style="position:absolute;left:0;text-align:left;margin-left:209.55pt;margin-top:8.9pt;width:295.9pt;height:183.95pt;z-index:251741696">
            <v:imagedata r:id="rId143" o:title=""/>
          </v:shape>
        </w:pict>
      </w:r>
      <w:r w:rsidR="005A2464">
        <w:rPr>
          <w:rFonts w:hint="eastAsia"/>
        </w:rPr>
        <w:t>⑤　帰宅時刻</w:t>
      </w:r>
    </w:p>
    <w:p w:rsidR="005A2464" w:rsidRDefault="005A2464">
      <w:pPr>
        <w:pStyle w:val="a3"/>
      </w:pPr>
      <w:r>
        <w:rPr>
          <w:rFonts w:hint="eastAsia"/>
        </w:rPr>
        <w:t>「18時</w:t>
      </w:r>
      <w:r w:rsidR="00686365">
        <w:rPr>
          <w:rFonts w:hint="eastAsia"/>
        </w:rPr>
        <w:t>台</w:t>
      </w:r>
      <w:r>
        <w:rPr>
          <w:rFonts w:hint="eastAsia"/>
        </w:rPr>
        <w:t>」の割合が</w:t>
      </w:r>
      <w:r w:rsidR="002047F6">
        <w:t>24.5</w:t>
      </w:r>
      <w:r>
        <w:rPr>
          <w:rFonts w:hint="eastAsia"/>
        </w:rPr>
        <w:t>％と最も高く、次いで「</w:t>
      </w:r>
      <w:r w:rsidR="002047F6">
        <w:rPr>
          <w:rFonts w:hint="eastAsia"/>
        </w:rPr>
        <w:t>1</w:t>
      </w:r>
      <w:r w:rsidR="002047F6">
        <w:t>7</w:t>
      </w:r>
      <w:r>
        <w:rPr>
          <w:rFonts w:hint="eastAsia"/>
        </w:rPr>
        <w:t>時台」の割合が</w:t>
      </w:r>
      <w:r w:rsidR="002047F6">
        <w:t>17.0</w:t>
      </w:r>
      <w:r>
        <w:rPr>
          <w:rFonts w:hint="eastAsia"/>
        </w:rPr>
        <w:t>％、「19時台」の割合が</w:t>
      </w:r>
      <w:r w:rsidR="002047F6">
        <w:t>16.0</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4"/>
      </w:pPr>
      <w:r>
        <w:rPr>
          <w:rFonts w:hint="eastAsia"/>
        </w:rPr>
        <w:t>（２）父親</w:t>
      </w:r>
    </w:p>
    <w:p w:rsidR="005A2464" w:rsidRDefault="00CC59BF">
      <w:pPr>
        <w:pStyle w:val="af"/>
      </w:pPr>
      <w:r>
        <w:rPr>
          <w:noProof/>
        </w:rPr>
        <w:pict>
          <v:shape id="_x0000_s1501" type="#_x0000_t75" style="position:absolute;left:0;text-align:left;margin-left:224.35pt;margin-top:1.7pt;width:287.65pt;height:219.4pt;z-index:251694592">
            <v:imagedata r:id="rId144" o:title="" cropleft="2782f"/>
          </v:shape>
        </w:pict>
      </w:r>
      <w:r w:rsidR="005A2464">
        <w:rPr>
          <w:rFonts w:hint="eastAsia"/>
        </w:rPr>
        <w:t>①　就労状況</w:t>
      </w:r>
    </w:p>
    <w:p w:rsidR="005A2464" w:rsidRDefault="005A2464">
      <w:pPr>
        <w:pStyle w:val="a3"/>
      </w:pPr>
      <w:r>
        <w:rPr>
          <w:rFonts w:hint="eastAsia"/>
        </w:rPr>
        <w:t>「フルタイム（１週５日程度・１日８時間程度の就労）で就労しており、育休・介護休業中ではない」の割合が</w:t>
      </w:r>
      <w:r w:rsidR="002047F6">
        <w:t>93.1</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f"/>
      </w:pPr>
      <w:r>
        <w:br w:type="page"/>
      </w:r>
      <w:r w:rsidR="00CC59BF">
        <w:rPr>
          <w:noProof/>
        </w:rPr>
        <w:lastRenderedPageBreak/>
        <w:pict>
          <v:shape id="_x0000_s1502" type="#_x0000_t75" style="position:absolute;left:0;text-align:left;margin-left:268.8pt;margin-top:-.45pt;width:229.15pt;height:143.45pt;z-index:251695616">
            <v:imagedata r:id="rId145" o:title="" cropleft="14784f"/>
          </v:shape>
        </w:pict>
      </w:r>
      <w:r>
        <w:rPr>
          <w:rFonts w:hint="eastAsia"/>
        </w:rPr>
        <w:t>②　１週当たり就労日数</w:t>
      </w:r>
    </w:p>
    <w:p w:rsidR="005A2464" w:rsidRDefault="005A2464">
      <w:pPr>
        <w:pStyle w:val="a3"/>
      </w:pPr>
      <w:r>
        <w:rPr>
          <w:rFonts w:hint="eastAsia"/>
        </w:rPr>
        <w:t>「５日</w:t>
      </w:r>
      <w:r w:rsidR="00686365">
        <w:rPr>
          <w:rFonts w:hint="eastAsia"/>
        </w:rPr>
        <w:t>以上</w:t>
      </w:r>
      <w:r>
        <w:rPr>
          <w:rFonts w:hint="eastAsia"/>
        </w:rPr>
        <w:t>」の割合が</w:t>
      </w:r>
      <w:r w:rsidR="002047F6">
        <w:t>95.9</w:t>
      </w:r>
      <w:r>
        <w:rPr>
          <w:rFonts w:hint="eastAsia"/>
        </w:rPr>
        <w:t>％と最も高くなっています。</w:t>
      </w:r>
    </w:p>
    <w:p w:rsidR="005A2464" w:rsidRDefault="005A2464"/>
    <w:p w:rsidR="005A2464" w:rsidRDefault="005A2464"/>
    <w:p w:rsidR="005A2464" w:rsidRDefault="005A2464"/>
    <w:p w:rsidR="005A2464" w:rsidRDefault="005A2464"/>
    <w:p w:rsidR="002047F6" w:rsidRPr="002047F6" w:rsidRDefault="002047F6"/>
    <w:p w:rsidR="005A2464" w:rsidRDefault="005A2464"/>
    <w:p w:rsidR="005A2464" w:rsidRDefault="00CC59BF">
      <w:pPr>
        <w:pStyle w:val="af"/>
      </w:pPr>
      <w:r>
        <w:rPr>
          <w:noProof/>
        </w:rPr>
        <w:pict>
          <v:shape id="_x0000_s1503" type="#_x0000_t75" style="position:absolute;left:0;text-align:left;margin-left:262.8pt;margin-top:13.4pt;width:234.4pt;height:186.75pt;z-index:251696640">
            <v:imagedata r:id="rId146" o:title="" cropleft="13621f"/>
          </v:shape>
        </w:pict>
      </w:r>
      <w:r w:rsidR="005A2464">
        <w:rPr>
          <w:rFonts w:hint="eastAsia"/>
        </w:rPr>
        <w:t>③　１日当たり就労時間</w:t>
      </w:r>
    </w:p>
    <w:p w:rsidR="005A2464" w:rsidRDefault="005A2464">
      <w:pPr>
        <w:pStyle w:val="a3"/>
      </w:pPr>
      <w:r>
        <w:rPr>
          <w:rFonts w:hint="eastAsia"/>
        </w:rPr>
        <w:t>「８時間」の割合が</w:t>
      </w:r>
      <w:r w:rsidR="002047F6">
        <w:t>31.7</w:t>
      </w:r>
      <w:r>
        <w:rPr>
          <w:rFonts w:hint="eastAsia"/>
        </w:rPr>
        <w:t>％と最も高く、次いで「10時間」の割合が</w:t>
      </w:r>
      <w:r w:rsidR="002047F6">
        <w:t>25.2</w:t>
      </w:r>
      <w:r>
        <w:rPr>
          <w:rFonts w:hint="eastAsia"/>
        </w:rPr>
        <w:t>％、「</w:t>
      </w:r>
      <w:r w:rsidR="002047F6">
        <w:rPr>
          <w:rFonts w:hint="eastAsia"/>
        </w:rPr>
        <w:t>12時間</w:t>
      </w:r>
      <w:r w:rsidR="002047F6">
        <w:t>以上</w:t>
      </w:r>
      <w:r>
        <w:rPr>
          <w:rFonts w:hint="eastAsia"/>
        </w:rPr>
        <w:t>」の割合が</w:t>
      </w:r>
      <w:r w:rsidR="002047F6">
        <w:t>20.3</w:t>
      </w:r>
      <w:r>
        <w:rPr>
          <w:rFonts w:hint="eastAsia"/>
        </w:rPr>
        <w:t>％となっています。</w:t>
      </w:r>
    </w:p>
    <w:p w:rsidR="005A2464" w:rsidRDefault="005A2464"/>
    <w:p w:rsidR="00C503CD" w:rsidRDefault="00C503CD"/>
    <w:p w:rsidR="005A2464" w:rsidRDefault="005A2464"/>
    <w:p w:rsidR="002047F6" w:rsidRPr="002047F6" w:rsidRDefault="002047F6"/>
    <w:p w:rsidR="005A2464" w:rsidRDefault="005A2464"/>
    <w:p w:rsidR="005A2464" w:rsidRDefault="005A2464"/>
    <w:p w:rsidR="005A2464" w:rsidRDefault="005A2464"/>
    <w:p w:rsidR="005A2464" w:rsidRDefault="005A2464"/>
    <w:p w:rsidR="005A2464" w:rsidRDefault="00CC59BF">
      <w:pPr>
        <w:pStyle w:val="af"/>
      </w:pPr>
      <w:r>
        <w:rPr>
          <w:noProof/>
        </w:rPr>
        <w:pict>
          <v:shape id="_x0000_s1504" type="#_x0000_t75" style="position:absolute;left:0;text-align:left;margin-left:271.05pt;margin-top:13.05pt;width:227.65pt;height:2in;z-index:251697664">
            <v:imagedata r:id="rId147" o:title="" cropleft="15116f"/>
          </v:shape>
        </w:pict>
      </w:r>
      <w:r w:rsidR="005A2464">
        <w:rPr>
          <w:rFonts w:hint="eastAsia"/>
        </w:rPr>
        <w:t>④　家を出る時刻</w:t>
      </w:r>
    </w:p>
    <w:p w:rsidR="005A2464" w:rsidRDefault="005A2464">
      <w:pPr>
        <w:pStyle w:val="a3"/>
      </w:pPr>
      <w:r>
        <w:rPr>
          <w:rFonts w:hint="eastAsia"/>
        </w:rPr>
        <w:t>「７時台」の割合が</w:t>
      </w:r>
      <w:r w:rsidR="002047F6">
        <w:t>42.3</w:t>
      </w:r>
      <w:r w:rsidR="002047F6">
        <w:rPr>
          <w:rFonts w:hint="eastAsia"/>
        </w:rPr>
        <w:t>％と最も高く、次いで「８</w:t>
      </w:r>
      <w:r>
        <w:rPr>
          <w:rFonts w:hint="eastAsia"/>
        </w:rPr>
        <w:t>時台」の割合が</w:t>
      </w:r>
      <w:r w:rsidR="002047F6">
        <w:t>22.0</w:t>
      </w:r>
      <w:r w:rsidR="002047F6">
        <w:rPr>
          <w:rFonts w:hint="eastAsia"/>
        </w:rPr>
        <w:t>％、「６</w:t>
      </w:r>
      <w:r>
        <w:rPr>
          <w:rFonts w:hint="eastAsia"/>
        </w:rPr>
        <w:t>時台」の割合が</w:t>
      </w:r>
      <w:r w:rsidR="002047F6">
        <w:t>20.3</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C503CD">
      <w:pPr>
        <w:pStyle w:val="af"/>
      </w:pPr>
      <w:r>
        <w:br w:type="page"/>
      </w:r>
      <w:r w:rsidR="00CC59BF">
        <w:rPr>
          <w:noProof/>
        </w:rPr>
        <w:lastRenderedPageBreak/>
        <w:pict>
          <v:shape id="_x0000_s1505" type="#_x0000_t75" style="position:absolute;left:0;text-align:left;margin-left:259.8pt;margin-top:4.05pt;width:241.15pt;height:243.6pt;z-index:251698688">
            <v:imagedata r:id="rId148" o:title="" cropleft="12126f"/>
          </v:shape>
        </w:pict>
      </w:r>
      <w:r w:rsidR="005A2464">
        <w:rPr>
          <w:rFonts w:hint="eastAsia"/>
        </w:rPr>
        <w:t>⑤　帰宅時刻</w:t>
      </w:r>
    </w:p>
    <w:p w:rsidR="005A2464" w:rsidRDefault="005A2464">
      <w:pPr>
        <w:pStyle w:val="a3"/>
      </w:pPr>
      <w:r>
        <w:rPr>
          <w:rFonts w:hint="eastAsia"/>
        </w:rPr>
        <w:t>「19時台」の割合が</w:t>
      </w:r>
      <w:r w:rsidR="00613E72">
        <w:t>22.0</w:t>
      </w:r>
      <w:r>
        <w:rPr>
          <w:rFonts w:hint="eastAsia"/>
        </w:rPr>
        <w:t>％と最も高く、次いで「20時台」の割合が</w:t>
      </w:r>
      <w:r w:rsidR="00613E72">
        <w:t>21.1</w:t>
      </w:r>
      <w:r>
        <w:rPr>
          <w:rFonts w:hint="eastAsia"/>
        </w:rPr>
        <w:t>％、「</w:t>
      </w:r>
      <w:r w:rsidR="00613E72">
        <w:t>22</w:t>
      </w:r>
      <w:r w:rsidR="00613E72">
        <w:rPr>
          <w:rFonts w:hint="eastAsia"/>
        </w:rPr>
        <w:t>時以降</w:t>
      </w:r>
      <w:r>
        <w:rPr>
          <w:rFonts w:hint="eastAsia"/>
        </w:rPr>
        <w:t>」の割合が</w:t>
      </w:r>
      <w:r w:rsidR="00613E72">
        <w:t>18.7</w:t>
      </w:r>
      <w:r>
        <w:rPr>
          <w:rFonts w:hint="eastAsia"/>
        </w:rPr>
        <w:t>％となっています。</w:t>
      </w:r>
    </w:p>
    <w:p w:rsidR="005A2464" w:rsidRDefault="005A2464"/>
    <w:p w:rsidR="005A2464" w:rsidRDefault="005A2464"/>
    <w:p w:rsidR="005A2464" w:rsidRDefault="005A2464"/>
    <w:p w:rsidR="00C503CD" w:rsidRDefault="00C503CD"/>
    <w:p w:rsidR="00C503CD" w:rsidRDefault="00C503CD"/>
    <w:p w:rsidR="00C503CD" w:rsidRDefault="00C503CD"/>
    <w:p w:rsidR="00C503CD" w:rsidRDefault="00C503CD"/>
    <w:p w:rsidR="00C503CD" w:rsidRDefault="00C503CD"/>
    <w:p w:rsidR="00C503CD" w:rsidRDefault="00C503CD"/>
    <w:p w:rsidR="005A2464" w:rsidRDefault="005A2464"/>
    <w:p w:rsidR="005A2464" w:rsidRDefault="005A2464"/>
    <w:p w:rsidR="005A2464" w:rsidRDefault="005A2464"/>
    <w:p w:rsidR="005A2464" w:rsidRDefault="007E6A69" w:rsidP="007E6A69">
      <w:pPr>
        <w:pStyle w:val="a5"/>
      </w:pPr>
      <w:r>
        <w:rPr>
          <w:rFonts w:hint="eastAsia"/>
        </w:rPr>
        <w:t>問10</w:t>
      </w:r>
      <w:r w:rsidR="005A2464">
        <w:rPr>
          <w:rFonts w:hint="eastAsia"/>
        </w:rPr>
        <w:t xml:space="preserve">　</w:t>
      </w:r>
      <w:r>
        <w:rPr>
          <w:rFonts w:hint="eastAsia"/>
        </w:rPr>
        <w:t>問９の（１）母親または（２）父親で「３.又は４.」（パート・アルバイト等で就労している）に○をつけた方にうかがいます。該当しない方は、問11へお進みください。</w:t>
      </w:r>
      <w:r w:rsidRPr="007E6A69">
        <w:rPr>
          <w:rFonts w:hint="eastAsia"/>
        </w:rPr>
        <w:t>フルタイムへの転換希望はありますか。（○はそれぞれ１つ）</w:t>
      </w:r>
    </w:p>
    <w:p w:rsidR="005A2464" w:rsidRDefault="00CC59BF">
      <w:pPr>
        <w:pStyle w:val="a4"/>
      </w:pPr>
      <w:r>
        <w:rPr>
          <w:noProof/>
        </w:rPr>
        <w:pict>
          <v:shape id="_x0000_s1506" type="#_x0000_t75" style="position:absolute;left:0;text-align:left;margin-left:220.05pt;margin-top:4.6pt;width:280.9pt;height:177.2pt;z-index:251699712">
            <v:imagedata r:id="rId149" o:title="" cropleft="3322f"/>
          </v:shape>
        </w:pict>
      </w:r>
      <w:r w:rsidR="005A2464">
        <w:rPr>
          <w:rFonts w:hint="eastAsia"/>
        </w:rPr>
        <w:t>（１）母親</w:t>
      </w:r>
    </w:p>
    <w:p w:rsidR="005A2464" w:rsidRDefault="005A2464" w:rsidP="0022414B">
      <w:pPr>
        <w:pStyle w:val="a3"/>
      </w:pPr>
      <w:r>
        <w:rPr>
          <w:rFonts w:hint="eastAsia"/>
        </w:rPr>
        <w:t>「パート・アルバイト等（「フルタイム」以外）の就労を続けることを希望」の割合が</w:t>
      </w:r>
      <w:r w:rsidR="00613E72">
        <w:t>54.0</w:t>
      </w:r>
      <w:r>
        <w:rPr>
          <w:rFonts w:hint="eastAsia"/>
        </w:rPr>
        <w:t>％と最も高く、次いで「フルタイム（１週５日程度・１日８時間程度の就労）への転換希望はあるが、実現できる見込みはない」の割合が</w:t>
      </w:r>
      <w:r w:rsidR="00613E72">
        <w:t>23.8</w:t>
      </w:r>
      <w:r>
        <w:rPr>
          <w:rFonts w:hint="eastAsia"/>
        </w:rPr>
        <w:t>％、「フルタイム（１週５日程度・１日８時間程度の就労）への転換希望があり、実現できる見込みがある」の割合が</w:t>
      </w:r>
      <w:r w:rsidR="00613E72">
        <w:t>17.5</w:t>
      </w:r>
      <w:r>
        <w:rPr>
          <w:rFonts w:hint="eastAsia"/>
        </w:rPr>
        <w:t>％となっています。</w:t>
      </w:r>
    </w:p>
    <w:p w:rsidR="005A2464" w:rsidRDefault="005A2464"/>
    <w:p w:rsidR="005A2464" w:rsidRDefault="005A2464"/>
    <w:p w:rsidR="005A2464" w:rsidRDefault="005A2464">
      <w:pPr>
        <w:pStyle w:val="a4"/>
      </w:pPr>
      <w:r>
        <w:rPr>
          <w:rFonts w:hint="eastAsia"/>
        </w:rPr>
        <w:t>（２）父親</w:t>
      </w:r>
    </w:p>
    <w:p w:rsidR="005A2464" w:rsidRDefault="005A2464">
      <w:pPr>
        <w:pStyle w:val="20"/>
        <w:ind w:left="210" w:firstLine="220"/>
      </w:pPr>
      <w:r>
        <w:rPr>
          <w:rFonts w:hint="eastAsia"/>
        </w:rPr>
        <w:t>有効回答はありません。</w:t>
      </w:r>
    </w:p>
    <w:p w:rsidR="005A2464" w:rsidRDefault="005A2464"/>
    <w:p w:rsidR="0022414B" w:rsidRDefault="0022414B"/>
    <w:p w:rsidR="005A2464" w:rsidRDefault="00613E72" w:rsidP="007E6A69">
      <w:pPr>
        <w:pStyle w:val="a5"/>
      </w:pPr>
      <w:r>
        <w:br w:type="page"/>
      </w:r>
      <w:r w:rsidR="007E6A69">
        <w:rPr>
          <w:rFonts w:hint="eastAsia"/>
        </w:rPr>
        <w:lastRenderedPageBreak/>
        <w:t>問11</w:t>
      </w:r>
      <w:r w:rsidR="005A2464">
        <w:rPr>
          <w:rFonts w:hint="eastAsia"/>
        </w:rPr>
        <w:t xml:space="preserve">　</w:t>
      </w:r>
      <w:r w:rsidR="007E6A69">
        <w:rPr>
          <w:rFonts w:hint="eastAsia"/>
        </w:rPr>
        <w:t>問９の（１）母親または（２）父親で「５.以前は就労していたが、現在は就労していない」又は「６.これまで就労</w:t>
      </w:r>
      <w:r w:rsidR="006B5D67">
        <w:rPr>
          <w:rFonts w:hint="eastAsia"/>
        </w:rPr>
        <w:t>したことがない」に○をつけた方にうかがいます。</w:t>
      </w:r>
      <w:r w:rsidR="007E6A69">
        <w:rPr>
          <w:rFonts w:hint="eastAsia"/>
        </w:rPr>
        <w:t>就労したいという希望はありますか。（○はそれぞれ１つ）該当する□内には数字をご記入ください（数字は一枠に一字）。</w:t>
      </w:r>
    </w:p>
    <w:p w:rsidR="005A2464" w:rsidRDefault="00CC59BF">
      <w:pPr>
        <w:pStyle w:val="a4"/>
      </w:pPr>
      <w:r>
        <w:rPr>
          <w:noProof/>
        </w:rPr>
        <w:pict>
          <v:shape id="_x0000_s1508" type="#_x0000_t75" style="position:absolute;left:0;text-align:left;margin-left:222.7pt;margin-top:11.1pt;width:279.4pt;height:142.9pt;z-index:251700736">
            <v:imagedata r:id="rId150" o:title="" cropleft="3654f"/>
          </v:shape>
        </w:pict>
      </w:r>
      <w:r w:rsidR="005A2464">
        <w:rPr>
          <w:rFonts w:hint="eastAsia"/>
        </w:rPr>
        <w:t>（１）母親</w:t>
      </w:r>
    </w:p>
    <w:p w:rsidR="005A2464" w:rsidRDefault="00613E72">
      <w:pPr>
        <w:pStyle w:val="a3"/>
      </w:pPr>
      <w:r>
        <w:rPr>
          <w:rFonts w:hint="eastAsia"/>
        </w:rPr>
        <w:t>「1 年より先、一番下の子どもが　（　　　）歳になったころに就労したい」</w:t>
      </w:r>
      <w:r w:rsidR="005A2464">
        <w:rPr>
          <w:rFonts w:hint="eastAsia"/>
        </w:rPr>
        <w:t>の割合が</w:t>
      </w:r>
      <w:r>
        <w:t>45.5</w:t>
      </w:r>
      <w:r>
        <w:rPr>
          <w:rFonts w:hint="eastAsia"/>
        </w:rPr>
        <w:t>％と最も高く、次いで「子育てや家事などに専念したい（就労の予定はない）」、「すぐにでも、もしくは１年以内に就労したい」</w:t>
      </w:r>
      <w:r w:rsidR="005A2464">
        <w:rPr>
          <w:rFonts w:hint="eastAsia"/>
        </w:rPr>
        <w:t>の割合が</w:t>
      </w:r>
      <w:r>
        <w:t>21.2</w:t>
      </w:r>
      <w:r>
        <w:rPr>
          <w:rFonts w:hint="eastAsia"/>
        </w:rPr>
        <w:t>％</w:t>
      </w:r>
      <w:r w:rsidR="005A2464">
        <w:rPr>
          <w:rFonts w:hint="eastAsia"/>
        </w:rPr>
        <w:t>となっています。</w:t>
      </w:r>
    </w:p>
    <w:p w:rsidR="005A2464" w:rsidRDefault="005A2464"/>
    <w:p w:rsidR="005A2464" w:rsidRDefault="005A2464"/>
    <w:p w:rsidR="00613E72" w:rsidRDefault="00613E72"/>
    <w:p w:rsidR="005A2464" w:rsidRDefault="005A2464">
      <w:pPr>
        <w:pStyle w:val="af"/>
      </w:pPr>
      <w:r>
        <w:rPr>
          <w:rFonts w:hint="eastAsia"/>
        </w:rPr>
        <w:t>①　「１年より先、一番下の子どもが（　）歳になったころに就労したい」子どもの年齢</w:t>
      </w:r>
    </w:p>
    <w:p w:rsidR="005A2464" w:rsidRDefault="00CC59BF">
      <w:pPr>
        <w:pStyle w:val="a3"/>
      </w:pPr>
      <w:r>
        <w:rPr>
          <w:noProof/>
        </w:rPr>
        <w:pict>
          <v:shape id="_x0000_s1509" type="#_x0000_t75" style="position:absolute;left:0;text-align:left;margin-left:265.05pt;margin-top:3.6pt;width:238.9pt;height:151.35pt;z-index:251701760">
            <v:imagedata r:id="rId151" o:title="" cropleft="12624f"/>
          </v:shape>
        </w:pict>
      </w:r>
      <w:r w:rsidR="00613E72">
        <w:rPr>
          <w:rFonts w:hint="eastAsia"/>
        </w:rPr>
        <w:t>「６歳～８</w:t>
      </w:r>
      <w:r w:rsidR="005A2464">
        <w:rPr>
          <w:rFonts w:hint="eastAsia"/>
        </w:rPr>
        <w:t>歳」の割合が</w:t>
      </w:r>
      <w:r w:rsidR="00613E72">
        <w:t>60.0</w:t>
      </w:r>
      <w:r w:rsidR="005A2464">
        <w:rPr>
          <w:rFonts w:hint="eastAsia"/>
        </w:rPr>
        <w:t>％と最も高く、次いで「</w:t>
      </w:r>
      <w:r w:rsidR="00613E72">
        <w:rPr>
          <w:rFonts w:hint="eastAsia"/>
        </w:rPr>
        <w:t>12～14</w:t>
      </w:r>
      <w:r w:rsidR="005A2464">
        <w:rPr>
          <w:rFonts w:hint="eastAsia"/>
        </w:rPr>
        <w:t>歳」の割合が</w:t>
      </w:r>
      <w:r w:rsidR="00613E72">
        <w:t>20.0</w:t>
      </w:r>
      <w:r w:rsidR="005A2464">
        <w:rPr>
          <w:rFonts w:hint="eastAsia"/>
        </w:rPr>
        <w:t>％</w:t>
      </w:r>
      <w:r w:rsidR="00613E72">
        <w:rPr>
          <w:rFonts w:hint="eastAsia"/>
        </w:rPr>
        <w:t>、「３～５</w:t>
      </w:r>
      <w:r w:rsidR="00613E72">
        <w:t>歳」</w:t>
      </w:r>
      <w:r w:rsidR="00686365">
        <w:rPr>
          <w:rFonts w:hint="eastAsia"/>
        </w:rPr>
        <w:t>の割合が</w:t>
      </w:r>
      <w:r w:rsidR="00613E72">
        <w:rPr>
          <w:rFonts w:hint="eastAsia"/>
        </w:rPr>
        <w:t>13.3％</w:t>
      </w:r>
      <w:r w:rsidR="005A2464">
        <w:rPr>
          <w:rFonts w:hint="eastAsia"/>
        </w:rPr>
        <w:t>となっています。</w:t>
      </w:r>
    </w:p>
    <w:p w:rsidR="005A2464" w:rsidRDefault="005A2464"/>
    <w:p w:rsidR="005A2464" w:rsidRDefault="005A2464"/>
    <w:p w:rsidR="005A2464" w:rsidRDefault="005A2464"/>
    <w:p w:rsidR="00613E72" w:rsidRDefault="00613E72"/>
    <w:p w:rsidR="00613E72" w:rsidRPr="00613E72" w:rsidRDefault="00613E72"/>
    <w:p w:rsidR="005A2464" w:rsidRDefault="005A2464"/>
    <w:p w:rsidR="005A2464" w:rsidRDefault="005A2464"/>
    <w:p w:rsidR="005A2464" w:rsidRDefault="005A2464">
      <w:pPr>
        <w:pStyle w:val="af"/>
      </w:pPr>
      <w:r>
        <w:rPr>
          <w:rFonts w:hint="eastAsia"/>
        </w:rPr>
        <w:t>②　「すぐにでも、もしくは1年以内に就労したい」人の就労希望</w:t>
      </w:r>
    </w:p>
    <w:p w:rsidR="005A2464" w:rsidRDefault="005A2464">
      <w:pPr>
        <w:pStyle w:val="20"/>
        <w:ind w:left="210" w:firstLine="220"/>
      </w:pPr>
      <w:r>
        <w:rPr>
          <w:rFonts w:hint="eastAsia"/>
        </w:rPr>
        <w:t>「パートタイム、アルバイト等」が</w:t>
      </w:r>
      <w:r w:rsidR="0022414B">
        <w:rPr>
          <w:rFonts w:hint="eastAsia"/>
        </w:rPr>
        <w:t>6</w:t>
      </w:r>
      <w:r>
        <w:rPr>
          <w:rFonts w:hint="eastAsia"/>
        </w:rPr>
        <w:t>件、「フルタイム（１週５日程度・１日８時間程度の就労）」が</w:t>
      </w:r>
      <w:r w:rsidR="0022414B">
        <w:rPr>
          <w:rFonts w:hint="eastAsia"/>
        </w:rPr>
        <w:t>0</w:t>
      </w:r>
      <w:r>
        <w:rPr>
          <w:rFonts w:hint="eastAsia"/>
        </w:rPr>
        <w:t>件となっています。</w:t>
      </w:r>
    </w:p>
    <w:p w:rsidR="005A2464" w:rsidRDefault="005A2464"/>
    <w:p w:rsidR="005A2464" w:rsidRDefault="005A2464">
      <w:pPr>
        <w:pStyle w:val="af"/>
      </w:pPr>
      <w:r>
        <w:rPr>
          <w:rFonts w:hint="eastAsia"/>
        </w:rPr>
        <w:t>②－１　１年以内に就労したい人の１週当たり日数</w:t>
      </w:r>
    </w:p>
    <w:p w:rsidR="005A2464" w:rsidRDefault="005A2464">
      <w:pPr>
        <w:pStyle w:val="20"/>
        <w:ind w:left="210" w:firstLine="220"/>
      </w:pPr>
      <w:r>
        <w:rPr>
          <w:rFonts w:hint="eastAsia"/>
        </w:rPr>
        <w:t>「</w:t>
      </w:r>
      <w:r w:rsidR="0022414B">
        <w:rPr>
          <w:rFonts w:hint="eastAsia"/>
        </w:rPr>
        <w:t>３日」が4件、</w:t>
      </w:r>
      <w:r>
        <w:rPr>
          <w:rFonts w:hint="eastAsia"/>
        </w:rPr>
        <w:t>「４日」</w:t>
      </w:r>
      <w:r w:rsidR="0022414B">
        <w:rPr>
          <w:rFonts w:hint="eastAsia"/>
        </w:rPr>
        <w:t>、「５日以上」</w:t>
      </w:r>
      <w:r>
        <w:rPr>
          <w:rFonts w:hint="eastAsia"/>
        </w:rPr>
        <w:t>が</w:t>
      </w:r>
      <w:r w:rsidR="0022414B">
        <w:rPr>
          <w:rFonts w:hint="eastAsia"/>
        </w:rPr>
        <w:t>1件</w:t>
      </w:r>
      <w:r>
        <w:rPr>
          <w:rFonts w:hint="eastAsia"/>
        </w:rPr>
        <w:t>となっています。</w:t>
      </w:r>
    </w:p>
    <w:p w:rsidR="005A2464" w:rsidRDefault="005A2464"/>
    <w:p w:rsidR="005A2464" w:rsidRDefault="005A2464">
      <w:pPr>
        <w:pStyle w:val="af"/>
      </w:pPr>
      <w:r>
        <w:rPr>
          <w:rFonts w:hint="eastAsia"/>
        </w:rPr>
        <w:t>②－２　１年以内に就労したい人の１日当たり就労時間</w:t>
      </w:r>
    </w:p>
    <w:p w:rsidR="005A2464" w:rsidRDefault="005A2464">
      <w:pPr>
        <w:pStyle w:val="20"/>
        <w:ind w:left="210" w:firstLine="220"/>
      </w:pPr>
      <w:r>
        <w:rPr>
          <w:rFonts w:hint="eastAsia"/>
        </w:rPr>
        <w:t>「４時間」が</w:t>
      </w:r>
      <w:r w:rsidR="0022414B">
        <w:rPr>
          <w:rFonts w:hint="eastAsia"/>
        </w:rPr>
        <w:t>1</w:t>
      </w:r>
      <w:r>
        <w:rPr>
          <w:rFonts w:hint="eastAsia"/>
        </w:rPr>
        <w:t>件、「５時間」が</w:t>
      </w:r>
      <w:r w:rsidR="0022414B">
        <w:rPr>
          <w:rFonts w:hint="eastAsia"/>
        </w:rPr>
        <w:t>4</w:t>
      </w:r>
      <w:r>
        <w:rPr>
          <w:rFonts w:hint="eastAsia"/>
        </w:rPr>
        <w:t>件</w:t>
      </w:r>
      <w:r w:rsidR="0022414B">
        <w:rPr>
          <w:rFonts w:hint="eastAsia"/>
        </w:rPr>
        <w:t>、「６時間」が1件</w:t>
      </w:r>
      <w:r>
        <w:rPr>
          <w:rFonts w:hint="eastAsia"/>
        </w:rPr>
        <w:t>となっています。</w:t>
      </w:r>
    </w:p>
    <w:p w:rsidR="005A2464" w:rsidRDefault="005A2464"/>
    <w:p w:rsidR="005A2464" w:rsidRDefault="005A2464">
      <w:pPr>
        <w:pStyle w:val="a4"/>
      </w:pPr>
      <w:r>
        <w:rPr>
          <w:rFonts w:hint="eastAsia"/>
        </w:rPr>
        <w:t>（２）父親</w:t>
      </w:r>
    </w:p>
    <w:p w:rsidR="005A2464" w:rsidRDefault="005A2464">
      <w:pPr>
        <w:pStyle w:val="20"/>
        <w:ind w:left="210" w:firstLine="220"/>
      </w:pPr>
      <w:r>
        <w:rPr>
          <w:rFonts w:hint="eastAsia"/>
        </w:rPr>
        <w:t>「子育てや家事などに専念したい（就労の予定はない）」が</w:t>
      </w:r>
      <w:r w:rsidR="0022414B">
        <w:rPr>
          <w:rFonts w:hint="eastAsia"/>
        </w:rPr>
        <w:t>1</w:t>
      </w:r>
      <w:r>
        <w:rPr>
          <w:rFonts w:hint="eastAsia"/>
        </w:rPr>
        <w:t>件となっています。</w:t>
      </w:r>
    </w:p>
    <w:p w:rsidR="005A2464" w:rsidRDefault="005A2464"/>
    <w:p w:rsidR="005A2464" w:rsidRDefault="00613E72">
      <w:pPr>
        <w:pStyle w:val="af"/>
      </w:pPr>
      <w:r>
        <w:br w:type="page"/>
      </w:r>
      <w:r w:rsidR="005A2464">
        <w:rPr>
          <w:rFonts w:hint="eastAsia"/>
        </w:rPr>
        <w:lastRenderedPageBreak/>
        <w:t>①　「1 年より先、一番下の子どもが（　　　）歳になったころに就労したい」子どもの年齢</w:t>
      </w:r>
    </w:p>
    <w:p w:rsidR="005A2464" w:rsidRDefault="005A2464">
      <w:pPr>
        <w:pStyle w:val="20"/>
        <w:ind w:left="210" w:firstLine="220"/>
      </w:pPr>
      <w:r>
        <w:rPr>
          <w:rFonts w:hint="eastAsia"/>
        </w:rPr>
        <w:t>有効回答はありません。</w:t>
      </w:r>
    </w:p>
    <w:p w:rsidR="005A2464" w:rsidRDefault="005A2464"/>
    <w:p w:rsidR="005A2464" w:rsidRDefault="005A2464">
      <w:pPr>
        <w:pStyle w:val="af"/>
      </w:pPr>
      <w:r>
        <w:rPr>
          <w:rFonts w:hint="eastAsia"/>
        </w:rPr>
        <w:t>②　「すぐにでも、もしくは1年以内に就労したい」人の就労希望</w:t>
      </w:r>
    </w:p>
    <w:p w:rsidR="005A2464" w:rsidRDefault="0022414B">
      <w:pPr>
        <w:pStyle w:val="20"/>
        <w:ind w:left="210" w:firstLine="220"/>
      </w:pPr>
      <w:r>
        <w:rPr>
          <w:rFonts w:hint="eastAsia"/>
        </w:rPr>
        <w:t>有効回答はありません。</w:t>
      </w:r>
    </w:p>
    <w:p w:rsidR="005A2464" w:rsidRDefault="005A2464"/>
    <w:p w:rsidR="005A2464" w:rsidRDefault="005A2464">
      <w:pPr>
        <w:pStyle w:val="af"/>
      </w:pPr>
      <w:r>
        <w:rPr>
          <w:rFonts w:hint="eastAsia"/>
        </w:rPr>
        <w:t>②－１　１年以内に就労したい人の１週当たり日数</w:t>
      </w:r>
    </w:p>
    <w:p w:rsidR="005A2464" w:rsidRDefault="0022414B">
      <w:pPr>
        <w:pStyle w:val="20"/>
        <w:ind w:left="210" w:firstLine="220"/>
      </w:pPr>
      <w:r>
        <w:rPr>
          <w:rFonts w:hint="eastAsia"/>
        </w:rPr>
        <w:t>有効回答はありません。</w:t>
      </w:r>
    </w:p>
    <w:p w:rsidR="005A2464" w:rsidRDefault="005A2464"/>
    <w:p w:rsidR="005A2464" w:rsidRDefault="005A2464">
      <w:pPr>
        <w:pStyle w:val="af"/>
      </w:pPr>
      <w:r>
        <w:rPr>
          <w:rFonts w:hint="eastAsia"/>
        </w:rPr>
        <w:t>②－２　１年以内に就労したい人の１日当たり就労時間</w:t>
      </w:r>
    </w:p>
    <w:p w:rsidR="005A2464" w:rsidRDefault="0022414B">
      <w:pPr>
        <w:pStyle w:val="20"/>
        <w:ind w:left="210" w:firstLine="220"/>
      </w:pPr>
      <w:r>
        <w:rPr>
          <w:rFonts w:hint="eastAsia"/>
        </w:rPr>
        <w:t>有効回答はありません。</w:t>
      </w:r>
    </w:p>
    <w:p w:rsidR="005A2464" w:rsidRDefault="005A2464"/>
    <w:p w:rsidR="00613E72" w:rsidRDefault="00613E72"/>
    <w:p w:rsidR="00613E72" w:rsidRDefault="00613E72"/>
    <w:p w:rsidR="005A2464" w:rsidRDefault="005A2464">
      <w:pPr>
        <w:pStyle w:val="3"/>
      </w:pPr>
      <w:bookmarkStart w:id="66" w:name="_Toc6307135"/>
      <w:r>
        <w:rPr>
          <w:rFonts w:hint="eastAsia"/>
        </w:rPr>
        <w:t>（５）放課後の過ごし方について</w:t>
      </w:r>
      <w:bookmarkEnd w:id="66"/>
    </w:p>
    <w:p w:rsidR="005A2464" w:rsidRDefault="00CC59BF" w:rsidP="007E6A69">
      <w:pPr>
        <w:pStyle w:val="a5"/>
      </w:pPr>
      <w:r>
        <w:rPr>
          <w:noProof/>
        </w:rPr>
        <w:pict>
          <v:shape id="_x0000_s1608" type="#_x0000_t75" style="position:absolute;left:0;text-align:left;margin-left:207.3pt;margin-top:45pt;width:295.9pt;height:2in;z-index:251745792;mso-position-horizontal-relative:text;mso-position-vertical-relative:text;mso-width-relative:page;mso-height-relative:page">
            <v:imagedata r:id="rId152" o:title=""/>
          </v:shape>
        </w:pict>
      </w:r>
      <w:r w:rsidR="005A2464">
        <w:rPr>
          <w:rFonts w:hint="eastAsia"/>
        </w:rPr>
        <w:t>問</w:t>
      </w:r>
      <w:r w:rsidR="007E6A69">
        <w:rPr>
          <w:rFonts w:hint="eastAsia"/>
        </w:rPr>
        <w:t>12</w:t>
      </w:r>
      <w:r w:rsidR="005A2464">
        <w:rPr>
          <w:rFonts w:hint="eastAsia"/>
        </w:rPr>
        <w:t xml:space="preserve">　</w:t>
      </w:r>
      <w:r w:rsidR="007E6A69">
        <w:rPr>
          <w:rFonts w:hint="eastAsia"/>
        </w:rPr>
        <w:t>宛名のお子様について、現在、児童クラブ（学童保育）を利用していますか。（○は１つ）また、「２．」の場合には、何年生まで利用していたかご記入ください。</w:t>
      </w:r>
    </w:p>
    <w:p w:rsidR="005A2464" w:rsidRDefault="005A2464">
      <w:pPr>
        <w:pStyle w:val="a3"/>
      </w:pPr>
      <w:r>
        <w:rPr>
          <w:rFonts w:hint="eastAsia"/>
        </w:rPr>
        <w:t>「以前から利用していない」の割合が</w:t>
      </w:r>
      <w:r w:rsidR="00613E72">
        <w:t>62.1</w:t>
      </w:r>
      <w:r>
        <w:rPr>
          <w:rFonts w:hint="eastAsia"/>
        </w:rPr>
        <w:t>％と最も高く、次いで「利用している」の割合が</w:t>
      </w:r>
      <w:r w:rsidR="00613E72">
        <w:t>23.4</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CC59BF">
      <w:pPr>
        <w:pStyle w:val="a4"/>
      </w:pPr>
      <w:r>
        <w:rPr>
          <w:noProof/>
        </w:rPr>
        <w:pict>
          <v:shape id="_x0000_s1511" type="#_x0000_t75" style="position:absolute;left:0;text-align:left;margin-left:268.8pt;margin-top:5.4pt;width:234.4pt;height:2in;z-index:251702784">
            <v:imagedata r:id="rId153" o:title="" cropleft="13621f"/>
          </v:shape>
        </w:pict>
      </w:r>
      <w:r w:rsidR="00686365">
        <w:rPr>
          <w:rFonts w:hint="eastAsia"/>
        </w:rPr>
        <w:t>【</w:t>
      </w:r>
      <w:r w:rsidR="005A2464">
        <w:rPr>
          <w:rFonts w:hint="eastAsia"/>
        </w:rPr>
        <w:t>利用していた学年</w:t>
      </w:r>
      <w:r w:rsidR="00686365">
        <w:rPr>
          <w:rFonts w:hint="eastAsia"/>
        </w:rPr>
        <w:t>】</w:t>
      </w:r>
    </w:p>
    <w:p w:rsidR="005A2464" w:rsidRDefault="00613E72">
      <w:pPr>
        <w:pStyle w:val="a3"/>
      </w:pPr>
      <w:r>
        <w:rPr>
          <w:rFonts w:hint="eastAsia"/>
        </w:rPr>
        <w:t>「２</w:t>
      </w:r>
      <w:r w:rsidR="005A2464">
        <w:rPr>
          <w:rFonts w:hint="eastAsia"/>
        </w:rPr>
        <w:t>年生まで」の割合が</w:t>
      </w:r>
      <w:r>
        <w:t>38.9</w:t>
      </w:r>
      <w:r>
        <w:rPr>
          <w:rFonts w:hint="eastAsia"/>
        </w:rPr>
        <w:t>％と最も高く、次いで「１</w:t>
      </w:r>
      <w:r w:rsidR="005A2464">
        <w:rPr>
          <w:rFonts w:hint="eastAsia"/>
        </w:rPr>
        <w:t>年生まで」の割合が</w:t>
      </w:r>
      <w:r>
        <w:t>22.2</w:t>
      </w:r>
      <w:r w:rsidR="005A2464">
        <w:rPr>
          <w:rFonts w:hint="eastAsia"/>
        </w:rPr>
        <w:t>％となっています。</w:t>
      </w:r>
    </w:p>
    <w:p w:rsidR="005A2464" w:rsidRPr="00613E72" w:rsidRDefault="005A2464"/>
    <w:p w:rsidR="005A2464" w:rsidRDefault="005A2464"/>
    <w:p w:rsidR="005A2464" w:rsidRDefault="005A2464"/>
    <w:p w:rsidR="005A2464" w:rsidRDefault="005A2464"/>
    <w:p w:rsidR="005A2464" w:rsidRDefault="005A2464"/>
    <w:p w:rsidR="005A2464" w:rsidRDefault="00613E72">
      <w:pPr>
        <w:pStyle w:val="a5"/>
      </w:pPr>
      <w:r>
        <w:br w:type="page"/>
      </w:r>
      <w:r w:rsidR="005A2464">
        <w:rPr>
          <w:rFonts w:hint="eastAsia"/>
        </w:rPr>
        <w:lastRenderedPageBreak/>
        <w:t>問</w:t>
      </w:r>
      <w:r w:rsidR="007E6A69">
        <w:rPr>
          <w:rFonts w:hint="eastAsia"/>
        </w:rPr>
        <w:t>12</w:t>
      </w:r>
      <w:r w:rsidR="005A2464">
        <w:rPr>
          <w:rFonts w:hint="eastAsia"/>
        </w:rPr>
        <w:t xml:space="preserve">－１　</w:t>
      </w:r>
      <w:r w:rsidR="007E6A69" w:rsidRPr="007E6A69">
        <w:rPr>
          <w:rFonts w:hint="eastAsia"/>
        </w:rPr>
        <w:t>問12で「１．利用している」に○をつけた方にうかがいます。児童クラブ（学童保</w:t>
      </w:r>
      <w:r w:rsidR="00CC59BF">
        <w:rPr>
          <w:noProof/>
        </w:rPr>
        <w:pict>
          <v:shape id="_x0000_s1512" type="#_x0000_t75" style="position:absolute;left:0;text-align:left;margin-left:223.05pt;margin-top:41.3pt;width:280.9pt;height:142.9pt;z-index:251703808;mso-position-horizontal-relative:text;mso-position-vertical-relative:text">
            <v:imagedata r:id="rId154" o:title="" cropleft="3322f"/>
          </v:shape>
        </w:pict>
      </w:r>
      <w:r w:rsidR="007E6A69" w:rsidRPr="007E6A69">
        <w:rPr>
          <w:rFonts w:hint="eastAsia"/>
        </w:rPr>
        <w:t>育）を利用している理由は何ですか。（○は主なもの１つ）</w:t>
      </w:r>
    </w:p>
    <w:p w:rsidR="005A2464" w:rsidRDefault="005A2464">
      <w:pPr>
        <w:pStyle w:val="a3"/>
      </w:pPr>
      <w:r>
        <w:rPr>
          <w:rFonts w:hint="eastAsia"/>
        </w:rPr>
        <w:t>「現在就労している」の割合が</w:t>
      </w:r>
      <w:r w:rsidR="00613E72">
        <w:t>97.1</w:t>
      </w:r>
      <w:r>
        <w:rPr>
          <w:rFonts w:hint="eastAsia"/>
        </w:rPr>
        <w:t>％となっています。</w:t>
      </w:r>
    </w:p>
    <w:p w:rsidR="005A2464" w:rsidRDefault="005A2464"/>
    <w:p w:rsidR="005A2464" w:rsidRDefault="005A2464"/>
    <w:p w:rsidR="005A2464" w:rsidRDefault="005A2464"/>
    <w:p w:rsidR="00613E72" w:rsidRDefault="00613E72"/>
    <w:p w:rsidR="00613E72" w:rsidRDefault="00613E72"/>
    <w:p w:rsidR="005A2464" w:rsidRDefault="005A2464"/>
    <w:p w:rsidR="005A2464" w:rsidRPr="00613E72" w:rsidRDefault="005A2464"/>
    <w:p w:rsidR="005A2464" w:rsidRDefault="00CC59BF" w:rsidP="007E6A69">
      <w:pPr>
        <w:pStyle w:val="a5"/>
      </w:pPr>
      <w:r>
        <w:rPr>
          <w:noProof/>
        </w:rPr>
        <w:pict>
          <v:shape id="_x0000_s1513" type="#_x0000_t75" style="position:absolute;left:0;text-align:left;margin-left:229.05pt;margin-top:55.85pt;width:274.9pt;height:219.4pt;z-index:251704832">
            <v:imagedata r:id="rId155" o:title="" cropleft="4651f"/>
          </v:shape>
        </w:pict>
      </w:r>
      <w:r w:rsidR="005A2464">
        <w:rPr>
          <w:rFonts w:hint="eastAsia"/>
        </w:rPr>
        <w:t>問</w:t>
      </w:r>
      <w:r w:rsidR="007E6A69">
        <w:rPr>
          <w:rFonts w:hint="eastAsia"/>
        </w:rPr>
        <w:t>12</w:t>
      </w:r>
      <w:r w:rsidR="005A2464">
        <w:rPr>
          <w:rFonts w:hint="eastAsia"/>
        </w:rPr>
        <w:t xml:space="preserve">－２　</w:t>
      </w:r>
      <w:r w:rsidR="007E6A69" w:rsidRPr="007E6A69">
        <w:rPr>
          <w:rFonts w:hint="eastAsia"/>
        </w:rPr>
        <w:t>問12で「２．現在は利用していない」「３．利用していない」に○をつけた方にうかがいます。</w:t>
      </w:r>
      <w:r w:rsidR="007E6A69">
        <w:rPr>
          <w:rFonts w:hint="eastAsia"/>
        </w:rPr>
        <w:t>児童クラブ（学童保育）を利用していない（利用しなくなった）理由は何ですか。（○は主なもの１つ）</w:t>
      </w:r>
    </w:p>
    <w:p w:rsidR="005A2464" w:rsidRDefault="005A2464">
      <w:pPr>
        <w:pStyle w:val="a3"/>
      </w:pPr>
      <w:r>
        <w:rPr>
          <w:rFonts w:hint="eastAsia"/>
        </w:rPr>
        <w:t>「必要がないから（働いていないから）」の割合が</w:t>
      </w:r>
      <w:r w:rsidR="00613E72">
        <w:t>30.6</w:t>
      </w:r>
      <w:r>
        <w:rPr>
          <w:rFonts w:hint="eastAsia"/>
        </w:rPr>
        <w:t>％と最も高く、次いで「必要がないから（働いているが、子どもだけでも大丈夫と思うから）」の割合が</w:t>
      </w:r>
      <w:r w:rsidR="00613E72">
        <w:t>23.1</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613E72" w:rsidRDefault="00613E72"/>
    <w:p w:rsidR="005A2464" w:rsidRDefault="005A2464"/>
    <w:p w:rsidR="005A2464" w:rsidRDefault="005A2464"/>
    <w:p w:rsidR="005A2464" w:rsidRDefault="005A2464">
      <w:pPr>
        <w:pStyle w:val="a5"/>
      </w:pPr>
      <w:r>
        <w:rPr>
          <w:rFonts w:hint="eastAsia"/>
        </w:rPr>
        <w:t>問</w:t>
      </w:r>
      <w:r w:rsidR="007E6A69">
        <w:rPr>
          <w:rFonts w:hint="eastAsia"/>
        </w:rPr>
        <w:t>13</w:t>
      </w:r>
      <w:r>
        <w:rPr>
          <w:rFonts w:hint="eastAsia"/>
        </w:rPr>
        <w:t xml:space="preserve">　</w:t>
      </w:r>
      <w:r w:rsidR="007E6A69" w:rsidRPr="007E6A69">
        <w:rPr>
          <w:rFonts w:hint="eastAsia"/>
        </w:rPr>
        <w:t>宛名のお子様の過ごし方で１番多いものについて、時間帯ごとにあてはまるものを点線枠内から選んで、下の表に番号をご記入ください。（数字はそれぞれ主なもの１つ）</w:t>
      </w:r>
    </w:p>
    <w:p w:rsidR="005A2464" w:rsidRDefault="00CC59BF">
      <w:pPr>
        <w:pStyle w:val="a4"/>
      </w:pPr>
      <w:r>
        <w:rPr>
          <w:noProof/>
        </w:rPr>
        <w:pict>
          <v:group id="_x0000_s1610" style="position:absolute;left:0;text-align:left;margin-left:.3pt;margin-top:15.6pt;width:481.5pt;height:179.15pt;z-index:251746816" coordorigin="1140,12407" coordsize="9630,3583">
            <v:shapetype id="_x0000_t202" coordsize="21600,21600" o:spt="202" path="m,l,21600r21600,l21600,xe">
              <v:stroke joinstyle="miter"/>
              <v:path gradientshapeok="t" o:connecttype="rect"/>
            </v:shapetype>
            <v:shape id="_x0000_s1516" type="#_x0000_t202" style="position:absolute;left:3990;top:12407;width:1155;height:330" filled="f" stroked="f">
              <v:textbox style="mso-next-textbox:#_x0000_s1516" inset="5.85pt,.7pt,5.85pt,.7pt">
                <w:txbxContent>
                  <w:p w:rsidR="00AC2A09" w:rsidRPr="000F555F" w:rsidRDefault="00AC2A09" w:rsidP="000F555F">
                    <w:pPr>
                      <w:jc w:val="center"/>
                      <w:rPr>
                        <w:rFonts w:ascii="HGｺﾞｼｯｸM" w:eastAsia="HGｺﾞｼｯｸM"/>
                        <w:sz w:val="16"/>
                        <w:szCs w:val="16"/>
                      </w:rPr>
                    </w:pPr>
                    <w:r w:rsidRPr="000F555F">
                      <w:rPr>
                        <w:rFonts w:ascii="HGｺﾞｼｯｸM" w:eastAsia="HGｺﾞｼｯｸM" w:hint="eastAsia"/>
                        <w:sz w:val="16"/>
                        <w:szCs w:val="16"/>
                      </w:rPr>
                      <w:t>14～16時</w:t>
                    </w:r>
                  </w:p>
                </w:txbxContent>
              </v:textbox>
            </v:shape>
            <v:shape id="_x0000_s1517" type="#_x0000_t202" style="position:absolute;left:5550;top:12407;width:1155;height:330" filled="f" stroked="f">
              <v:textbox style="mso-next-textbox:#_x0000_s1517" inset="5.85pt,.7pt,5.85pt,.7pt">
                <w:txbxContent>
                  <w:p w:rsidR="00AC2A09" w:rsidRPr="000F555F" w:rsidRDefault="00AC2A09" w:rsidP="000F555F">
                    <w:pPr>
                      <w:jc w:val="center"/>
                      <w:rPr>
                        <w:rFonts w:ascii="HGｺﾞｼｯｸM" w:eastAsia="HGｺﾞｼｯｸM"/>
                        <w:sz w:val="16"/>
                        <w:szCs w:val="16"/>
                      </w:rPr>
                    </w:pPr>
                    <w:r w:rsidRPr="000F555F">
                      <w:rPr>
                        <w:rFonts w:ascii="HGｺﾞｼｯｸM" w:eastAsia="HGｺﾞｼｯｸM" w:hint="eastAsia"/>
                        <w:sz w:val="16"/>
                        <w:szCs w:val="16"/>
                      </w:rPr>
                      <w:t>1</w:t>
                    </w:r>
                    <w:r>
                      <w:rPr>
                        <w:rFonts w:ascii="HGｺﾞｼｯｸM" w:eastAsia="HGｺﾞｼｯｸM"/>
                        <w:sz w:val="16"/>
                        <w:szCs w:val="16"/>
                      </w:rPr>
                      <w:t>6</w:t>
                    </w:r>
                    <w:r w:rsidRPr="000F555F">
                      <w:rPr>
                        <w:rFonts w:ascii="HGｺﾞｼｯｸM" w:eastAsia="HGｺﾞｼｯｸM" w:hint="eastAsia"/>
                        <w:sz w:val="16"/>
                        <w:szCs w:val="16"/>
                      </w:rPr>
                      <w:t>～1</w:t>
                    </w:r>
                    <w:r>
                      <w:rPr>
                        <w:rFonts w:ascii="HGｺﾞｼｯｸM" w:eastAsia="HGｺﾞｼｯｸM"/>
                        <w:sz w:val="16"/>
                        <w:szCs w:val="16"/>
                      </w:rPr>
                      <w:t>8</w:t>
                    </w:r>
                    <w:r w:rsidRPr="000F555F">
                      <w:rPr>
                        <w:rFonts w:ascii="HGｺﾞｼｯｸM" w:eastAsia="HGｺﾞｼｯｸM" w:hint="eastAsia"/>
                        <w:sz w:val="16"/>
                        <w:szCs w:val="16"/>
                      </w:rPr>
                      <w:t>時</w:t>
                    </w:r>
                  </w:p>
                </w:txbxContent>
              </v:textbox>
            </v:shape>
            <v:shape id="_x0000_s1522" type="#_x0000_t202" style="position:absolute;left:7080;top:12407;width:1155;height:330" filled="f" stroked="f">
              <v:textbox style="mso-next-textbox:#_x0000_s1522" inset="5.85pt,.7pt,5.85pt,.7pt">
                <w:txbxContent>
                  <w:p w:rsidR="00AC2A09" w:rsidRPr="000F555F" w:rsidRDefault="00AC2A09" w:rsidP="000F555F">
                    <w:pPr>
                      <w:jc w:val="center"/>
                      <w:rPr>
                        <w:rFonts w:ascii="HGｺﾞｼｯｸM" w:eastAsia="HGｺﾞｼｯｸM"/>
                        <w:sz w:val="16"/>
                        <w:szCs w:val="16"/>
                      </w:rPr>
                    </w:pPr>
                    <w:r w:rsidRPr="000F555F">
                      <w:rPr>
                        <w:rFonts w:ascii="HGｺﾞｼｯｸM" w:eastAsia="HGｺﾞｼｯｸM" w:hint="eastAsia"/>
                        <w:sz w:val="16"/>
                        <w:szCs w:val="16"/>
                      </w:rPr>
                      <w:t>1</w:t>
                    </w:r>
                    <w:r>
                      <w:rPr>
                        <w:rFonts w:ascii="HGｺﾞｼｯｸM" w:eastAsia="HGｺﾞｼｯｸM"/>
                        <w:sz w:val="16"/>
                        <w:szCs w:val="16"/>
                      </w:rPr>
                      <w:t>8</w:t>
                    </w:r>
                    <w:r w:rsidRPr="000F555F">
                      <w:rPr>
                        <w:rFonts w:ascii="HGｺﾞｼｯｸM" w:eastAsia="HGｺﾞｼｯｸM" w:hint="eastAsia"/>
                        <w:sz w:val="16"/>
                        <w:szCs w:val="16"/>
                      </w:rPr>
                      <w:t>～</w:t>
                    </w:r>
                    <w:r>
                      <w:rPr>
                        <w:rFonts w:ascii="HGｺﾞｼｯｸM" w:eastAsia="HGｺﾞｼｯｸM"/>
                        <w:sz w:val="16"/>
                        <w:szCs w:val="16"/>
                      </w:rPr>
                      <w:t>20</w:t>
                    </w:r>
                    <w:r w:rsidRPr="000F555F">
                      <w:rPr>
                        <w:rFonts w:ascii="HGｺﾞｼｯｸM" w:eastAsia="HGｺﾞｼｯｸM" w:hint="eastAsia"/>
                        <w:sz w:val="16"/>
                        <w:szCs w:val="16"/>
                      </w:rPr>
                      <w:t>時</w:t>
                    </w:r>
                  </w:p>
                </w:txbxContent>
              </v:textbox>
            </v:shape>
            <v:shape id="_x0000_s1523" type="#_x0000_t202" style="position:absolute;left:8835;top:12436;width:1155;height:330" filled="f" stroked="f">
              <v:textbox style="mso-next-textbox:#_x0000_s1523" inset="5.85pt,.7pt,5.85pt,.7pt">
                <w:txbxContent>
                  <w:p w:rsidR="00AC2A09" w:rsidRPr="000F555F" w:rsidRDefault="00AC2A09" w:rsidP="000F555F">
                    <w:pPr>
                      <w:jc w:val="center"/>
                      <w:rPr>
                        <w:rFonts w:ascii="HGｺﾞｼｯｸM" w:eastAsia="HGｺﾞｼｯｸM"/>
                        <w:sz w:val="16"/>
                        <w:szCs w:val="16"/>
                      </w:rPr>
                    </w:pPr>
                    <w:r>
                      <w:rPr>
                        <w:rFonts w:ascii="HGｺﾞｼｯｸM" w:eastAsia="HGｺﾞｼｯｸM"/>
                        <w:sz w:val="16"/>
                        <w:szCs w:val="16"/>
                      </w:rPr>
                      <w:t>20</w:t>
                    </w:r>
                    <w:r w:rsidRPr="000F555F">
                      <w:rPr>
                        <w:rFonts w:ascii="HGｺﾞｼｯｸM" w:eastAsia="HGｺﾞｼｯｸM" w:hint="eastAsia"/>
                        <w:sz w:val="16"/>
                        <w:szCs w:val="16"/>
                      </w:rPr>
                      <w:t>時</w:t>
                    </w:r>
                    <w:r>
                      <w:rPr>
                        <w:rFonts w:ascii="HGｺﾞｼｯｸM" w:eastAsia="HGｺﾞｼｯｸM" w:hint="eastAsia"/>
                        <w:sz w:val="16"/>
                        <w:szCs w:val="16"/>
                      </w:rPr>
                      <w:t>以降</w:t>
                    </w:r>
                  </w:p>
                </w:txbxContent>
              </v:textbox>
            </v:shape>
            <v:shape id="_x0000_s1609" type="#_x0000_t75" style="position:absolute;left:1140;top:12660;width:9630;height:3330;mso-position-horizontal-relative:text;mso-position-vertical-relative:text;mso-width-relative:page;mso-height-relative:page">
              <v:imagedata r:id="rId156" o:title=""/>
            </v:shape>
          </v:group>
        </w:pict>
      </w:r>
      <w:r w:rsidR="005A2464">
        <w:rPr>
          <w:rFonts w:hint="eastAsia"/>
        </w:rPr>
        <w:t>（１）平日（月曜～金曜）</w:t>
      </w:r>
    </w:p>
    <w:p w:rsidR="005A2464" w:rsidRDefault="005A2464"/>
    <w:p w:rsidR="005A2464" w:rsidRDefault="005A2464"/>
    <w:p w:rsidR="005A2464" w:rsidRDefault="005A2464"/>
    <w:p w:rsidR="005A2464" w:rsidRDefault="005A2464"/>
    <w:p w:rsidR="005A2464" w:rsidRDefault="005A2464"/>
    <w:p w:rsidR="005A2464" w:rsidRDefault="005A2464"/>
    <w:p w:rsidR="00710F35" w:rsidRDefault="00710F35">
      <w:pPr>
        <w:pStyle w:val="af"/>
      </w:pPr>
    </w:p>
    <w:p w:rsidR="00710F35" w:rsidRPr="00710F35" w:rsidRDefault="00710F35" w:rsidP="00710F35"/>
    <w:p w:rsidR="00710F35" w:rsidRPr="00710F35" w:rsidRDefault="00710F35" w:rsidP="00710F35"/>
    <w:p w:rsidR="00710F35" w:rsidRDefault="00710F35" w:rsidP="00710F35">
      <w:pPr>
        <w:pStyle w:val="af"/>
      </w:pPr>
      <w:r>
        <w:rPr>
          <w:rFonts w:hint="eastAsia"/>
        </w:rPr>
        <w:lastRenderedPageBreak/>
        <w:t>①　14～16時</w:t>
      </w:r>
    </w:p>
    <w:p w:rsidR="00710F35" w:rsidRDefault="00710F35" w:rsidP="000F555F">
      <w:pPr>
        <w:ind w:leftChars="200" w:left="420" w:firstLineChars="100" w:firstLine="210"/>
      </w:pPr>
      <w:r>
        <w:rPr>
          <w:rFonts w:hint="eastAsia"/>
        </w:rPr>
        <w:t>「学校」の割合が</w:t>
      </w:r>
      <w:r w:rsidR="00613E72">
        <w:t>41.4</w:t>
      </w:r>
      <w:r>
        <w:rPr>
          <w:rFonts w:hint="eastAsia"/>
        </w:rPr>
        <w:t>％と最も高く、次いで「自宅」の割合が</w:t>
      </w:r>
      <w:r w:rsidR="00613E72">
        <w:t>25.5</w:t>
      </w:r>
      <w:r>
        <w:rPr>
          <w:rFonts w:hint="eastAsia"/>
        </w:rPr>
        <w:t>％、「</w:t>
      </w:r>
      <w:r w:rsidR="00613E72">
        <w:rPr>
          <w:rFonts w:hint="eastAsia"/>
        </w:rPr>
        <w:t>放課後</w:t>
      </w:r>
      <w:r>
        <w:rPr>
          <w:rFonts w:hint="eastAsia"/>
        </w:rPr>
        <w:t>児童クラブ（学童保育）」の割合が</w:t>
      </w:r>
      <w:r w:rsidR="00613E72">
        <w:t>17.2</w:t>
      </w:r>
      <w:r>
        <w:rPr>
          <w:rFonts w:hint="eastAsia"/>
        </w:rPr>
        <w:t>％となっています。</w:t>
      </w:r>
    </w:p>
    <w:p w:rsidR="00613E72" w:rsidRDefault="00613E72" w:rsidP="000F555F">
      <w:pPr>
        <w:ind w:leftChars="200" w:left="420" w:firstLineChars="100" w:firstLine="210"/>
      </w:pPr>
    </w:p>
    <w:p w:rsidR="005A2464" w:rsidRDefault="005A2464">
      <w:pPr>
        <w:pStyle w:val="af"/>
      </w:pPr>
      <w:r>
        <w:rPr>
          <w:rFonts w:hint="eastAsia"/>
        </w:rPr>
        <w:t>②　16～18時</w:t>
      </w:r>
    </w:p>
    <w:p w:rsidR="005A2464" w:rsidRDefault="005A2464" w:rsidP="000F555F">
      <w:pPr>
        <w:ind w:leftChars="200" w:left="420" w:firstLineChars="100" w:firstLine="210"/>
      </w:pPr>
      <w:r>
        <w:rPr>
          <w:rFonts w:hint="eastAsia"/>
        </w:rPr>
        <w:t>「自宅」の割合が</w:t>
      </w:r>
      <w:r w:rsidR="00613E72">
        <w:t>40.0</w:t>
      </w:r>
      <w:r>
        <w:rPr>
          <w:rFonts w:hint="eastAsia"/>
        </w:rPr>
        <w:t>％と最も高く、次いで「習い事（ピアノ・サッカー・学習塾など）」の割合が</w:t>
      </w:r>
      <w:r w:rsidR="00613E72">
        <w:t>26.9</w:t>
      </w:r>
      <w:r>
        <w:rPr>
          <w:rFonts w:hint="eastAsia"/>
        </w:rPr>
        <w:t>％、「</w:t>
      </w:r>
      <w:r w:rsidR="00613E72">
        <w:rPr>
          <w:rFonts w:hint="eastAsia"/>
        </w:rPr>
        <w:t>放課後</w:t>
      </w:r>
      <w:r>
        <w:rPr>
          <w:rFonts w:hint="eastAsia"/>
        </w:rPr>
        <w:t>児童クラブ（学童保育）」の割合が</w:t>
      </w:r>
      <w:r w:rsidR="00613E72">
        <w:t>17.2</w:t>
      </w:r>
      <w:r>
        <w:rPr>
          <w:rFonts w:hint="eastAsia"/>
        </w:rPr>
        <w:t>％となっています。</w:t>
      </w:r>
    </w:p>
    <w:p w:rsidR="00613E72" w:rsidRDefault="00613E72" w:rsidP="000F555F">
      <w:pPr>
        <w:ind w:leftChars="200" w:left="420" w:firstLineChars="100" w:firstLine="210"/>
      </w:pPr>
    </w:p>
    <w:p w:rsidR="005A2464" w:rsidRDefault="005A2464">
      <w:pPr>
        <w:pStyle w:val="af"/>
      </w:pPr>
      <w:r>
        <w:rPr>
          <w:rFonts w:hint="eastAsia"/>
        </w:rPr>
        <w:t>③　18～20時</w:t>
      </w:r>
    </w:p>
    <w:p w:rsidR="00613E72" w:rsidRPr="00613E72" w:rsidRDefault="005A2464" w:rsidP="00613E72">
      <w:pPr>
        <w:ind w:leftChars="200" w:left="420" w:firstLineChars="100" w:firstLine="210"/>
      </w:pPr>
      <w:r>
        <w:rPr>
          <w:rFonts w:hint="eastAsia"/>
        </w:rPr>
        <w:t>「自宅」の割合が</w:t>
      </w:r>
      <w:r w:rsidR="00613E72">
        <w:t>89.0</w:t>
      </w:r>
      <w:r>
        <w:rPr>
          <w:rFonts w:hint="eastAsia"/>
        </w:rPr>
        <w:t>％と最も高くなっています。</w:t>
      </w:r>
    </w:p>
    <w:p w:rsidR="00613E72" w:rsidRPr="00613E72" w:rsidRDefault="00613E72" w:rsidP="000F555F">
      <w:pPr>
        <w:ind w:leftChars="200" w:left="420" w:firstLineChars="100" w:firstLine="210"/>
      </w:pPr>
    </w:p>
    <w:p w:rsidR="005A2464" w:rsidRDefault="005A2464">
      <w:pPr>
        <w:pStyle w:val="af"/>
      </w:pPr>
      <w:r>
        <w:rPr>
          <w:rFonts w:hint="eastAsia"/>
        </w:rPr>
        <w:t>④　20時以降</w:t>
      </w:r>
    </w:p>
    <w:p w:rsidR="005A2464" w:rsidRDefault="005A2464" w:rsidP="000F555F">
      <w:pPr>
        <w:ind w:leftChars="200" w:left="420" w:firstLineChars="100" w:firstLine="210"/>
      </w:pPr>
      <w:r>
        <w:rPr>
          <w:rFonts w:hint="eastAsia"/>
        </w:rPr>
        <w:t>「自宅」の割合が</w:t>
      </w:r>
      <w:r w:rsidR="00CE3994">
        <w:t>98.6</w:t>
      </w:r>
      <w:r>
        <w:rPr>
          <w:rFonts w:hint="eastAsia"/>
        </w:rPr>
        <w:t>％と最も高くなっています。</w:t>
      </w:r>
    </w:p>
    <w:p w:rsidR="005A2464" w:rsidRDefault="005A2464"/>
    <w:p w:rsidR="005A2464" w:rsidRDefault="005A2464"/>
    <w:p w:rsidR="005A2464" w:rsidRDefault="00CC59BF">
      <w:pPr>
        <w:pStyle w:val="a4"/>
      </w:pPr>
      <w:r>
        <w:rPr>
          <w:noProof/>
        </w:rPr>
        <w:pict>
          <v:group id="_x0000_s1612" style="position:absolute;left:0;text-align:left;margin-left:.3pt;margin-top:18.55pt;width:481.5pt;height:186.95pt;z-index:251747840" coordorigin="1140,7260" coordsize="9630,3739">
            <v:shape id="_x0000_s1527" type="#_x0000_t202" style="position:absolute;left:3960;top:7260;width:1155;height:330" filled="f" stroked="f">
              <v:textbox style="mso-next-textbox:#_x0000_s1527" inset="5.85pt,.7pt,5.85pt,.7pt">
                <w:txbxContent>
                  <w:p w:rsidR="00AC2A09" w:rsidRPr="000F555F" w:rsidRDefault="00AC2A09" w:rsidP="000F555F">
                    <w:pPr>
                      <w:jc w:val="center"/>
                      <w:rPr>
                        <w:rFonts w:ascii="HGｺﾞｼｯｸM" w:eastAsia="HGｺﾞｼｯｸM"/>
                        <w:sz w:val="16"/>
                        <w:szCs w:val="16"/>
                      </w:rPr>
                    </w:pPr>
                    <w:r>
                      <w:rPr>
                        <w:rFonts w:ascii="HGｺﾞｼｯｸM" w:eastAsia="HGｺﾞｼｯｸM" w:hint="eastAsia"/>
                        <w:sz w:val="16"/>
                        <w:szCs w:val="16"/>
                      </w:rPr>
                      <w:t>午　前</w:t>
                    </w:r>
                  </w:p>
                </w:txbxContent>
              </v:textbox>
            </v:shape>
            <v:shape id="_x0000_s1528" type="#_x0000_t202" style="position:absolute;left:5520;top:7260;width:1155;height:330" filled="f" stroked="f">
              <v:textbox style="mso-next-textbox:#_x0000_s1528" inset="5.85pt,.7pt,5.85pt,.7pt">
                <w:txbxContent>
                  <w:p w:rsidR="00AC2A09" w:rsidRPr="000F555F" w:rsidRDefault="00AC2A09" w:rsidP="000F555F">
                    <w:pPr>
                      <w:jc w:val="center"/>
                      <w:rPr>
                        <w:rFonts w:ascii="HGｺﾞｼｯｸM" w:eastAsia="HGｺﾞｼｯｸM"/>
                        <w:sz w:val="16"/>
                        <w:szCs w:val="16"/>
                      </w:rPr>
                    </w:pPr>
                    <w:r>
                      <w:rPr>
                        <w:rFonts w:ascii="HGｺﾞｼｯｸM" w:eastAsia="HGｺﾞｼｯｸM" w:hint="eastAsia"/>
                        <w:sz w:val="16"/>
                        <w:szCs w:val="16"/>
                      </w:rPr>
                      <w:t>午　後</w:t>
                    </w:r>
                  </w:p>
                </w:txbxContent>
              </v:textbox>
            </v:shape>
            <v:shape id="_x0000_s1529" type="#_x0000_t202" style="position:absolute;left:7050;top:7260;width:1155;height:330" filled="f" stroked="f">
              <v:textbox style="mso-next-textbox:#_x0000_s1529" inset="5.85pt,.7pt,5.85pt,.7pt">
                <w:txbxContent>
                  <w:p w:rsidR="00AC2A09" w:rsidRPr="000F555F" w:rsidRDefault="00AC2A09" w:rsidP="000F555F">
                    <w:pPr>
                      <w:jc w:val="center"/>
                      <w:rPr>
                        <w:rFonts w:ascii="HGｺﾞｼｯｸM" w:eastAsia="HGｺﾞｼｯｸM"/>
                        <w:sz w:val="16"/>
                        <w:szCs w:val="16"/>
                      </w:rPr>
                    </w:pPr>
                    <w:r w:rsidRPr="000F555F">
                      <w:rPr>
                        <w:rFonts w:ascii="HGｺﾞｼｯｸM" w:eastAsia="HGｺﾞｼｯｸM" w:hint="eastAsia"/>
                        <w:sz w:val="16"/>
                        <w:szCs w:val="16"/>
                      </w:rPr>
                      <w:t>1</w:t>
                    </w:r>
                    <w:r>
                      <w:rPr>
                        <w:rFonts w:ascii="HGｺﾞｼｯｸM" w:eastAsia="HGｺﾞｼｯｸM"/>
                        <w:sz w:val="16"/>
                        <w:szCs w:val="16"/>
                      </w:rPr>
                      <w:t>8</w:t>
                    </w:r>
                    <w:r w:rsidRPr="000F555F">
                      <w:rPr>
                        <w:rFonts w:ascii="HGｺﾞｼｯｸM" w:eastAsia="HGｺﾞｼｯｸM" w:hint="eastAsia"/>
                        <w:sz w:val="16"/>
                        <w:szCs w:val="16"/>
                      </w:rPr>
                      <w:t>～</w:t>
                    </w:r>
                    <w:r>
                      <w:rPr>
                        <w:rFonts w:ascii="HGｺﾞｼｯｸM" w:eastAsia="HGｺﾞｼｯｸM"/>
                        <w:sz w:val="16"/>
                        <w:szCs w:val="16"/>
                      </w:rPr>
                      <w:t>20</w:t>
                    </w:r>
                    <w:r w:rsidRPr="000F555F">
                      <w:rPr>
                        <w:rFonts w:ascii="HGｺﾞｼｯｸM" w:eastAsia="HGｺﾞｼｯｸM" w:hint="eastAsia"/>
                        <w:sz w:val="16"/>
                        <w:szCs w:val="16"/>
                      </w:rPr>
                      <w:t>時</w:t>
                    </w:r>
                  </w:p>
                </w:txbxContent>
              </v:textbox>
            </v:shape>
            <v:shape id="_x0000_s1530" type="#_x0000_t202" style="position:absolute;left:8805;top:7289;width:1155;height:330" filled="f" stroked="f">
              <v:textbox style="mso-next-textbox:#_x0000_s1530" inset="5.85pt,.7pt,5.85pt,.7pt">
                <w:txbxContent>
                  <w:p w:rsidR="00AC2A09" w:rsidRPr="000F555F" w:rsidRDefault="00AC2A09" w:rsidP="000F555F">
                    <w:pPr>
                      <w:jc w:val="center"/>
                      <w:rPr>
                        <w:rFonts w:ascii="HGｺﾞｼｯｸM" w:eastAsia="HGｺﾞｼｯｸM"/>
                        <w:sz w:val="16"/>
                        <w:szCs w:val="16"/>
                      </w:rPr>
                    </w:pPr>
                    <w:r>
                      <w:rPr>
                        <w:rFonts w:ascii="HGｺﾞｼｯｸM" w:eastAsia="HGｺﾞｼｯｸM"/>
                        <w:sz w:val="16"/>
                        <w:szCs w:val="16"/>
                      </w:rPr>
                      <w:t>20</w:t>
                    </w:r>
                    <w:r w:rsidRPr="000F555F">
                      <w:rPr>
                        <w:rFonts w:ascii="HGｺﾞｼｯｸM" w:eastAsia="HGｺﾞｼｯｸM" w:hint="eastAsia"/>
                        <w:sz w:val="16"/>
                        <w:szCs w:val="16"/>
                      </w:rPr>
                      <w:t>時</w:t>
                    </w:r>
                    <w:r>
                      <w:rPr>
                        <w:rFonts w:ascii="HGｺﾞｼｯｸM" w:eastAsia="HGｺﾞｼｯｸM" w:hint="eastAsia"/>
                        <w:sz w:val="16"/>
                        <w:szCs w:val="16"/>
                      </w:rPr>
                      <w:t>以降</w:t>
                    </w:r>
                  </w:p>
                </w:txbxContent>
              </v:textbox>
            </v:shape>
            <v:shape id="_x0000_s1611" type="#_x0000_t75" style="position:absolute;left:1140;top:7669;width:9630;height:3330;mso-position-horizontal:absolute;mso-position-horizontal-relative:text;mso-position-vertical:absolute;mso-position-vertical-relative:text;mso-width-relative:page;mso-height-relative:page">
              <v:imagedata r:id="rId157" o:title=""/>
            </v:shape>
          </v:group>
        </w:pict>
      </w:r>
      <w:r w:rsidR="005A2464">
        <w:rPr>
          <w:rFonts w:hint="eastAsia"/>
        </w:rPr>
        <w:t>（２）土曜日</w:t>
      </w:r>
    </w:p>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Default="000F555F" w:rsidP="000F555F"/>
    <w:p w:rsidR="000F555F" w:rsidRPr="000F555F" w:rsidRDefault="000F555F" w:rsidP="000F555F"/>
    <w:p w:rsidR="005A2464" w:rsidRDefault="005A2464">
      <w:pPr>
        <w:pStyle w:val="af"/>
      </w:pPr>
      <w:r>
        <w:rPr>
          <w:rFonts w:hint="eastAsia"/>
        </w:rPr>
        <w:t>①　午前</w:t>
      </w:r>
    </w:p>
    <w:p w:rsidR="005A2464" w:rsidRDefault="005A2464" w:rsidP="00906DA1">
      <w:pPr>
        <w:ind w:leftChars="200" w:left="420" w:firstLineChars="100" w:firstLine="210"/>
      </w:pPr>
      <w:r>
        <w:rPr>
          <w:rFonts w:hint="eastAsia"/>
        </w:rPr>
        <w:t>「自宅」の割合が</w:t>
      </w:r>
      <w:r w:rsidR="00CE3994">
        <w:t>59.3</w:t>
      </w:r>
      <w:r>
        <w:rPr>
          <w:rFonts w:hint="eastAsia"/>
        </w:rPr>
        <w:t>％と最も高く、次いで「習い事（ピアノ・サッカー・学習塾など）」の割合が</w:t>
      </w:r>
      <w:r w:rsidR="00CE3994">
        <w:t>20.0</w:t>
      </w:r>
      <w:r>
        <w:rPr>
          <w:rFonts w:hint="eastAsia"/>
        </w:rPr>
        <w:t>％となっています。</w:t>
      </w:r>
    </w:p>
    <w:p w:rsidR="00CE3994" w:rsidRPr="00CE3994" w:rsidRDefault="00CE3994" w:rsidP="00906DA1">
      <w:pPr>
        <w:ind w:leftChars="200" w:left="420" w:firstLineChars="100" w:firstLine="210"/>
      </w:pPr>
    </w:p>
    <w:p w:rsidR="005A2464" w:rsidRDefault="005A2464">
      <w:pPr>
        <w:pStyle w:val="af"/>
      </w:pPr>
      <w:r>
        <w:rPr>
          <w:rFonts w:hint="eastAsia"/>
        </w:rPr>
        <w:t>②　午後</w:t>
      </w:r>
    </w:p>
    <w:p w:rsidR="005A2464" w:rsidRDefault="005A2464" w:rsidP="00906DA1">
      <w:pPr>
        <w:ind w:leftChars="200" w:left="420" w:firstLineChars="100" w:firstLine="210"/>
      </w:pPr>
      <w:r>
        <w:rPr>
          <w:rFonts w:hint="eastAsia"/>
        </w:rPr>
        <w:t>「自宅」の割合が</w:t>
      </w:r>
      <w:r w:rsidR="00CE3994">
        <w:t>53.1</w:t>
      </w:r>
      <w:r>
        <w:rPr>
          <w:rFonts w:hint="eastAsia"/>
        </w:rPr>
        <w:t>％と最も高く、次いで「</w:t>
      </w:r>
      <w:r w:rsidR="00CE3994">
        <w:rPr>
          <w:rFonts w:hint="eastAsia"/>
        </w:rPr>
        <w:t>その他（公民館</w:t>
      </w:r>
      <w:r w:rsidR="00CE3994">
        <w:t>、公園など</w:t>
      </w:r>
      <w:r w:rsidR="00CE3994">
        <w:rPr>
          <w:rFonts w:hint="eastAsia"/>
        </w:rPr>
        <w:t>）</w:t>
      </w:r>
      <w:r>
        <w:rPr>
          <w:rFonts w:hint="eastAsia"/>
        </w:rPr>
        <w:t>」の割合が</w:t>
      </w:r>
      <w:r w:rsidR="00CE3994">
        <w:t>17.9</w:t>
      </w:r>
      <w:r>
        <w:rPr>
          <w:rFonts w:hint="eastAsia"/>
        </w:rPr>
        <w:t>％、「</w:t>
      </w:r>
      <w:r w:rsidR="00CE3994">
        <w:rPr>
          <w:rFonts w:hint="eastAsia"/>
        </w:rPr>
        <w:t>習い事（ピアノ・サッカー・学習塾など）</w:t>
      </w:r>
      <w:r>
        <w:rPr>
          <w:rFonts w:hint="eastAsia"/>
        </w:rPr>
        <w:t>」の割合が</w:t>
      </w:r>
      <w:r w:rsidR="00CE3994">
        <w:t>15.9</w:t>
      </w:r>
      <w:r>
        <w:rPr>
          <w:rFonts w:hint="eastAsia"/>
        </w:rPr>
        <w:t>％となっています。</w:t>
      </w:r>
    </w:p>
    <w:p w:rsidR="005A2464" w:rsidRDefault="00CE3994">
      <w:pPr>
        <w:pStyle w:val="af"/>
      </w:pPr>
      <w:r>
        <w:br w:type="page"/>
      </w:r>
      <w:r w:rsidR="005A2464">
        <w:rPr>
          <w:rFonts w:hint="eastAsia"/>
        </w:rPr>
        <w:lastRenderedPageBreak/>
        <w:t>③　18～20時</w:t>
      </w:r>
    </w:p>
    <w:p w:rsidR="005A2464" w:rsidRDefault="005A2464" w:rsidP="00906DA1">
      <w:pPr>
        <w:ind w:leftChars="200" w:left="420" w:firstLineChars="100" w:firstLine="210"/>
      </w:pPr>
      <w:r>
        <w:rPr>
          <w:rFonts w:hint="eastAsia"/>
        </w:rPr>
        <w:t>「自宅」の割合が</w:t>
      </w:r>
      <w:r w:rsidR="00CE3994">
        <w:t>86.2</w:t>
      </w:r>
      <w:r>
        <w:rPr>
          <w:rFonts w:hint="eastAsia"/>
        </w:rPr>
        <w:t>％と最も高くなっています。</w:t>
      </w:r>
    </w:p>
    <w:p w:rsidR="00CE3994" w:rsidRPr="00CE3994" w:rsidRDefault="00CE3994" w:rsidP="00906DA1">
      <w:pPr>
        <w:ind w:leftChars="200" w:left="420" w:firstLineChars="100" w:firstLine="210"/>
      </w:pPr>
    </w:p>
    <w:p w:rsidR="005A2464" w:rsidRDefault="005A2464">
      <w:pPr>
        <w:pStyle w:val="af"/>
      </w:pPr>
      <w:r>
        <w:rPr>
          <w:rFonts w:hint="eastAsia"/>
        </w:rPr>
        <w:t>④　20時以降</w:t>
      </w:r>
    </w:p>
    <w:p w:rsidR="005A2464" w:rsidRDefault="005A2464" w:rsidP="00906DA1">
      <w:pPr>
        <w:ind w:leftChars="200" w:left="420" w:firstLineChars="100" w:firstLine="210"/>
      </w:pPr>
      <w:r>
        <w:rPr>
          <w:rFonts w:hint="eastAsia"/>
        </w:rPr>
        <w:t>「自宅」の割合が</w:t>
      </w:r>
      <w:r w:rsidR="00CE3994">
        <w:t>96.6</w:t>
      </w:r>
      <w:r>
        <w:rPr>
          <w:rFonts w:hint="eastAsia"/>
        </w:rPr>
        <w:t>％と最も高くなっています。</w:t>
      </w:r>
    </w:p>
    <w:p w:rsidR="005A2464" w:rsidRDefault="005A2464"/>
    <w:p w:rsidR="005A2464" w:rsidRDefault="005A2464"/>
    <w:p w:rsidR="005A2464" w:rsidRDefault="00CC59BF">
      <w:pPr>
        <w:pStyle w:val="a4"/>
      </w:pPr>
      <w:r>
        <w:rPr>
          <w:noProof/>
        </w:rPr>
        <w:pict>
          <v:group id="_x0000_s1614" style="position:absolute;left:0;text-align:left;margin-left:.3pt;margin-top:11.8pt;width:481.5pt;height:182.6pt;z-index:251748864" coordorigin="1140,4029" coordsize="9630,3652">
            <v:shape id="_x0000_s1532" type="#_x0000_t202" style="position:absolute;left:4005;top:4029;width:1155;height:330" filled="f" stroked="f">
              <v:textbox style="mso-next-textbox:#_x0000_s1532"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hint="eastAsia"/>
                        <w:sz w:val="16"/>
                        <w:szCs w:val="16"/>
                      </w:rPr>
                      <w:t>午　前</w:t>
                    </w:r>
                  </w:p>
                </w:txbxContent>
              </v:textbox>
            </v:shape>
            <v:shape id="_x0000_s1533" type="#_x0000_t202" style="position:absolute;left:5565;top:4029;width:1155;height:330" filled="f" stroked="f">
              <v:textbox style="mso-next-textbox:#_x0000_s1533"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hint="eastAsia"/>
                        <w:sz w:val="16"/>
                        <w:szCs w:val="16"/>
                      </w:rPr>
                      <w:t>午　後</w:t>
                    </w:r>
                  </w:p>
                </w:txbxContent>
              </v:textbox>
            </v:shape>
            <v:shape id="_x0000_s1534" type="#_x0000_t202" style="position:absolute;left:7095;top:4029;width:1155;height:330" filled="f" stroked="f">
              <v:textbox style="mso-next-textbox:#_x0000_s1534" inset="5.85pt,.7pt,5.85pt,.7pt">
                <w:txbxContent>
                  <w:p w:rsidR="00AC2A09" w:rsidRPr="000F555F" w:rsidRDefault="00AC2A09" w:rsidP="00906DA1">
                    <w:pPr>
                      <w:jc w:val="center"/>
                      <w:rPr>
                        <w:rFonts w:ascii="HGｺﾞｼｯｸM" w:eastAsia="HGｺﾞｼｯｸM"/>
                        <w:sz w:val="16"/>
                        <w:szCs w:val="16"/>
                      </w:rPr>
                    </w:pPr>
                    <w:r w:rsidRPr="000F555F">
                      <w:rPr>
                        <w:rFonts w:ascii="HGｺﾞｼｯｸM" w:eastAsia="HGｺﾞｼｯｸM" w:hint="eastAsia"/>
                        <w:sz w:val="16"/>
                        <w:szCs w:val="16"/>
                      </w:rPr>
                      <w:t>1</w:t>
                    </w:r>
                    <w:r>
                      <w:rPr>
                        <w:rFonts w:ascii="HGｺﾞｼｯｸM" w:eastAsia="HGｺﾞｼｯｸM"/>
                        <w:sz w:val="16"/>
                        <w:szCs w:val="16"/>
                      </w:rPr>
                      <w:t>8</w:t>
                    </w:r>
                    <w:r w:rsidRPr="000F555F">
                      <w:rPr>
                        <w:rFonts w:ascii="HGｺﾞｼｯｸM" w:eastAsia="HGｺﾞｼｯｸM" w:hint="eastAsia"/>
                        <w:sz w:val="16"/>
                        <w:szCs w:val="16"/>
                      </w:rPr>
                      <w:t>～</w:t>
                    </w:r>
                    <w:r>
                      <w:rPr>
                        <w:rFonts w:ascii="HGｺﾞｼｯｸM" w:eastAsia="HGｺﾞｼｯｸM"/>
                        <w:sz w:val="16"/>
                        <w:szCs w:val="16"/>
                      </w:rPr>
                      <w:t>20</w:t>
                    </w:r>
                    <w:r w:rsidRPr="000F555F">
                      <w:rPr>
                        <w:rFonts w:ascii="HGｺﾞｼｯｸM" w:eastAsia="HGｺﾞｼｯｸM" w:hint="eastAsia"/>
                        <w:sz w:val="16"/>
                        <w:szCs w:val="16"/>
                      </w:rPr>
                      <w:t>時</w:t>
                    </w:r>
                  </w:p>
                </w:txbxContent>
              </v:textbox>
            </v:shape>
            <v:shape id="_x0000_s1535" type="#_x0000_t202" style="position:absolute;left:8850;top:4058;width:1155;height:330" filled="f" stroked="f">
              <v:textbox style="mso-next-textbox:#_x0000_s1535"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sz w:val="16"/>
                        <w:szCs w:val="16"/>
                      </w:rPr>
                      <w:t>20</w:t>
                    </w:r>
                    <w:r w:rsidRPr="000F555F">
                      <w:rPr>
                        <w:rFonts w:ascii="HGｺﾞｼｯｸM" w:eastAsia="HGｺﾞｼｯｸM" w:hint="eastAsia"/>
                        <w:sz w:val="16"/>
                        <w:szCs w:val="16"/>
                      </w:rPr>
                      <w:t>時</w:t>
                    </w:r>
                    <w:r>
                      <w:rPr>
                        <w:rFonts w:ascii="HGｺﾞｼｯｸM" w:eastAsia="HGｺﾞｼｯｸM" w:hint="eastAsia"/>
                        <w:sz w:val="16"/>
                        <w:szCs w:val="16"/>
                      </w:rPr>
                      <w:t>以降</w:t>
                    </w:r>
                  </w:p>
                </w:txbxContent>
              </v:textbox>
            </v:shape>
            <v:shape id="_x0000_s1613" type="#_x0000_t75" style="position:absolute;left:1140;top:4366;width:9630;height:3315;mso-position-horizontal:absolute;mso-position-horizontal-relative:text;mso-position-vertical:absolute;mso-position-vertical-relative:text;mso-width-relative:page;mso-height-relative:page">
              <v:imagedata r:id="rId158" o:title=""/>
            </v:shape>
          </v:group>
        </w:pict>
      </w:r>
      <w:r w:rsidR="005A2464">
        <w:rPr>
          <w:rFonts w:hint="eastAsia"/>
        </w:rPr>
        <w:t>（３）日曜日・祝日</w:t>
      </w:r>
    </w:p>
    <w:p w:rsidR="000F555F" w:rsidRDefault="000F555F" w:rsidP="000F555F"/>
    <w:p w:rsidR="00CE3994" w:rsidRDefault="00CE3994" w:rsidP="000F555F"/>
    <w:p w:rsidR="00CE3994" w:rsidRPr="00CE3994" w:rsidRDefault="00CE3994" w:rsidP="00CE3994"/>
    <w:p w:rsidR="00CE3994" w:rsidRPr="00CE3994" w:rsidRDefault="00CE3994" w:rsidP="00CE3994"/>
    <w:p w:rsidR="00CE3994" w:rsidRPr="00CE3994" w:rsidRDefault="00CE3994" w:rsidP="00CE3994"/>
    <w:p w:rsidR="00CE3994" w:rsidRPr="00CE3994" w:rsidRDefault="00CE3994" w:rsidP="00CE3994"/>
    <w:p w:rsidR="00CE3994" w:rsidRPr="00CE3994" w:rsidRDefault="00CE3994" w:rsidP="00CE3994"/>
    <w:p w:rsidR="00CE3994" w:rsidRPr="00CE3994" w:rsidRDefault="00CE3994" w:rsidP="00CE3994"/>
    <w:p w:rsidR="00CE3994" w:rsidRPr="00CE3994" w:rsidRDefault="00CE3994" w:rsidP="00CE3994"/>
    <w:p w:rsidR="00CE3994" w:rsidRPr="00CE3994" w:rsidRDefault="00CE3994" w:rsidP="00CE3994"/>
    <w:p w:rsidR="00CE3994" w:rsidRDefault="00CE3994" w:rsidP="000F555F"/>
    <w:p w:rsidR="005A2464" w:rsidRDefault="005A2464">
      <w:pPr>
        <w:pStyle w:val="af"/>
      </w:pPr>
      <w:r>
        <w:rPr>
          <w:rFonts w:hint="eastAsia"/>
        </w:rPr>
        <w:t>①　午前</w:t>
      </w:r>
    </w:p>
    <w:p w:rsidR="005A2464" w:rsidRDefault="005A2464" w:rsidP="00906DA1">
      <w:pPr>
        <w:ind w:leftChars="200" w:left="420" w:firstLineChars="100" w:firstLine="210"/>
      </w:pPr>
      <w:r>
        <w:rPr>
          <w:rFonts w:hint="eastAsia"/>
        </w:rPr>
        <w:t>「自宅」の割合が</w:t>
      </w:r>
      <w:r w:rsidR="00CE3994">
        <w:t>66.9</w:t>
      </w:r>
      <w:r>
        <w:rPr>
          <w:rFonts w:hint="eastAsia"/>
        </w:rPr>
        <w:t>％と最も高く、次いで「習い事（ピアノ・サッカー・学習塾など）」の割合が</w:t>
      </w:r>
      <w:r w:rsidR="00CE3994">
        <w:t>20.0</w:t>
      </w:r>
      <w:r>
        <w:rPr>
          <w:rFonts w:hint="eastAsia"/>
        </w:rPr>
        <w:t>％となっています。</w:t>
      </w:r>
    </w:p>
    <w:p w:rsidR="00CE3994" w:rsidRDefault="00CE3994" w:rsidP="00906DA1">
      <w:pPr>
        <w:ind w:leftChars="200" w:left="420" w:firstLineChars="100" w:firstLine="210"/>
      </w:pPr>
    </w:p>
    <w:p w:rsidR="005A2464" w:rsidRDefault="005A2464">
      <w:pPr>
        <w:pStyle w:val="af"/>
      </w:pPr>
      <w:r>
        <w:rPr>
          <w:rFonts w:hint="eastAsia"/>
        </w:rPr>
        <w:t>②　午後</w:t>
      </w:r>
    </w:p>
    <w:p w:rsidR="005A2464" w:rsidRDefault="005A2464" w:rsidP="00906DA1">
      <w:pPr>
        <w:ind w:leftChars="200" w:left="420" w:firstLineChars="100" w:firstLine="210"/>
      </w:pPr>
      <w:r>
        <w:rPr>
          <w:rFonts w:hint="eastAsia"/>
        </w:rPr>
        <w:t>「自宅」の割合が</w:t>
      </w:r>
      <w:r w:rsidR="00CE3994">
        <w:t>62.8</w:t>
      </w:r>
      <w:r>
        <w:rPr>
          <w:rFonts w:hint="eastAsia"/>
        </w:rPr>
        <w:t>％と最も高くなっています。</w:t>
      </w:r>
    </w:p>
    <w:p w:rsidR="00CE3994" w:rsidRPr="00CE3994" w:rsidRDefault="00CE3994" w:rsidP="00906DA1">
      <w:pPr>
        <w:ind w:leftChars="200" w:left="420" w:firstLineChars="100" w:firstLine="210"/>
      </w:pPr>
    </w:p>
    <w:p w:rsidR="005A2464" w:rsidRDefault="005A2464">
      <w:pPr>
        <w:pStyle w:val="af"/>
      </w:pPr>
      <w:r>
        <w:rPr>
          <w:rFonts w:hint="eastAsia"/>
        </w:rPr>
        <w:t>③　18～20時</w:t>
      </w:r>
    </w:p>
    <w:p w:rsidR="005A2464" w:rsidRDefault="005A2464" w:rsidP="00906DA1">
      <w:pPr>
        <w:ind w:leftChars="200" w:left="420" w:firstLineChars="100" w:firstLine="210"/>
      </w:pPr>
      <w:r w:rsidRPr="00906DA1">
        <w:rPr>
          <w:rFonts w:hint="eastAsia"/>
        </w:rPr>
        <w:t>「自宅」の割合が</w:t>
      </w:r>
      <w:r w:rsidR="00CE3994">
        <w:t>93.8</w:t>
      </w:r>
      <w:r w:rsidRPr="00906DA1">
        <w:rPr>
          <w:rFonts w:hint="eastAsia"/>
        </w:rPr>
        <w:t>％と最も高くなっ</w:t>
      </w:r>
      <w:r>
        <w:rPr>
          <w:rFonts w:hint="eastAsia"/>
        </w:rPr>
        <w:t>ています。</w:t>
      </w:r>
    </w:p>
    <w:p w:rsidR="00CE3994" w:rsidRPr="00CE3994" w:rsidRDefault="00CE3994" w:rsidP="00906DA1">
      <w:pPr>
        <w:ind w:leftChars="200" w:left="420" w:firstLineChars="100" w:firstLine="210"/>
      </w:pPr>
    </w:p>
    <w:p w:rsidR="005A2464" w:rsidRDefault="005A2464">
      <w:pPr>
        <w:pStyle w:val="af"/>
      </w:pPr>
      <w:r>
        <w:rPr>
          <w:rFonts w:hint="eastAsia"/>
        </w:rPr>
        <w:t>④　20時以降</w:t>
      </w:r>
    </w:p>
    <w:p w:rsidR="005A2464" w:rsidRDefault="005A2464" w:rsidP="00906DA1">
      <w:pPr>
        <w:ind w:leftChars="200" w:left="420" w:firstLineChars="100" w:firstLine="210"/>
      </w:pPr>
      <w:r>
        <w:rPr>
          <w:rFonts w:hint="eastAsia"/>
        </w:rPr>
        <w:t>「自宅」の割合が</w:t>
      </w:r>
      <w:r w:rsidR="00CE3994">
        <w:t>97.9</w:t>
      </w:r>
      <w:r>
        <w:rPr>
          <w:rFonts w:hint="eastAsia"/>
        </w:rPr>
        <w:t>％と最も高くなっています。</w:t>
      </w:r>
    </w:p>
    <w:p w:rsidR="005A2464" w:rsidRDefault="005A2464"/>
    <w:p w:rsidR="005A2464" w:rsidRDefault="005A2464"/>
    <w:p w:rsidR="005A2464" w:rsidRDefault="00CE3994">
      <w:pPr>
        <w:pStyle w:val="a4"/>
      </w:pPr>
      <w:r>
        <w:br w:type="page"/>
      </w:r>
      <w:r w:rsidR="005A2464">
        <w:rPr>
          <w:rFonts w:hint="eastAsia"/>
        </w:rPr>
        <w:lastRenderedPageBreak/>
        <w:t>（４）夏休みなどの長期休業期間</w:t>
      </w:r>
    </w:p>
    <w:p w:rsidR="00906DA1" w:rsidRDefault="00CC59BF" w:rsidP="00906DA1">
      <w:r>
        <w:rPr>
          <w:noProof/>
        </w:rPr>
        <w:pict>
          <v:group id="_x0000_s1616" style="position:absolute;left:0;text-align:left;margin-left:.3pt;margin-top:7.75pt;width:481.5pt;height:183.35pt;z-index:251749888" coordorigin="1140,1718" coordsize="9630,3667">
            <v:shape id="_x0000_s1536" type="#_x0000_t202" style="position:absolute;left:4035;top:1718;width:1155;height:330" filled="f" stroked="f">
              <v:textbox style="mso-next-textbox:#_x0000_s1536"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hint="eastAsia"/>
                        <w:sz w:val="16"/>
                        <w:szCs w:val="16"/>
                      </w:rPr>
                      <w:t>午　前</w:t>
                    </w:r>
                  </w:p>
                </w:txbxContent>
              </v:textbox>
            </v:shape>
            <v:shape id="_x0000_s1537" type="#_x0000_t202" style="position:absolute;left:5595;top:1718;width:1155;height:330" filled="f" stroked="f">
              <v:textbox style="mso-next-textbox:#_x0000_s1537"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hint="eastAsia"/>
                        <w:sz w:val="16"/>
                        <w:szCs w:val="16"/>
                      </w:rPr>
                      <w:t>午　後</w:t>
                    </w:r>
                  </w:p>
                </w:txbxContent>
              </v:textbox>
            </v:shape>
            <v:shape id="_x0000_s1538" type="#_x0000_t202" style="position:absolute;left:7125;top:1718;width:1155;height:330" filled="f" stroked="f">
              <v:textbox style="mso-next-textbox:#_x0000_s1538" inset="5.85pt,.7pt,5.85pt,.7pt">
                <w:txbxContent>
                  <w:p w:rsidR="00AC2A09" w:rsidRPr="000F555F" w:rsidRDefault="00AC2A09" w:rsidP="00906DA1">
                    <w:pPr>
                      <w:jc w:val="center"/>
                      <w:rPr>
                        <w:rFonts w:ascii="HGｺﾞｼｯｸM" w:eastAsia="HGｺﾞｼｯｸM"/>
                        <w:sz w:val="16"/>
                        <w:szCs w:val="16"/>
                      </w:rPr>
                    </w:pPr>
                    <w:r w:rsidRPr="000F555F">
                      <w:rPr>
                        <w:rFonts w:ascii="HGｺﾞｼｯｸM" w:eastAsia="HGｺﾞｼｯｸM" w:hint="eastAsia"/>
                        <w:sz w:val="16"/>
                        <w:szCs w:val="16"/>
                      </w:rPr>
                      <w:t>1</w:t>
                    </w:r>
                    <w:r>
                      <w:rPr>
                        <w:rFonts w:ascii="HGｺﾞｼｯｸM" w:eastAsia="HGｺﾞｼｯｸM"/>
                        <w:sz w:val="16"/>
                        <w:szCs w:val="16"/>
                      </w:rPr>
                      <w:t>8</w:t>
                    </w:r>
                    <w:r w:rsidRPr="000F555F">
                      <w:rPr>
                        <w:rFonts w:ascii="HGｺﾞｼｯｸM" w:eastAsia="HGｺﾞｼｯｸM" w:hint="eastAsia"/>
                        <w:sz w:val="16"/>
                        <w:szCs w:val="16"/>
                      </w:rPr>
                      <w:t>～</w:t>
                    </w:r>
                    <w:r>
                      <w:rPr>
                        <w:rFonts w:ascii="HGｺﾞｼｯｸM" w:eastAsia="HGｺﾞｼｯｸM"/>
                        <w:sz w:val="16"/>
                        <w:szCs w:val="16"/>
                      </w:rPr>
                      <w:t>20</w:t>
                    </w:r>
                    <w:r w:rsidRPr="000F555F">
                      <w:rPr>
                        <w:rFonts w:ascii="HGｺﾞｼｯｸM" w:eastAsia="HGｺﾞｼｯｸM" w:hint="eastAsia"/>
                        <w:sz w:val="16"/>
                        <w:szCs w:val="16"/>
                      </w:rPr>
                      <w:t>時</w:t>
                    </w:r>
                  </w:p>
                </w:txbxContent>
              </v:textbox>
            </v:shape>
            <v:shape id="_x0000_s1539" type="#_x0000_t202" style="position:absolute;left:8880;top:1747;width:1155;height:330" filled="f" stroked="f">
              <v:textbox style="mso-next-textbox:#_x0000_s1539" inset="5.85pt,.7pt,5.85pt,.7pt">
                <w:txbxContent>
                  <w:p w:rsidR="00AC2A09" w:rsidRPr="000F555F" w:rsidRDefault="00AC2A09" w:rsidP="00906DA1">
                    <w:pPr>
                      <w:jc w:val="center"/>
                      <w:rPr>
                        <w:rFonts w:ascii="HGｺﾞｼｯｸM" w:eastAsia="HGｺﾞｼｯｸM"/>
                        <w:sz w:val="16"/>
                        <w:szCs w:val="16"/>
                      </w:rPr>
                    </w:pPr>
                    <w:r>
                      <w:rPr>
                        <w:rFonts w:ascii="HGｺﾞｼｯｸM" w:eastAsia="HGｺﾞｼｯｸM"/>
                        <w:sz w:val="16"/>
                        <w:szCs w:val="16"/>
                      </w:rPr>
                      <w:t>20</w:t>
                    </w:r>
                    <w:r w:rsidRPr="000F555F">
                      <w:rPr>
                        <w:rFonts w:ascii="HGｺﾞｼｯｸM" w:eastAsia="HGｺﾞｼｯｸM" w:hint="eastAsia"/>
                        <w:sz w:val="16"/>
                        <w:szCs w:val="16"/>
                      </w:rPr>
                      <w:t>時</w:t>
                    </w:r>
                    <w:r>
                      <w:rPr>
                        <w:rFonts w:ascii="HGｺﾞｼｯｸM" w:eastAsia="HGｺﾞｼｯｸM" w:hint="eastAsia"/>
                        <w:sz w:val="16"/>
                        <w:szCs w:val="16"/>
                      </w:rPr>
                      <w:t>以降</w:t>
                    </w:r>
                  </w:p>
                </w:txbxContent>
              </v:textbox>
            </v:shape>
            <v:shape id="_x0000_s1615" type="#_x0000_t75" style="position:absolute;left:1140;top:2055;width:9630;height:3330;mso-position-horizontal:absolute;mso-position-horizontal-relative:text;mso-position-vertical:absolute;mso-position-vertical-relative:text;mso-width-relative:page;mso-height-relative:page">
              <v:imagedata r:id="rId159" o:title=""/>
            </v:shape>
          </v:group>
        </w:pict>
      </w:r>
    </w:p>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Default="00906DA1" w:rsidP="00906DA1"/>
    <w:p w:rsidR="00906DA1" w:rsidRPr="00906DA1" w:rsidRDefault="00906DA1" w:rsidP="00906DA1"/>
    <w:p w:rsidR="005A2464" w:rsidRDefault="005A2464">
      <w:pPr>
        <w:pStyle w:val="af"/>
      </w:pPr>
      <w:r>
        <w:rPr>
          <w:rFonts w:hint="eastAsia"/>
        </w:rPr>
        <w:t>①　午前</w:t>
      </w:r>
    </w:p>
    <w:p w:rsidR="005A2464" w:rsidRDefault="005A2464" w:rsidP="00906DA1">
      <w:pPr>
        <w:ind w:leftChars="200" w:left="420" w:firstLineChars="100" w:firstLine="210"/>
      </w:pPr>
      <w:r>
        <w:rPr>
          <w:rFonts w:hint="eastAsia"/>
        </w:rPr>
        <w:t>「自宅」の割合が</w:t>
      </w:r>
      <w:r w:rsidR="00CE3994">
        <w:t>51.7</w:t>
      </w:r>
      <w:r>
        <w:rPr>
          <w:rFonts w:hint="eastAsia"/>
        </w:rPr>
        <w:t>％と最も高く、次いで「</w:t>
      </w:r>
      <w:r w:rsidR="00CE3994">
        <w:rPr>
          <w:rFonts w:hint="eastAsia"/>
        </w:rPr>
        <w:t>放課後</w:t>
      </w:r>
      <w:r>
        <w:rPr>
          <w:rFonts w:hint="eastAsia"/>
        </w:rPr>
        <w:t>児童クラブ（学童保育）」の割合が</w:t>
      </w:r>
      <w:r w:rsidR="00CE3994">
        <w:t>22.8</w:t>
      </w:r>
      <w:r>
        <w:rPr>
          <w:rFonts w:hint="eastAsia"/>
        </w:rPr>
        <w:t>％となっています。</w:t>
      </w:r>
    </w:p>
    <w:p w:rsidR="00CE3994" w:rsidRPr="00CE3994" w:rsidRDefault="00CE3994" w:rsidP="00906DA1">
      <w:pPr>
        <w:ind w:leftChars="200" w:left="420" w:firstLineChars="100" w:firstLine="210"/>
      </w:pPr>
    </w:p>
    <w:p w:rsidR="005A2464" w:rsidRDefault="005A2464">
      <w:pPr>
        <w:pStyle w:val="af"/>
      </w:pPr>
      <w:r>
        <w:rPr>
          <w:rFonts w:hint="eastAsia"/>
        </w:rPr>
        <w:t>②　午後</w:t>
      </w:r>
    </w:p>
    <w:p w:rsidR="005A2464" w:rsidRDefault="005A2464" w:rsidP="004F7AD8">
      <w:pPr>
        <w:ind w:leftChars="200" w:left="420" w:firstLineChars="100" w:firstLine="210"/>
      </w:pPr>
      <w:r>
        <w:rPr>
          <w:rFonts w:hint="eastAsia"/>
        </w:rPr>
        <w:t>「自宅」の割合が</w:t>
      </w:r>
      <w:r w:rsidR="00CE3994">
        <w:t>41.4</w:t>
      </w:r>
      <w:r w:rsidR="00656DBD">
        <w:rPr>
          <w:rFonts w:hint="eastAsia"/>
        </w:rPr>
        <w:t>％と最も高く、次いで</w:t>
      </w:r>
      <w:r>
        <w:rPr>
          <w:rFonts w:hint="eastAsia"/>
        </w:rPr>
        <w:t>「</w:t>
      </w:r>
      <w:r w:rsidR="00CE3994">
        <w:rPr>
          <w:rFonts w:hint="eastAsia"/>
        </w:rPr>
        <w:t>放課後</w:t>
      </w:r>
      <w:r>
        <w:rPr>
          <w:rFonts w:hint="eastAsia"/>
        </w:rPr>
        <w:t>児童クラブ（学童保育）」の割合が</w:t>
      </w:r>
      <w:r w:rsidR="00CE3994">
        <w:t>22.1</w:t>
      </w:r>
      <w:r>
        <w:rPr>
          <w:rFonts w:hint="eastAsia"/>
        </w:rPr>
        <w:t>％となっています。</w:t>
      </w:r>
    </w:p>
    <w:p w:rsidR="00CE3994" w:rsidRPr="00CE3994" w:rsidRDefault="00CE3994" w:rsidP="004F7AD8">
      <w:pPr>
        <w:ind w:leftChars="200" w:left="420" w:firstLineChars="100" w:firstLine="210"/>
      </w:pPr>
    </w:p>
    <w:p w:rsidR="005A2464" w:rsidRDefault="005A2464">
      <w:pPr>
        <w:pStyle w:val="af"/>
      </w:pPr>
      <w:r>
        <w:rPr>
          <w:rFonts w:hint="eastAsia"/>
        </w:rPr>
        <w:t>③　18～20時</w:t>
      </w:r>
    </w:p>
    <w:p w:rsidR="005A2464" w:rsidRDefault="005A2464" w:rsidP="004F7AD8">
      <w:pPr>
        <w:ind w:leftChars="200" w:left="420" w:firstLineChars="100" w:firstLine="210"/>
      </w:pPr>
      <w:r>
        <w:rPr>
          <w:rFonts w:hint="eastAsia"/>
        </w:rPr>
        <w:t>「自宅」の割合が</w:t>
      </w:r>
      <w:r w:rsidR="00CE3994">
        <w:t>87.6</w:t>
      </w:r>
      <w:r>
        <w:rPr>
          <w:rFonts w:hint="eastAsia"/>
        </w:rPr>
        <w:t>％と最も高くなっています。</w:t>
      </w:r>
    </w:p>
    <w:p w:rsidR="00CE3994" w:rsidRPr="00CE3994" w:rsidRDefault="00CE3994" w:rsidP="004F7AD8">
      <w:pPr>
        <w:ind w:leftChars="200" w:left="420" w:firstLineChars="100" w:firstLine="210"/>
      </w:pPr>
    </w:p>
    <w:p w:rsidR="005A2464" w:rsidRDefault="005A2464" w:rsidP="004F7AD8">
      <w:pPr>
        <w:pStyle w:val="af"/>
        <w:numPr>
          <w:ilvl w:val="0"/>
          <w:numId w:val="4"/>
        </w:numPr>
        <w:ind w:firstLineChars="0"/>
      </w:pPr>
      <w:r>
        <w:rPr>
          <w:rFonts w:hint="eastAsia"/>
        </w:rPr>
        <w:t xml:space="preserve">　20時以降</w:t>
      </w:r>
    </w:p>
    <w:p w:rsidR="005A2464" w:rsidRDefault="005A2464" w:rsidP="004F7AD8">
      <w:pPr>
        <w:ind w:leftChars="200" w:left="420" w:firstLineChars="100" w:firstLine="210"/>
      </w:pPr>
      <w:r>
        <w:rPr>
          <w:rFonts w:hint="eastAsia"/>
        </w:rPr>
        <w:t>「自宅」の割合が</w:t>
      </w:r>
      <w:r w:rsidR="00CE3994">
        <w:t>93.8</w:t>
      </w:r>
      <w:r w:rsidR="004F7AD8">
        <w:rPr>
          <w:rFonts w:hint="eastAsia"/>
        </w:rPr>
        <w:t>％と最も高くなっています。</w:t>
      </w:r>
    </w:p>
    <w:p w:rsidR="005A2464" w:rsidRDefault="005A2464"/>
    <w:p w:rsidR="005A2464" w:rsidRDefault="005A2464"/>
    <w:p w:rsidR="007E6A69" w:rsidRDefault="004F7AD8" w:rsidP="007E6A69">
      <w:pPr>
        <w:pStyle w:val="a5"/>
      </w:pPr>
      <w:r>
        <w:br w:type="page"/>
      </w:r>
      <w:r w:rsidR="005A2464">
        <w:rPr>
          <w:rFonts w:hint="eastAsia"/>
        </w:rPr>
        <w:lastRenderedPageBreak/>
        <w:t>問</w:t>
      </w:r>
      <w:r w:rsidR="007E6A69">
        <w:rPr>
          <w:rFonts w:hint="eastAsia"/>
        </w:rPr>
        <w:t>14</w:t>
      </w:r>
      <w:r w:rsidR="005A2464">
        <w:rPr>
          <w:rFonts w:hint="eastAsia"/>
        </w:rPr>
        <w:t xml:space="preserve">　</w:t>
      </w:r>
      <w:r w:rsidR="007E6A69" w:rsidRPr="007E6A69">
        <w:rPr>
          <w:rFonts w:hint="eastAsia"/>
        </w:rPr>
        <w:t>小学校低学年（１～３年生）の方にうかがいます。</w:t>
      </w:r>
      <w:r w:rsidR="007E6A69">
        <w:rPr>
          <w:rFonts w:hint="eastAsia"/>
        </w:rPr>
        <w:t>宛名のお子様について、小学校低学年（１～３年生）のうちは、放課後（平日の小学校終了後）の時間をどのような場所で過ごさせたいと思いますか。（○はいくつでも）それぞれ希望する週当たり日数を数字でご記入ください。また、「放課後児童クラブ」の場合には、利用を希望する時間も□内に数字でご記入ください。時間は必ず（例）１８時　のように２４時間制でご記入ください（数</w:t>
      </w:r>
      <w:r w:rsidR="00CC59BF">
        <w:rPr>
          <w:noProof/>
        </w:rPr>
        <w:pict>
          <v:shape id="_x0000_s1547" type="#_x0000_t75" style="position:absolute;left:0;text-align:left;margin-left:221.55pt;margin-top:95.6pt;width:280.15pt;height:251.45pt;z-index:251705856;mso-position-horizontal-relative:text;mso-position-vertical-relative:text">
            <v:imagedata r:id="rId160" o:title="" cropleft="3488f"/>
          </v:shape>
        </w:pict>
      </w:r>
      <w:r w:rsidR="007E6A69">
        <w:rPr>
          <w:rFonts w:hint="eastAsia"/>
        </w:rPr>
        <w:t>字は一枠に一字）。</w:t>
      </w:r>
    </w:p>
    <w:p w:rsidR="005A2464" w:rsidRDefault="00CE3994">
      <w:pPr>
        <w:pStyle w:val="a3"/>
      </w:pPr>
      <w:r>
        <w:rPr>
          <w:rFonts w:hint="eastAsia"/>
        </w:rPr>
        <w:t>「習い事（ピアノ・サッカー・学習塾など）」</w:t>
      </w:r>
      <w:r w:rsidR="005A2464">
        <w:rPr>
          <w:rFonts w:hint="eastAsia"/>
        </w:rPr>
        <w:t>の割合が</w:t>
      </w:r>
      <w:r>
        <w:t>68.8</w:t>
      </w:r>
      <w:r w:rsidR="005A2464">
        <w:rPr>
          <w:rFonts w:hint="eastAsia"/>
        </w:rPr>
        <w:t>％と最も高く、次いで</w:t>
      </w:r>
      <w:r>
        <w:rPr>
          <w:rFonts w:hint="eastAsia"/>
        </w:rPr>
        <w:t>「自宅」</w:t>
      </w:r>
      <w:r w:rsidR="005A2464">
        <w:rPr>
          <w:rFonts w:hint="eastAsia"/>
        </w:rPr>
        <w:t>の割合が</w:t>
      </w:r>
      <w:r>
        <w:t>64.5</w:t>
      </w:r>
      <w:r w:rsidR="005A2464">
        <w:rPr>
          <w:rFonts w:hint="eastAsia"/>
        </w:rPr>
        <w:t>％、「</w:t>
      </w:r>
      <w:r>
        <w:rPr>
          <w:rFonts w:hint="eastAsia"/>
        </w:rPr>
        <w:t>その他（</w:t>
      </w:r>
      <w:r>
        <w:t>公民館、</w:t>
      </w:r>
      <w:r>
        <w:rPr>
          <w:rFonts w:hint="eastAsia"/>
        </w:rPr>
        <w:t>公園</w:t>
      </w:r>
      <w:r>
        <w:t>など</w:t>
      </w:r>
      <w:r>
        <w:rPr>
          <w:rFonts w:hint="eastAsia"/>
        </w:rPr>
        <w:t>）</w:t>
      </w:r>
      <w:r w:rsidR="005A2464">
        <w:rPr>
          <w:rFonts w:hint="eastAsia"/>
        </w:rPr>
        <w:t>」の割合が</w:t>
      </w:r>
      <w:r>
        <w:t>44.1</w:t>
      </w:r>
      <w:r w:rsidR="005A2464">
        <w:rPr>
          <w:rFonts w:hint="eastAsia"/>
        </w:rPr>
        <w:t>％となっています。</w:t>
      </w:r>
    </w:p>
    <w:p w:rsidR="005A2464" w:rsidRDefault="005A2464"/>
    <w:p w:rsidR="005A2464" w:rsidRDefault="005A2464"/>
    <w:p w:rsidR="005A2464" w:rsidRDefault="005A2464"/>
    <w:p w:rsidR="004F7AD8" w:rsidRPr="00CE3994" w:rsidRDefault="004F7AD8"/>
    <w:p w:rsidR="004F7AD8" w:rsidRDefault="004F7AD8"/>
    <w:p w:rsidR="004F7AD8" w:rsidRDefault="004F7AD8"/>
    <w:p w:rsidR="005A2464" w:rsidRDefault="005A2464"/>
    <w:p w:rsidR="005A2464" w:rsidRDefault="005A2464"/>
    <w:p w:rsidR="00CE3994" w:rsidRDefault="00CE3994"/>
    <w:p w:rsidR="005A2464" w:rsidRDefault="005A2464"/>
    <w:p w:rsidR="005A2464" w:rsidRDefault="005A2464">
      <w:pPr>
        <w:pStyle w:val="a4"/>
      </w:pPr>
      <w:r>
        <w:rPr>
          <w:rFonts w:hint="eastAsia"/>
        </w:rPr>
        <w:t>（１）放課後の時間の過ごさせたい場所週当たり利用日数</w:t>
      </w:r>
      <w:r w:rsidR="00502A49">
        <w:rPr>
          <w:rFonts w:hint="eastAsia"/>
        </w:rPr>
        <w:t>（１～３年生</w:t>
      </w:r>
      <w:r w:rsidR="00502A49">
        <w:t>）</w:t>
      </w:r>
    </w:p>
    <w:p w:rsidR="005A2464" w:rsidRDefault="00CC59BF">
      <w:pPr>
        <w:pStyle w:val="af"/>
      </w:pPr>
      <w:r>
        <w:rPr>
          <w:noProof/>
        </w:rPr>
        <w:pict>
          <v:shape id="_x0000_s1548" type="#_x0000_t75" style="position:absolute;left:0;text-align:left;margin-left:266.2pt;margin-top:5.65pt;width:238.15pt;height:126.55pt;z-index:251706880">
            <v:imagedata r:id="rId161" o:title="" cropleft="12790f"/>
          </v:shape>
        </w:pict>
      </w:r>
      <w:r w:rsidR="005A2464">
        <w:rPr>
          <w:rFonts w:hint="eastAsia"/>
        </w:rPr>
        <w:t xml:space="preserve">①　</w:t>
      </w:r>
      <w:r w:rsidR="00502A49">
        <w:rPr>
          <w:rFonts w:hint="eastAsia"/>
        </w:rPr>
        <w:t>自宅</w:t>
      </w:r>
    </w:p>
    <w:p w:rsidR="005A2464" w:rsidRDefault="00CE3994">
      <w:pPr>
        <w:pStyle w:val="a3"/>
      </w:pPr>
      <w:r>
        <w:rPr>
          <w:rFonts w:hint="eastAsia"/>
        </w:rPr>
        <w:t>「２</w:t>
      </w:r>
      <w:r w:rsidR="005A2464">
        <w:rPr>
          <w:rFonts w:hint="eastAsia"/>
        </w:rPr>
        <w:t>日」の割合が</w:t>
      </w:r>
      <w:r>
        <w:t>38.3</w:t>
      </w:r>
      <w:r>
        <w:rPr>
          <w:rFonts w:hint="eastAsia"/>
        </w:rPr>
        <w:t>％と最も高く、次いで「１</w:t>
      </w:r>
      <w:r w:rsidR="005A2464">
        <w:rPr>
          <w:rFonts w:hint="eastAsia"/>
        </w:rPr>
        <w:t>日」、「３日」の割合が</w:t>
      </w:r>
      <w:r>
        <w:t>23.3</w:t>
      </w:r>
      <w:r w:rsidR="005A2464">
        <w:rPr>
          <w:rFonts w:hint="eastAsia"/>
        </w:rPr>
        <w:t>％となっています。</w:t>
      </w:r>
    </w:p>
    <w:p w:rsidR="005A2464" w:rsidRDefault="005A2464"/>
    <w:p w:rsidR="005A2464" w:rsidRDefault="005A2464"/>
    <w:p w:rsidR="00502A49" w:rsidRDefault="00502A49"/>
    <w:p w:rsidR="00CE3994" w:rsidRPr="00CE3994" w:rsidRDefault="00CE3994"/>
    <w:p w:rsidR="00502A49" w:rsidRDefault="00CC59BF">
      <w:r>
        <w:rPr>
          <w:noProof/>
        </w:rPr>
        <w:pict>
          <v:shape id="_x0000_s1549" type="#_x0000_t75" style="position:absolute;left:0;text-align:left;margin-left:266.2pt;margin-top:12.05pt;width:238.15pt;height:126.55pt;z-index:251707904">
            <v:imagedata r:id="rId162" o:title="" cropleft="12790f"/>
          </v:shape>
        </w:pict>
      </w:r>
    </w:p>
    <w:p w:rsidR="005A2464" w:rsidRDefault="00502A49">
      <w:pPr>
        <w:pStyle w:val="af"/>
      </w:pPr>
      <w:r>
        <w:rPr>
          <w:rFonts w:hint="eastAsia"/>
        </w:rPr>
        <w:t>②　祖父母宅や友人・知人宅</w:t>
      </w:r>
    </w:p>
    <w:p w:rsidR="005A2464" w:rsidRDefault="005A2464">
      <w:pPr>
        <w:pStyle w:val="a3"/>
      </w:pPr>
      <w:r>
        <w:rPr>
          <w:rFonts w:hint="eastAsia"/>
        </w:rPr>
        <w:t>「１日」の割合が</w:t>
      </w:r>
      <w:r w:rsidR="00CE3994">
        <w:t>56.3</w:t>
      </w:r>
      <w:r>
        <w:rPr>
          <w:rFonts w:hint="eastAsia"/>
        </w:rPr>
        <w:t>％と最も高く、次いで「２日」の割合が</w:t>
      </w:r>
      <w:r w:rsidR="00CE3994">
        <w:t>28.1</w:t>
      </w:r>
      <w:r>
        <w:rPr>
          <w:rFonts w:hint="eastAsia"/>
        </w:rPr>
        <w:t>％となっています。</w:t>
      </w:r>
    </w:p>
    <w:p w:rsidR="005A2464" w:rsidRDefault="005A2464"/>
    <w:p w:rsidR="005A2464" w:rsidRDefault="005A2464"/>
    <w:p w:rsidR="005A2464" w:rsidRDefault="005A2464"/>
    <w:p w:rsidR="005A2464" w:rsidRDefault="005A2464"/>
    <w:p w:rsidR="005A2464" w:rsidRDefault="00502A49">
      <w:pPr>
        <w:pStyle w:val="af"/>
      </w:pPr>
      <w:r>
        <w:br w:type="page"/>
      </w:r>
      <w:r w:rsidR="00CC59BF">
        <w:rPr>
          <w:noProof/>
        </w:rPr>
        <w:lastRenderedPageBreak/>
        <w:pict>
          <v:shape id="_x0000_s1550" type="#_x0000_t75" style="position:absolute;left:0;text-align:left;margin-left:264.3pt;margin-top:7.8pt;width:239.65pt;height:126.55pt;z-index:251708928">
            <v:imagedata r:id="rId163" o:title="" cropleft="12458f"/>
          </v:shape>
        </w:pict>
      </w:r>
      <w:r>
        <w:rPr>
          <w:rFonts w:hint="eastAsia"/>
        </w:rPr>
        <w:t>③</w:t>
      </w:r>
      <w:r w:rsidR="005A2464">
        <w:rPr>
          <w:rFonts w:hint="eastAsia"/>
        </w:rPr>
        <w:t xml:space="preserve">　習い事（ピアノ・サッカー・学習塾など）</w:t>
      </w:r>
    </w:p>
    <w:p w:rsidR="005A2464" w:rsidRDefault="005A2464">
      <w:pPr>
        <w:pStyle w:val="a3"/>
      </w:pPr>
      <w:r>
        <w:rPr>
          <w:rFonts w:hint="eastAsia"/>
        </w:rPr>
        <w:t>「２日」の割合が</w:t>
      </w:r>
      <w:r w:rsidR="00CE3994">
        <w:t>48.4</w:t>
      </w:r>
      <w:r>
        <w:rPr>
          <w:rFonts w:hint="eastAsia"/>
        </w:rPr>
        <w:t>％と最も高く、次いで「１日」の割合が</w:t>
      </w:r>
      <w:r w:rsidR="00CE3994">
        <w:t>32.8</w:t>
      </w:r>
      <w:r>
        <w:rPr>
          <w:rFonts w:hint="eastAsia"/>
        </w:rPr>
        <w:t>％、「３日」の割合が</w:t>
      </w:r>
      <w:r w:rsidR="00CE3994">
        <w:t>10.9</w:t>
      </w:r>
      <w:r>
        <w:rPr>
          <w:rFonts w:hint="eastAsia"/>
        </w:rPr>
        <w:t>％となっています。</w:t>
      </w:r>
    </w:p>
    <w:p w:rsidR="005A2464" w:rsidRDefault="005A2464"/>
    <w:p w:rsidR="005A2464" w:rsidRDefault="005A2464"/>
    <w:p w:rsidR="005A2464" w:rsidRDefault="005A2464"/>
    <w:p w:rsidR="005A2464" w:rsidRDefault="005A2464"/>
    <w:p w:rsidR="005A2464" w:rsidRDefault="00502A49">
      <w:pPr>
        <w:pStyle w:val="af"/>
      </w:pPr>
      <w:r>
        <w:rPr>
          <w:rFonts w:hint="eastAsia"/>
        </w:rPr>
        <w:t>④</w:t>
      </w:r>
      <w:r w:rsidR="005A2464">
        <w:rPr>
          <w:rFonts w:hint="eastAsia"/>
        </w:rPr>
        <w:t xml:space="preserve">　児童館</w:t>
      </w:r>
    </w:p>
    <w:p w:rsidR="005A2464" w:rsidRDefault="00502A49">
      <w:pPr>
        <w:pStyle w:val="20"/>
        <w:ind w:left="210" w:firstLine="220"/>
      </w:pPr>
      <w:r>
        <w:rPr>
          <w:rFonts w:hint="eastAsia"/>
        </w:rPr>
        <w:t>「１</w:t>
      </w:r>
      <w:r w:rsidR="005A2464">
        <w:rPr>
          <w:rFonts w:hint="eastAsia"/>
        </w:rPr>
        <w:t>日」が</w:t>
      </w:r>
      <w:r>
        <w:t>3</w:t>
      </w:r>
      <w:r w:rsidR="005A2464">
        <w:rPr>
          <w:rFonts w:hint="eastAsia"/>
        </w:rPr>
        <w:t>件</w:t>
      </w:r>
      <w:r>
        <w:rPr>
          <w:rFonts w:hint="eastAsia"/>
        </w:rPr>
        <w:t>、「２日</w:t>
      </w:r>
      <w:r>
        <w:t>」</w:t>
      </w:r>
      <w:r>
        <w:rPr>
          <w:rFonts w:hint="eastAsia"/>
        </w:rPr>
        <w:t>が2件</w:t>
      </w:r>
      <w:r w:rsidR="005A2464">
        <w:rPr>
          <w:rFonts w:hint="eastAsia"/>
        </w:rPr>
        <w:t>となっています。</w:t>
      </w:r>
    </w:p>
    <w:p w:rsidR="005A2464" w:rsidRDefault="005A2464"/>
    <w:p w:rsidR="005A2464" w:rsidRDefault="00CC59BF">
      <w:pPr>
        <w:pStyle w:val="af"/>
      </w:pPr>
      <w:r>
        <w:rPr>
          <w:noProof/>
        </w:rPr>
        <w:pict>
          <v:shape id="_x0000_s1551" type="#_x0000_t75" style="position:absolute;left:0;text-align:left;margin-left:267.3pt;margin-top:19.45pt;width:236.65pt;height:126.55pt;z-index:251709952">
            <v:imagedata r:id="rId164" o:title="" cropleft="13123f"/>
          </v:shape>
        </w:pict>
      </w:r>
      <w:r w:rsidR="00502A49">
        <w:rPr>
          <w:rFonts w:hint="eastAsia"/>
        </w:rPr>
        <w:t>⑤</w:t>
      </w:r>
      <w:r w:rsidR="005A2464">
        <w:rPr>
          <w:rFonts w:hint="eastAsia"/>
        </w:rPr>
        <w:t xml:space="preserve">　放課後子ども教室</w:t>
      </w:r>
    </w:p>
    <w:p w:rsidR="005A2464" w:rsidRDefault="00CE3994" w:rsidP="00502A49">
      <w:pPr>
        <w:pStyle w:val="a3"/>
      </w:pPr>
      <w:r>
        <w:rPr>
          <w:rFonts w:hint="eastAsia"/>
        </w:rPr>
        <w:t>「１日」の割合が</w:t>
      </w:r>
      <w:r>
        <w:t>76.9</w:t>
      </w:r>
      <w:r>
        <w:rPr>
          <w:rFonts w:hint="eastAsia"/>
        </w:rPr>
        <w:t>％と最も高く、次いで「２日」の割合が</w:t>
      </w:r>
      <w:r>
        <w:t>11.5</w:t>
      </w:r>
      <w:r>
        <w:rPr>
          <w:rFonts w:hint="eastAsia"/>
        </w:rPr>
        <w:t>％となっています。</w:t>
      </w:r>
    </w:p>
    <w:p w:rsidR="005A2464" w:rsidRPr="00CE3994" w:rsidRDefault="005A2464"/>
    <w:p w:rsidR="00502A49" w:rsidRDefault="00502A49"/>
    <w:p w:rsidR="00502A49" w:rsidRDefault="00502A49"/>
    <w:p w:rsidR="00502A49" w:rsidRDefault="00502A49"/>
    <w:p w:rsidR="00502A49" w:rsidRDefault="00502A49"/>
    <w:p w:rsidR="00502A49" w:rsidRDefault="00502A49"/>
    <w:p w:rsidR="005A2464" w:rsidRDefault="00CC59BF" w:rsidP="00502A49">
      <w:pPr>
        <w:pStyle w:val="af"/>
        <w:ind w:firstLineChars="0"/>
      </w:pPr>
      <w:r>
        <w:rPr>
          <w:noProof/>
        </w:rPr>
        <w:pict>
          <v:shape id="_x0000_s1552" type="#_x0000_t75" style="position:absolute;left:0;text-align:left;margin-left:262.05pt;margin-top:12.4pt;width:241.9pt;height:126.55pt;z-index:251710976;mso-position-horizontal-relative:text;mso-position-vertical-relative:text">
            <v:imagedata r:id="rId165" o:title="" cropleft="11960f"/>
          </v:shape>
        </w:pict>
      </w:r>
      <w:r w:rsidR="00502A49" w:rsidRPr="00502A49">
        <w:rPr>
          <w:rFonts w:hint="eastAsia"/>
        </w:rPr>
        <w:t>⑥</w:t>
      </w:r>
      <w:r w:rsidR="005A2464">
        <w:rPr>
          <w:rFonts w:hint="eastAsia"/>
        </w:rPr>
        <w:t xml:space="preserve">　</w:t>
      </w:r>
      <w:r w:rsidR="00502A49">
        <w:rPr>
          <w:rFonts w:hint="eastAsia"/>
        </w:rPr>
        <w:t>放課後</w:t>
      </w:r>
      <w:r w:rsidR="005A2464">
        <w:rPr>
          <w:rFonts w:hint="eastAsia"/>
        </w:rPr>
        <w:t>児童クラブ（学童保育）</w:t>
      </w:r>
    </w:p>
    <w:p w:rsidR="005A2464" w:rsidRDefault="005A2464">
      <w:pPr>
        <w:pStyle w:val="a3"/>
      </w:pPr>
      <w:r>
        <w:rPr>
          <w:rFonts w:hint="eastAsia"/>
        </w:rPr>
        <w:t>「５日</w:t>
      </w:r>
      <w:r w:rsidR="00CE3994">
        <w:rPr>
          <w:rFonts w:hint="eastAsia"/>
        </w:rPr>
        <w:t>以上</w:t>
      </w:r>
      <w:r>
        <w:rPr>
          <w:rFonts w:hint="eastAsia"/>
        </w:rPr>
        <w:t>」の割合が</w:t>
      </w:r>
      <w:r w:rsidR="00CE3994">
        <w:t>37</w:t>
      </w:r>
      <w:r>
        <w:rPr>
          <w:rFonts w:hint="eastAsia"/>
        </w:rPr>
        <w:t>.0</w:t>
      </w:r>
      <w:r w:rsidR="00656DBD">
        <w:rPr>
          <w:rFonts w:hint="eastAsia"/>
        </w:rPr>
        <w:t>％と最も高く、次いで</w:t>
      </w:r>
      <w:r>
        <w:rPr>
          <w:rFonts w:hint="eastAsia"/>
        </w:rPr>
        <w:t>「３日」の割合が</w:t>
      </w:r>
      <w:r w:rsidR="00CE3994">
        <w:t>29.6</w:t>
      </w:r>
      <w:r>
        <w:rPr>
          <w:rFonts w:hint="eastAsia"/>
        </w:rPr>
        <w:t>％となっています。</w:t>
      </w:r>
    </w:p>
    <w:p w:rsidR="005A2464" w:rsidRDefault="005A2464"/>
    <w:p w:rsidR="00502A49" w:rsidRDefault="00502A49"/>
    <w:p w:rsidR="005A2464" w:rsidRDefault="005A2464"/>
    <w:p w:rsidR="005A2464" w:rsidRDefault="005A2464"/>
    <w:p w:rsidR="005A2464" w:rsidRDefault="005A2464"/>
    <w:p w:rsidR="005A2464" w:rsidRDefault="00CC59BF" w:rsidP="00502A49">
      <w:pPr>
        <w:pStyle w:val="af"/>
        <w:ind w:firstLineChars="0"/>
      </w:pPr>
      <w:r>
        <w:rPr>
          <w:noProof/>
        </w:rPr>
        <w:pict>
          <v:shape id="_x0000_s1553" type="#_x0000_t75" style="position:absolute;left:0;text-align:left;margin-left:203pt;margin-top:15.65pt;width:295.9pt;height:2in;z-index:251712000;mso-position-horizontal-relative:text;mso-position-vertical-relative:text">
            <v:imagedata r:id="rId166" o:title=""/>
          </v:shape>
        </w:pict>
      </w:r>
      <w:r w:rsidR="00502A49" w:rsidRPr="00502A49">
        <w:rPr>
          <w:rFonts w:hint="eastAsia"/>
        </w:rPr>
        <w:t>⑥</w:t>
      </w:r>
      <w:r w:rsidR="005A2464">
        <w:rPr>
          <w:rFonts w:hint="eastAsia"/>
        </w:rPr>
        <w:t>-</w:t>
      </w:r>
      <w:r w:rsidR="00502A49">
        <w:rPr>
          <w:rFonts w:hint="eastAsia"/>
        </w:rPr>
        <w:t>１　児童クラブ（学童保育）の利用時間帯</w:t>
      </w:r>
    </w:p>
    <w:p w:rsidR="005A2464" w:rsidRDefault="005A2464">
      <w:pPr>
        <w:pStyle w:val="a3"/>
      </w:pPr>
      <w:r>
        <w:rPr>
          <w:rFonts w:hint="eastAsia"/>
        </w:rPr>
        <w:t>「</w:t>
      </w:r>
      <w:r w:rsidR="00CE3994">
        <w:t>13</w:t>
      </w:r>
      <w:r>
        <w:rPr>
          <w:rFonts w:hint="eastAsia"/>
        </w:rPr>
        <w:t>時台」</w:t>
      </w:r>
      <w:r w:rsidR="00CE3994">
        <w:rPr>
          <w:rFonts w:hint="eastAsia"/>
        </w:rPr>
        <w:t>、「14時</w:t>
      </w:r>
      <w:r w:rsidR="00CE3994">
        <w:t>台」</w:t>
      </w:r>
      <w:r>
        <w:rPr>
          <w:rFonts w:hint="eastAsia"/>
        </w:rPr>
        <w:t>の割合が</w:t>
      </w:r>
      <w:r w:rsidR="00CE3994">
        <w:t>88.9</w:t>
      </w:r>
      <w:r>
        <w:rPr>
          <w:rFonts w:hint="eastAsia"/>
        </w:rPr>
        <w:t>％と最も高く、次いで「</w:t>
      </w:r>
      <w:r w:rsidR="00CE3994">
        <w:t>15</w:t>
      </w:r>
      <w:r>
        <w:rPr>
          <w:rFonts w:hint="eastAsia"/>
        </w:rPr>
        <w:t>時台」の割合が</w:t>
      </w:r>
      <w:r w:rsidR="00CE3994">
        <w:t>85.2</w:t>
      </w:r>
      <w:r>
        <w:rPr>
          <w:rFonts w:hint="eastAsia"/>
        </w:rPr>
        <w:t>％となっています。</w:t>
      </w:r>
    </w:p>
    <w:p w:rsidR="005A2464" w:rsidRDefault="005A2464"/>
    <w:p w:rsidR="005A2464" w:rsidRDefault="005A2464"/>
    <w:p w:rsidR="005A2464" w:rsidRDefault="005A2464"/>
    <w:p w:rsidR="005A2464" w:rsidRDefault="005A2464"/>
    <w:p w:rsidR="005A2464" w:rsidRDefault="005A2464">
      <w:pPr>
        <w:pStyle w:val="af"/>
      </w:pPr>
      <w:r>
        <w:br w:type="page"/>
      </w:r>
      <w:r w:rsidR="000E4C9E">
        <w:rPr>
          <w:rFonts w:hint="eastAsia"/>
        </w:rPr>
        <w:lastRenderedPageBreak/>
        <w:t>⑦</w:t>
      </w:r>
      <w:r>
        <w:rPr>
          <w:rFonts w:hint="eastAsia"/>
        </w:rPr>
        <w:t xml:space="preserve">　ファミリー・サポート</w:t>
      </w:r>
      <w:r w:rsidR="00502A49">
        <w:rPr>
          <w:rFonts w:hint="eastAsia"/>
        </w:rPr>
        <w:t>・センター</w:t>
      </w:r>
    </w:p>
    <w:p w:rsidR="00502A49" w:rsidRDefault="00502A49" w:rsidP="00502A49">
      <w:pPr>
        <w:pStyle w:val="20"/>
        <w:ind w:left="210" w:firstLine="220"/>
      </w:pPr>
      <w:r>
        <w:rPr>
          <w:rFonts w:hint="eastAsia"/>
        </w:rPr>
        <w:t>「２日</w:t>
      </w:r>
      <w:r>
        <w:t>」</w:t>
      </w:r>
      <w:r>
        <w:rPr>
          <w:rFonts w:hint="eastAsia"/>
        </w:rPr>
        <w:t>が2件となっています。</w:t>
      </w:r>
    </w:p>
    <w:p w:rsidR="005A2464" w:rsidRPr="00502A49" w:rsidRDefault="005A2464"/>
    <w:p w:rsidR="005A2464" w:rsidRDefault="00CC59BF">
      <w:pPr>
        <w:pStyle w:val="af"/>
      </w:pPr>
      <w:r>
        <w:rPr>
          <w:noProof/>
        </w:rPr>
        <w:pict>
          <v:shape id="_x0000_s1554" type="#_x0000_t75" style="position:absolute;left:0;text-align:left;margin-left:269.75pt;margin-top:13.4pt;width:235.15pt;height:126.55pt;z-index:251713024">
            <v:imagedata r:id="rId167" o:title="" cropleft="13455f"/>
          </v:shape>
        </w:pict>
      </w:r>
      <w:r w:rsidR="000E4C9E">
        <w:rPr>
          <w:rFonts w:hint="eastAsia"/>
        </w:rPr>
        <w:t>⑧</w:t>
      </w:r>
      <w:r w:rsidR="005A2464">
        <w:rPr>
          <w:rFonts w:hint="eastAsia"/>
        </w:rPr>
        <w:t xml:space="preserve">　その他</w:t>
      </w:r>
      <w:r w:rsidR="00502A49">
        <w:rPr>
          <w:rFonts w:hint="eastAsia"/>
        </w:rPr>
        <w:t>（公民館</w:t>
      </w:r>
      <w:r w:rsidR="00502A49">
        <w:t>、</w:t>
      </w:r>
      <w:r w:rsidR="00502A49">
        <w:rPr>
          <w:rFonts w:hint="eastAsia"/>
        </w:rPr>
        <w:t>公園</w:t>
      </w:r>
      <w:r w:rsidR="00502A49">
        <w:t>など</w:t>
      </w:r>
      <w:r w:rsidR="00502A49">
        <w:rPr>
          <w:rFonts w:hint="eastAsia"/>
        </w:rPr>
        <w:t>）</w:t>
      </w:r>
    </w:p>
    <w:p w:rsidR="005A2464" w:rsidRDefault="005A2464">
      <w:pPr>
        <w:pStyle w:val="a3"/>
      </w:pPr>
      <w:r>
        <w:rPr>
          <w:rFonts w:hint="eastAsia"/>
        </w:rPr>
        <w:t>「１日」の割合が</w:t>
      </w:r>
      <w:r w:rsidR="00CE3994">
        <w:t>39.0</w:t>
      </w:r>
      <w:r>
        <w:rPr>
          <w:rFonts w:hint="eastAsia"/>
        </w:rPr>
        <w:t>％と最も高く、次いで「２日」の割合が</w:t>
      </w:r>
      <w:r w:rsidR="00CE3994">
        <w:t>31.7</w:t>
      </w:r>
      <w:r>
        <w:rPr>
          <w:rFonts w:hint="eastAsia"/>
        </w:rPr>
        <w:t>％となっています。</w:t>
      </w:r>
    </w:p>
    <w:p w:rsidR="005A2464" w:rsidRDefault="005A2464"/>
    <w:p w:rsidR="005A2464" w:rsidRDefault="005A2464"/>
    <w:p w:rsidR="005A2464" w:rsidRDefault="005A2464"/>
    <w:p w:rsidR="000E4C9E" w:rsidRDefault="000E4C9E"/>
    <w:p w:rsidR="000E4C9E" w:rsidRDefault="000E4C9E"/>
    <w:p w:rsidR="005A2464" w:rsidRDefault="005A2464"/>
    <w:p w:rsidR="005A2464" w:rsidRDefault="00CC59BF" w:rsidP="007E6A69">
      <w:pPr>
        <w:pStyle w:val="a5"/>
      </w:pPr>
      <w:r>
        <w:rPr>
          <w:noProof/>
        </w:rPr>
        <w:pict>
          <v:shape id="_x0000_s1555" type="#_x0000_t75" style="position:absolute;left:0;text-align:left;margin-left:223.05pt;margin-top:86.2pt;width:277.15pt;height:254.25pt;z-index:251714048">
            <v:imagedata r:id="rId168" o:title="" cropleft="4153f"/>
          </v:shape>
        </w:pict>
      </w:r>
      <w:r w:rsidR="005A2464">
        <w:rPr>
          <w:rFonts w:hint="eastAsia"/>
        </w:rPr>
        <w:t>問</w:t>
      </w:r>
      <w:r w:rsidR="007E6A69">
        <w:rPr>
          <w:rFonts w:hint="eastAsia"/>
        </w:rPr>
        <w:t>15</w:t>
      </w:r>
      <w:r w:rsidR="005A2464">
        <w:rPr>
          <w:rFonts w:hint="eastAsia"/>
        </w:rPr>
        <w:t xml:space="preserve">　</w:t>
      </w:r>
      <w:r w:rsidR="007E6A69" w:rsidRPr="007E6A69">
        <w:rPr>
          <w:rFonts w:hint="eastAsia"/>
        </w:rPr>
        <w:t>全員にうかがいます。</w:t>
      </w:r>
      <w:r w:rsidR="007E6A69">
        <w:rPr>
          <w:rFonts w:hint="eastAsia"/>
        </w:rPr>
        <w:t>宛名のお子様について、小学校高学年（４～６年生）の時は、放課後（平日の小学校終了後）の時間をどのような場所で過ごさせたいと思いますか。（○はいくつでも）それぞれの週当たり日数を数字でご記入ください。また、「放課後児童クラブ」の場合には利用を希望する時間も□内に数字でご記入ください。時間は、必ず（例）１８時　のように２４時間制でご記入ください（数字は一枠に一字）。</w:t>
      </w:r>
    </w:p>
    <w:p w:rsidR="000E4C9E" w:rsidRDefault="00D06A01" w:rsidP="000E4C9E">
      <w:pPr>
        <w:pStyle w:val="a3"/>
      </w:pPr>
      <w:r>
        <w:rPr>
          <w:rFonts w:hint="eastAsia"/>
        </w:rPr>
        <w:t>「習い事（ピアノ・サッカー・学習塾など）」</w:t>
      </w:r>
      <w:r w:rsidR="000E4C9E">
        <w:rPr>
          <w:rFonts w:hint="eastAsia"/>
        </w:rPr>
        <w:t>の割合が</w:t>
      </w:r>
      <w:r>
        <w:t>77.2</w:t>
      </w:r>
      <w:r w:rsidR="000E4C9E">
        <w:rPr>
          <w:rFonts w:hint="eastAsia"/>
        </w:rPr>
        <w:t>％と最も高く、次いで</w:t>
      </w:r>
      <w:r>
        <w:rPr>
          <w:rFonts w:hint="eastAsia"/>
        </w:rPr>
        <w:t>「自宅」</w:t>
      </w:r>
      <w:r w:rsidR="000E4C9E">
        <w:rPr>
          <w:rFonts w:hint="eastAsia"/>
        </w:rPr>
        <w:t>の割合が</w:t>
      </w:r>
      <w:r>
        <w:t>72.4</w:t>
      </w:r>
      <w:r w:rsidR="000E4C9E">
        <w:rPr>
          <w:rFonts w:hint="eastAsia"/>
        </w:rPr>
        <w:t>％、「</w:t>
      </w:r>
      <w:r>
        <w:rPr>
          <w:rFonts w:hint="eastAsia"/>
        </w:rPr>
        <w:t>その他（</w:t>
      </w:r>
      <w:r>
        <w:t>公民館、公園など）</w:t>
      </w:r>
      <w:r w:rsidR="000E4C9E">
        <w:rPr>
          <w:rFonts w:hint="eastAsia"/>
        </w:rPr>
        <w:t>」の割合が</w:t>
      </w:r>
      <w:r>
        <w:t>42.8</w:t>
      </w:r>
      <w:r w:rsidR="000E4C9E">
        <w:rPr>
          <w:rFonts w:hint="eastAsia"/>
        </w:rPr>
        <w:t>％となっています。</w:t>
      </w: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3"/>
      </w:pPr>
    </w:p>
    <w:p w:rsidR="000E4C9E" w:rsidRDefault="000E4C9E" w:rsidP="000E4C9E">
      <w:pPr>
        <w:pStyle w:val="a4"/>
      </w:pPr>
      <w:r>
        <w:br w:type="page"/>
      </w:r>
      <w:r>
        <w:rPr>
          <w:rFonts w:hint="eastAsia"/>
        </w:rPr>
        <w:lastRenderedPageBreak/>
        <w:t>（１）放課後の時間の過ごさせたい場所週当たり利用日数（４～６年生</w:t>
      </w:r>
      <w:r>
        <w:t>）</w:t>
      </w:r>
    </w:p>
    <w:p w:rsidR="000E4C9E" w:rsidRDefault="00CC59BF" w:rsidP="000E4C9E">
      <w:pPr>
        <w:pStyle w:val="af"/>
      </w:pPr>
      <w:r>
        <w:rPr>
          <w:noProof/>
        </w:rPr>
        <w:pict>
          <v:shape id="_x0000_s1563" type="#_x0000_t75" style="position:absolute;left:0;text-align:left;margin-left:262.8pt;margin-top:10.8pt;width:241.15pt;height:126.55pt;z-index:251715072">
            <v:imagedata r:id="rId169" o:title="" cropleft="12126f"/>
          </v:shape>
        </w:pict>
      </w:r>
      <w:r w:rsidR="000E4C9E">
        <w:rPr>
          <w:rFonts w:hint="eastAsia"/>
        </w:rPr>
        <w:t>①　自宅</w:t>
      </w:r>
    </w:p>
    <w:p w:rsidR="000E4C9E" w:rsidRDefault="00D06A01" w:rsidP="000E4C9E">
      <w:pPr>
        <w:pStyle w:val="a3"/>
      </w:pPr>
      <w:r>
        <w:rPr>
          <w:rFonts w:hint="eastAsia"/>
        </w:rPr>
        <w:t>「２</w:t>
      </w:r>
      <w:r w:rsidR="000E4C9E">
        <w:rPr>
          <w:rFonts w:hint="eastAsia"/>
        </w:rPr>
        <w:t>日」の割合が</w:t>
      </w:r>
      <w:r>
        <w:t>37.1</w:t>
      </w:r>
      <w:r>
        <w:rPr>
          <w:rFonts w:hint="eastAsia"/>
        </w:rPr>
        <w:t>％と最も高く、次いで「１</w:t>
      </w:r>
      <w:r w:rsidR="000E4C9E">
        <w:rPr>
          <w:rFonts w:hint="eastAsia"/>
        </w:rPr>
        <w:t>日」の割合が</w:t>
      </w:r>
      <w:r>
        <w:t>22.9</w:t>
      </w:r>
      <w:r w:rsidR="000E4C9E">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CC59BF" w:rsidP="000E4C9E">
      <w:pPr>
        <w:pStyle w:val="af"/>
      </w:pPr>
      <w:r>
        <w:rPr>
          <w:noProof/>
        </w:rPr>
        <w:pict>
          <v:shape id="_x0000_s1564" type="#_x0000_t75" style="position:absolute;left:0;text-align:left;margin-left:267.3pt;margin-top:14.25pt;width:236.65pt;height:126.55pt;z-index:251716096">
            <v:imagedata r:id="rId170" o:title="" cropleft="13123f"/>
          </v:shape>
        </w:pict>
      </w:r>
      <w:r w:rsidR="000E4C9E">
        <w:rPr>
          <w:rFonts w:hint="eastAsia"/>
        </w:rPr>
        <w:t>②　祖父母宅や友人・知人宅</w:t>
      </w:r>
    </w:p>
    <w:p w:rsidR="000E4C9E" w:rsidRDefault="000E4C9E" w:rsidP="000E4C9E">
      <w:pPr>
        <w:pStyle w:val="a3"/>
      </w:pPr>
      <w:r>
        <w:rPr>
          <w:rFonts w:hint="eastAsia"/>
        </w:rPr>
        <w:t>「１日」の割合が</w:t>
      </w:r>
      <w:r w:rsidR="00D06A01">
        <w:t>52.1</w:t>
      </w:r>
      <w:r>
        <w:rPr>
          <w:rFonts w:hint="eastAsia"/>
        </w:rPr>
        <w:t>％と最も高く、次いで「２日」の割合が</w:t>
      </w:r>
      <w:r w:rsidR="00D06A01">
        <w:t>25.0</w:t>
      </w:r>
      <w:r>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CC59BF" w:rsidP="000E4C9E">
      <w:pPr>
        <w:pStyle w:val="af"/>
      </w:pPr>
      <w:r>
        <w:rPr>
          <w:noProof/>
        </w:rPr>
        <w:pict>
          <v:shape id="_x0000_s1565" type="#_x0000_t75" style="position:absolute;left:0;text-align:left;margin-left:271.05pt;margin-top:3.85pt;width:232.9pt;height:126.55pt;z-index:251717120">
            <v:imagedata r:id="rId171" o:title="" cropleft="13953f"/>
          </v:shape>
        </w:pict>
      </w:r>
      <w:r w:rsidR="000E4C9E">
        <w:rPr>
          <w:rFonts w:hint="eastAsia"/>
        </w:rPr>
        <w:t>③　習い事（ピアノ・サッカー・学習塾など）</w:t>
      </w:r>
    </w:p>
    <w:p w:rsidR="000E4C9E" w:rsidRDefault="000E4C9E" w:rsidP="000E4C9E">
      <w:pPr>
        <w:pStyle w:val="a3"/>
      </w:pPr>
      <w:r>
        <w:rPr>
          <w:rFonts w:hint="eastAsia"/>
        </w:rPr>
        <w:t>「２日」の割合が</w:t>
      </w:r>
      <w:r w:rsidR="00D06A01">
        <w:t>50.9</w:t>
      </w:r>
      <w:r w:rsidR="00D06A01">
        <w:rPr>
          <w:rFonts w:hint="eastAsia"/>
        </w:rPr>
        <w:t>％と最も高く、次いで「３</w:t>
      </w:r>
      <w:r>
        <w:rPr>
          <w:rFonts w:hint="eastAsia"/>
        </w:rPr>
        <w:t>日」の割合が</w:t>
      </w:r>
      <w:r w:rsidR="00D06A01">
        <w:t>21.4</w:t>
      </w:r>
      <w:r w:rsidR="00D06A01">
        <w:rPr>
          <w:rFonts w:hint="eastAsia"/>
        </w:rPr>
        <w:t>％、「１</w:t>
      </w:r>
      <w:r>
        <w:rPr>
          <w:rFonts w:hint="eastAsia"/>
        </w:rPr>
        <w:t>日」の割合が</w:t>
      </w:r>
      <w:r w:rsidR="00D06A01">
        <w:t>19.6</w:t>
      </w:r>
      <w:r>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0E4C9E" w:rsidRDefault="000E4C9E" w:rsidP="000E4C9E">
      <w:pPr>
        <w:pStyle w:val="af"/>
      </w:pPr>
      <w:r>
        <w:rPr>
          <w:rFonts w:hint="eastAsia"/>
        </w:rPr>
        <w:t>④　児童館</w:t>
      </w:r>
    </w:p>
    <w:p w:rsidR="000E4C9E" w:rsidRDefault="000E4C9E" w:rsidP="000E4C9E">
      <w:pPr>
        <w:pStyle w:val="20"/>
        <w:ind w:left="210" w:firstLine="220"/>
      </w:pPr>
      <w:r>
        <w:rPr>
          <w:rFonts w:hint="eastAsia"/>
        </w:rPr>
        <w:t>「１日」が</w:t>
      </w:r>
      <w:r>
        <w:t>1</w:t>
      </w:r>
      <w:r>
        <w:rPr>
          <w:rFonts w:hint="eastAsia"/>
        </w:rPr>
        <w:t>件、「２日</w:t>
      </w:r>
      <w:r>
        <w:t>」</w:t>
      </w:r>
      <w:r>
        <w:rPr>
          <w:rFonts w:hint="eastAsia"/>
        </w:rPr>
        <w:t>が</w:t>
      </w:r>
      <w:r>
        <w:t>3</w:t>
      </w:r>
      <w:r>
        <w:rPr>
          <w:rFonts w:hint="eastAsia"/>
        </w:rPr>
        <w:t>件となっています。</w:t>
      </w:r>
    </w:p>
    <w:p w:rsidR="000E4C9E" w:rsidRDefault="000E4C9E" w:rsidP="000E4C9E"/>
    <w:p w:rsidR="000E4C9E" w:rsidRDefault="00CC59BF" w:rsidP="000E4C9E">
      <w:pPr>
        <w:pStyle w:val="af"/>
      </w:pPr>
      <w:r>
        <w:rPr>
          <w:noProof/>
        </w:rPr>
        <w:pict>
          <v:shape id="_x0000_s1566" type="#_x0000_t75" style="position:absolute;left:0;text-align:left;margin-left:268.05pt;margin-top:8.7pt;width:235.9pt;height:126.55pt;z-index:251718144">
            <v:imagedata r:id="rId172" o:title="" cropleft="13289f"/>
          </v:shape>
        </w:pict>
      </w:r>
      <w:r w:rsidR="000E4C9E">
        <w:rPr>
          <w:rFonts w:hint="eastAsia"/>
        </w:rPr>
        <w:t>⑤　放課後子ども教室</w:t>
      </w:r>
    </w:p>
    <w:p w:rsidR="000E4C9E" w:rsidRDefault="000E4C9E" w:rsidP="000E4C9E">
      <w:pPr>
        <w:pStyle w:val="a3"/>
      </w:pPr>
      <w:r>
        <w:rPr>
          <w:rFonts w:hint="eastAsia"/>
        </w:rPr>
        <w:t>「</w:t>
      </w:r>
      <w:r w:rsidR="00D06A01">
        <w:rPr>
          <w:rFonts w:hint="eastAsia"/>
        </w:rPr>
        <w:t>１日」の割合が</w:t>
      </w:r>
      <w:r w:rsidR="00D06A01">
        <w:t>70.3</w:t>
      </w:r>
      <w:r w:rsidR="00D06A01">
        <w:rPr>
          <w:rFonts w:hint="eastAsia"/>
        </w:rPr>
        <w:t>％と最も高く、次いで「２日」の割合が</w:t>
      </w:r>
      <w:r w:rsidR="00D06A01">
        <w:t>16.2</w:t>
      </w:r>
      <w:r w:rsidR="00D06A01">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CC59BF" w:rsidP="000E4C9E">
      <w:pPr>
        <w:pStyle w:val="af"/>
        <w:ind w:firstLineChars="0"/>
      </w:pPr>
      <w:r>
        <w:rPr>
          <w:noProof/>
        </w:rPr>
        <w:pict>
          <v:shape id="_x0000_s1567" type="#_x0000_t75" style="position:absolute;left:0;text-align:left;margin-left:263.55pt;margin-top:6.45pt;width:237.4pt;height:126.55pt;z-index:251719168">
            <v:imagedata r:id="rId173" o:title="" cropleft="12957f"/>
          </v:shape>
        </w:pict>
      </w:r>
      <w:r w:rsidR="000E4C9E" w:rsidRPr="00502A49">
        <w:rPr>
          <w:rFonts w:hint="eastAsia"/>
        </w:rPr>
        <w:t>⑥</w:t>
      </w:r>
      <w:r w:rsidR="000E4C9E">
        <w:rPr>
          <w:rFonts w:hint="eastAsia"/>
        </w:rPr>
        <w:t xml:space="preserve">　放課後児童クラブ（学童保育）</w:t>
      </w:r>
    </w:p>
    <w:p w:rsidR="000E4C9E" w:rsidRDefault="000E4C9E" w:rsidP="000E4C9E">
      <w:pPr>
        <w:pStyle w:val="a3"/>
      </w:pPr>
      <w:r>
        <w:rPr>
          <w:rFonts w:hint="eastAsia"/>
        </w:rPr>
        <w:t>「</w:t>
      </w:r>
      <w:r w:rsidR="00D06A01">
        <w:rPr>
          <w:rFonts w:hint="eastAsia"/>
        </w:rPr>
        <w:t>３</w:t>
      </w:r>
      <w:r>
        <w:rPr>
          <w:rFonts w:hint="eastAsia"/>
        </w:rPr>
        <w:t>日」の割合が</w:t>
      </w:r>
      <w:r w:rsidR="00D06A01">
        <w:t>26.9</w:t>
      </w:r>
      <w:r w:rsidR="00656DBD">
        <w:rPr>
          <w:rFonts w:hint="eastAsia"/>
        </w:rPr>
        <w:t>％と最も高く、次いで</w:t>
      </w:r>
      <w:r w:rsidR="00D06A01">
        <w:rPr>
          <w:rFonts w:hint="eastAsia"/>
        </w:rPr>
        <w:t>「５</w:t>
      </w:r>
      <w:r>
        <w:rPr>
          <w:rFonts w:hint="eastAsia"/>
        </w:rPr>
        <w:t>日</w:t>
      </w:r>
      <w:r w:rsidR="00D06A01">
        <w:rPr>
          <w:rFonts w:hint="eastAsia"/>
        </w:rPr>
        <w:t>以上</w:t>
      </w:r>
      <w:r>
        <w:rPr>
          <w:rFonts w:hint="eastAsia"/>
        </w:rPr>
        <w:t>」の割合が</w:t>
      </w:r>
      <w:r w:rsidR="00D06A01">
        <w:t>23.1</w:t>
      </w:r>
      <w:r>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CC59BF" w:rsidP="000E4C9E">
      <w:pPr>
        <w:pStyle w:val="af"/>
        <w:ind w:firstLineChars="0"/>
      </w:pPr>
      <w:r>
        <w:rPr>
          <w:noProof/>
        </w:rPr>
        <w:pict>
          <v:shape id="_x0000_s1568" type="#_x0000_t75" style="position:absolute;left:0;text-align:left;margin-left:263.55pt;margin-top:19.4pt;width:233.65pt;height:143.45pt;z-index:251720192">
            <v:imagedata r:id="rId174" o:title="" cropleft="13787f"/>
          </v:shape>
        </w:pict>
      </w:r>
      <w:r w:rsidR="000E4C9E" w:rsidRPr="00502A49">
        <w:rPr>
          <w:rFonts w:hint="eastAsia"/>
        </w:rPr>
        <w:t>⑥</w:t>
      </w:r>
      <w:r w:rsidR="000E4C9E">
        <w:rPr>
          <w:rFonts w:hint="eastAsia"/>
        </w:rPr>
        <w:t>-１　児童クラブ（学童保育）の利用時間帯</w:t>
      </w:r>
    </w:p>
    <w:p w:rsidR="000E4C9E" w:rsidRDefault="000E4C9E" w:rsidP="000E4C9E">
      <w:pPr>
        <w:pStyle w:val="a3"/>
      </w:pPr>
      <w:r>
        <w:rPr>
          <w:rFonts w:hint="eastAsia"/>
        </w:rPr>
        <w:t>「</w:t>
      </w:r>
      <w:r w:rsidR="00D06A01">
        <w:rPr>
          <w:rFonts w:hint="eastAsia"/>
        </w:rPr>
        <w:t>13</w:t>
      </w:r>
      <w:r>
        <w:rPr>
          <w:rFonts w:hint="eastAsia"/>
        </w:rPr>
        <w:t>時台」</w:t>
      </w:r>
      <w:r w:rsidR="00D06A01">
        <w:rPr>
          <w:rFonts w:hint="eastAsia"/>
        </w:rPr>
        <w:t>から「15</w:t>
      </w:r>
      <w:r w:rsidR="00D06A01">
        <w:t>時台」</w:t>
      </w:r>
      <w:r>
        <w:rPr>
          <w:rFonts w:hint="eastAsia"/>
        </w:rPr>
        <w:t>の割合が</w:t>
      </w:r>
      <w:r w:rsidR="00D06A01">
        <w:t>73.1</w:t>
      </w:r>
      <w:r>
        <w:rPr>
          <w:rFonts w:hint="eastAsia"/>
        </w:rPr>
        <w:t>％と最も高く、次いで「</w:t>
      </w:r>
      <w:r w:rsidR="00D06A01">
        <w:t>16</w:t>
      </w:r>
      <w:r>
        <w:rPr>
          <w:rFonts w:hint="eastAsia"/>
        </w:rPr>
        <w:t>時台」の割合が</w:t>
      </w:r>
      <w:r w:rsidR="00D06A01">
        <w:t>65.4</w:t>
      </w:r>
      <w:r>
        <w:rPr>
          <w:rFonts w:hint="eastAsia"/>
        </w:rPr>
        <w:t>％となっています。</w:t>
      </w:r>
    </w:p>
    <w:p w:rsidR="000E4C9E" w:rsidRPr="00D06A01"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0E4C9E" w:rsidP="000E4C9E"/>
    <w:p w:rsidR="000E4C9E" w:rsidRDefault="000E4C9E" w:rsidP="000E4C9E">
      <w:pPr>
        <w:pStyle w:val="af"/>
      </w:pPr>
    </w:p>
    <w:p w:rsidR="000E4C9E" w:rsidRDefault="000E4C9E" w:rsidP="000E4C9E">
      <w:pPr>
        <w:pStyle w:val="af"/>
      </w:pPr>
      <w:r>
        <w:rPr>
          <w:rFonts w:hint="eastAsia"/>
        </w:rPr>
        <w:t>⑦　ファミリー・サポート・センター</w:t>
      </w:r>
    </w:p>
    <w:p w:rsidR="000E4C9E" w:rsidRDefault="000E4C9E" w:rsidP="000E4C9E">
      <w:pPr>
        <w:pStyle w:val="20"/>
        <w:ind w:left="210" w:firstLine="220"/>
      </w:pPr>
      <w:r>
        <w:rPr>
          <w:rFonts w:hint="eastAsia"/>
        </w:rPr>
        <w:t>「２日</w:t>
      </w:r>
      <w:r>
        <w:t>」</w:t>
      </w:r>
      <w:r>
        <w:rPr>
          <w:rFonts w:hint="eastAsia"/>
        </w:rPr>
        <w:t>が2件となっています。</w:t>
      </w:r>
    </w:p>
    <w:p w:rsidR="000E4C9E" w:rsidRPr="00502A49" w:rsidRDefault="000E4C9E" w:rsidP="000E4C9E"/>
    <w:p w:rsidR="000E4C9E" w:rsidRDefault="00CC59BF" w:rsidP="000E4C9E">
      <w:pPr>
        <w:pStyle w:val="af"/>
      </w:pPr>
      <w:r>
        <w:rPr>
          <w:noProof/>
        </w:rPr>
        <w:pict>
          <v:shape id="_x0000_s1569" type="#_x0000_t75" style="position:absolute;left:0;text-align:left;margin-left:259.8pt;margin-top:12pt;width:240.4pt;height:126.55pt;z-index:251721216">
            <v:imagedata r:id="rId175" o:title="" cropleft="12292f"/>
          </v:shape>
        </w:pict>
      </w:r>
      <w:r w:rsidR="000E4C9E">
        <w:rPr>
          <w:rFonts w:hint="eastAsia"/>
        </w:rPr>
        <w:t>⑧　その他（公民館</w:t>
      </w:r>
      <w:r w:rsidR="000E4C9E">
        <w:t>、</w:t>
      </w:r>
      <w:r w:rsidR="000E4C9E">
        <w:rPr>
          <w:rFonts w:hint="eastAsia"/>
        </w:rPr>
        <w:t>公園</w:t>
      </w:r>
      <w:r w:rsidR="000E4C9E">
        <w:t>など</w:t>
      </w:r>
      <w:r w:rsidR="000E4C9E">
        <w:rPr>
          <w:rFonts w:hint="eastAsia"/>
        </w:rPr>
        <w:t>）</w:t>
      </w:r>
    </w:p>
    <w:p w:rsidR="000E4C9E" w:rsidRDefault="000E4C9E" w:rsidP="000E4C9E">
      <w:pPr>
        <w:pStyle w:val="a3"/>
      </w:pPr>
      <w:r>
        <w:rPr>
          <w:rFonts w:hint="eastAsia"/>
        </w:rPr>
        <w:t>「</w:t>
      </w:r>
      <w:r w:rsidR="00D06A01">
        <w:rPr>
          <w:rFonts w:hint="eastAsia"/>
        </w:rPr>
        <w:t>２</w:t>
      </w:r>
      <w:r>
        <w:rPr>
          <w:rFonts w:hint="eastAsia"/>
        </w:rPr>
        <w:t>日」の割合が</w:t>
      </w:r>
      <w:r w:rsidR="00D06A01">
        <w:t>37.1</w:t>
      </w:r>
      <w:r w:rsidR="00D06A01">
        <w:rPr>
          <w:rFonts w:hint="eastAsia"/>
        </w:rPr>
        <w:t>％と最も高く、次いで「１</w:t>
      </w:r>
      <w:r>
        <w:rPr>
          <w:rFonts w:hint="eastAsia"/>
        </w:rPr>
        <w:t>日」の割合が</w:t>
      </w:r>
      <w:r w:rsidR="00D06A01">
        <w:t>35.5</w:t>
      </w:r>
      <w:r>
        <w:rPr>
          <w:rFonts w:hint="eastAsia"/>
        </w:rPr>
        <w:t>％となっています。</w:t>
      </w:r>
    </w:p>
    <w:p w:rsidR="000E4C9E" w:rsidRDefault="000E4C9E" w:rsidP="000E4C9E"/>
    <w:p w:rsidR="000E4C9E" w:rsidRDefault="000E4C9E" w:rsidP="000E4C9E"/>
    <w:p w:rsidR="000E4C9E" w:rsidRDefault="000E4C9E" w:rsidP="000E4C9E"/>
    <w:p w:rsidR="000E4C9E" w:rsidRDefault="000E4C9E" w:rsidP="000E4C9E"/>
    <w:p w:rsidR="005A2464" w:rsidRDefault="005A2464"/>
    <w:p w:rsidR="005A2464" w:rsidRDefault="005A2464">
      <w:pPr>
        <w:pStyle w:val="3"/>
      </w:pPr>
      <w:r>
        <w:br w:type="page"/>
      </w:r>
      <w:bookmarkStart w:id="67" w:name="_Toc6307136"/>
      <w:r>
        <w:rPr>
          <w:rFonts w:hint="eastAsia"/>
        </w:rPr>
        <w:lastRenderedPageBreak/>
        <w:t>（６）病気の際の対応について</w:t>
      </w:r>
      <w:bookmarkEnd w:id="67"/>
    </w:p>
    <w:p w:rsidR="005A2464" w:rsidRDefault="005A2464">
      <w:pPr>
        <w:pStyle w:val="a5"/>
      </w:pPr>
      <w:r>
        <w:rPr>
          <w:rFonts w:hint="eastAsia"/>
        </w:rPr>
        <w:t>問</w:t>
      </w:r>
      <w:r w:rsidR="00607DEF">
        <w:rPr>
          <w:rFonts w:hint="eastAsia"/>
        </w:rPr>
        <w:t>16</w:t>
      </w:r>
      <w:r>
        <w:rPr>
          <w:rFonts w:hint="eastAsia"/>
        </w:rPr>
        <w:t xml:space="preserve">　</w:t>
      </w:r>
      <w:r w:rsidR="00607DEF" w:rsidRPr="00607DEF">
        <w:rPr>
          <w:rFonts w:hint="eastAsia"/>
        </w:rPr>
        <w:t>この１年間に、宛名のお子様が病気やケガで学校を休まなければならなかったことがありますか。（○は１つ）</w:t>
      </w:r>
    </w:p>
    <w:p w:rsidR="005A2464" w:rsidRDefault="00CC59BF">
      <w:pPr>
        <w:pStyle w:val="a3"/>
      </w:pPr>
      <w:r>
        <w:rPr>
          <w:noProof/>
        </w:rPr>
        <w:pict>
          <v:shape id="_x0000_s1570" type="#_x0000_t75" style="position:absolute;left:0;text-align:left;margin-left:253.05pt;margin-top:1.05pt;width:246.4pt;height:94.5pt;z-index:251722240">
            <v:imagedata r:id="rId176" o:title="" cropleft="10963f"/>
          </v:shape>
        </w:pict>
      </w:r>
      <w:r w:rsidR="005A2464">
        <w:rPr>
          <w:rFonts w:hint="eastAsia"/>
        </w:rPr>
        <w:t>「あった」の割合が</w:t>
      </w:r>
      <w:r w:rsidR="00D06A01">
        <w:t>70.3</w:t>
      </w:r>
      <w:r w:rsidR="005A2464">
        <w:rPr>
          <w:rFonts w:hint="eastAsia"/>
        </w:rPr>
        <w:t>％、「なかった」の割合が</w:t>
      </w:r>
      <w:r w:rsidR="00D06A01">
        <w:t>27.6</w:t>
      </w:r>
      <w:r w:rsidR="005A2464">
        <w:rPr>
          <w:rFonts w:hint="eastAsia"/>
        </w:rPr>
        <w:t>％となっています。</w:t>
      </w:r>
    </w:p>
    <w:p w:rsidR="005A2464" w:rsidRDefault="005A2464"/>
    <w:p w:rsidR="0049176E" w:rsidRPr="00D06A01" w:rsidRDefault="0049176E"/>
    <w:p w:rsidR="005A2464" w:rsidRDefault="005A2464"/>
    <w:p w:rsidR="0049176E" w:rsidRDefault="0049176E"/>
    <w:p w:rsidR="005A2464" w:rsidRDefault="005A2464"/>
    <w:p w:rsidR="005A2464" w:rsidRDefault="00CC59BF" w:rsidP="00607DEF">
      <w:pPr>
        <w:pStyle w:val="a5"/>
      </w:pPr>
      <w:r>
        <w:rPr>
          <w:noProof/>
        </w:rPr>
        <w:pict>
          <v:shape id="_x0000_s1571" type="#_x0000_t75" style="position:absolute;left:0;text-align:left;margin-left:221.55pt;margin-top:63.2pt;width:277.9pt;height:269.45pt;z-index:251723264">
            <v:imagedata r:id="rId177" o:title="" cropleft="3987f"/>
          </v:shape>
        </w:pict>
      </w:r>
      <w:r w:rsidR="005A2464">
        <w:rPr>
          <w:rFonts w:hint="eastAsia"/>
        </w:rPr>
        <w:t>問</w:t>
      </w:r>
      <w:r w:rsidR="00607DEF">
        <w:rPr>
          <w:rFonts w:hint="eastAsia"/>
        </w:rPr>
        <w:t>16</w:t>
      </w:r>
      <w:r w:rsidR="005A2464">
        <w:rPr>
          <w:rFonts w:hint="eastAsia"/>
        </w:rPr>
        <w:t xml:space="preserve">－１　</w:t>
      </w:r>
      <w:r w:rsidR="00607DEF" w:rsidRPr="00607DEF">
        <w:rPr>
          <w:rFonts w:hint="eastAsia"/>
        </w:rPr>
        <w:t>問16で「１.あった」に○をつけた方にうかがいます。</w:t>
      </w:r>
      <w:r w:rsidR="00607DEF">
        <w:rPr>
          <w:rFonts w:hint="eastAsia"/>
        </w:rPr>
        <w:t>その際、この１年間に行った対処方法を教えてください。（○はいくつでも）○をつけたものそれぞれの日数も□内に数字でご記入ください。（半日程度の対応の場合も１日とカウントしてください。数字は一枠に一字。）。</w:t>
      </w:r>
    </w:p>
    <w:p w:rsidR="005A2464" w:rsidRDefault="005A2464">
      <w:pPr>
        <w:pStyle w:val="a4"/>
      </w:pPr>
      <w:r>
        <w:rPr>
          <w:rFonts w:hint="eastAsia"/>
        </w:rPr>
        <w:t>（１）１年間の対処方法</w:t>
      </w:r>
    </w:p>
    <w:p w:rsidR="005A2464" w:rsidRDefault="005A2464">
      <w:pPr>
        <w:pStyle w:val="a3"/>
      </w:pPr>
      <w:r>
        <w:rPr>
          <w:rFonts w:hint="eastAsia"/>
        </w:rPr>
        <w:t>「母親が休んだ」の割合が</w:t>
      </w:r>
      <w:r w:rsidR="00D06A01">
        <w:t>64.7</w:t>
      </w:r>
      <w:r>
        <w:rPr>
          <w:rFonts w:hint="eastAsia"/>
        </w:rPr>
        <w:t>％と最も高く、次いで</w:t>
      </w:r>
      <w:r w:rsidR="00D06A01">
        <w:rPr>
          <w:rFonts w:hint="eastAsia"/>
        </w:rPr>
        <w:t>「（同居者を含む）親族・知人に子どもをみてもらった」</w:t>
      </w:r>
      <w:r>
        <w:rPr>
          <w:rFonts w:hint="eastAsia"/>
        </w:rPr>
        <w:t>の割合が</w:t>
      </w:r>
      <w:r w:rsidR="00D06A01">
        <w:t>30.4</w:t>
      </w:r>
      <w:r>
        <w:rPr>
          <w:rFonts w:hint="eastAsia"/>
        </w:rPr>
        <w:t>％、</w:t>
      </w:r>
      <w:r w:rsidR="00D06A01">
        <w:rPr>
          <w:rFonts w:hint="eastAsia"/>
        </w:rPr>
        <w:t>「父親又は母親のうち就労していない方が子どもをみた」</w:t>
      </w:r>
      <w:r>
        <w:rPr>
          <w:rFonts w:hint="eastAsia"/>
        </w:rPr>
        <w:t>の割合が</w:t>
      </w:r>
      <w:r w:rsidR="00D06A01">
        <w:t>20.6</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49176E" w:rsidRDefault="0049176E"/>
    <w:p w:rsidR="0049176E" w:rsidRDefault="0049176E"/>
    <w:p w:rsidR="0049176E" w:rsidRDefault="00CC59BF" w:rsidP="0049176E">
      <w:pPr>
        <w:pStyle w:val="a4"/>
      </w:pPr>
      <w:r>
        <w:rPr>
          <w:noProof/>
        </w:rPr>
        <w:pict>
          <v:shape id="_x0000_s1617" type="#_x0000_t75" style="position:absolute;left:0;text-align:left;margin-left:203.55pt;margin-top:12.8pt;width:295.9pt;height:100.7pt;z-index:251750912;mso-position-horizontal-relative:text;mso-position-vertical-relative:text;mso-width-relative:page;mso-height-relative:page">
            <v:imagedata r:id="rId178" o:title=""/>
          </v:shape>
        </w:pict>
      </w:r>
      <w:r w:rsidR="0049176E">
        <w:rPr>
          <w:rFonts w:hint="eastAsia"/>
        </w:rPr>
        <w:t>（２）対処</w:t>
      </w:r>
      <w:r w:rsidR="0049176E">
        <w:t>方法まとめ</w:t>
      </w:r>
    </w:p>
    <w:p w:rsidR="0049176E" w:rsidRDefault="00D06A01" w:rsidP="0049176E">
      <w:pPr>
        <w:pStyle w:val="a3"/>
        <w:ind w:rightChars="2600" w:right="5460"/>
      </w:pPr>
      <w:r>
        <w:rPr>
          <w:rFonts w:hint="eastAsia"/>
        </w:rPr>
        <w:t>「父母が仕事を休んだ</w:t>
      </w:r>
      <w:r w:rsidR="00656DBD">
        <w:rPr>
          <w:rFonts w:hint="eastAsia"/>
        </w:rPr>
        <w:t>ことがある</w:t>
      </w:r>
      <w:r>
        <w:rPr>
          <w:rFonts w:hint="eastAsia"/>
        </w:rPr>
        <w:t>」の割合が</w:t>
      </w:r>
      <w:r>
        <w:t>65.7</w:t>
      </w:r>
      <w:r>
        <w:rPr>
          <w:rFonts w:hint="eastAsia"/>
        </w:rPr>
        <w:t>％、「父母が仕事を休んだ以外の対処法がある」の割合が</w:t>
      </w:r>
      <w:r>
        <w:t>54.9</w:t>
      </w:r>
      <w:r>
        <w:rPr>
          <w:rFonts w:hint="eastAsia"/>
        </w:rPr>
        <w:t>％となっています。</w:t>
      </w:r>
    </w:p>
    <w:p w:rsidR="0049176E" w:rsidRPr="00202AE1" w:rsidRDefault="0049176E" w:rsidP="0049176E"/>
    <w:p w:rsidR="0049176E" w:rsidRPr="00D06A01" w:rsidRDefault="0049176E" w:rsidP="0049176E"/>
    <w:p w:rsidR="0049176E" w:rsidRDefault="0049176E" w:rsidP="0049176E">
      <w:pPr>
        <w:pStyle w:val="a4"/>
      </w:pPr>
      <w:r>
        <w:br w:type="page"/>
      </w:r>
      <w:r>
        <w:rPr>
          <w:rFonts w:hint="eastAsia"/>
        </w:rPr>
        <w:lastRenderedPageBreak/>
        <w:t>（３）対処方法</w:t>
      </w:r>
      <w:r>
        <w:t>別</w:t>
      </w:r>
      <w:r>
        <w:rPr>
          <w:rFonts w:hint="eastAsia"/>
        </w:rPr>
        <w:t>平均</w:t>
      </w:r>
      <w:r>
        <w:t>日数</w:t>
      </w:r>
    </w:p>
    <w:tbl>
      <w:tblPr>
        <w:tblW w:w="7598"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055"/>
        <w:gridCol w:w="1134"/>
        <w:gridCol w:w="2409"/>
      </w:tblGrid>
      <w:tr w:rsidR="0049176E" w:rsidTr="00450521">
        <w:trPr>
          <w:cantSplit/>
          <w:trHeight w:val="709"/>
          <w:jc w:val="center"/>
        </w:trPr>
        <w:tc>
          <w:tcPr>
            <w:tcW w:w="4055" w:type="dxa"/>
            <w:tcBorders>
              <w:top w:val="single" w:sz="8" w:space="0" w:color="auto"/>
              <w:bottom w:val="single" w:sz="8" w:space="0" w:color="000000"/>
              <w:right w:val="single" w:sz="8" w:space="0" w:color="auto"/>
            </w:tcBorders>
            <w:shd w:val="clear" w:color="auto" w:fill="BFBFBF"/>
            <w:noWrap/>
            <w:vAlign w:val="center"/>
          </w:tcPr>
          <w:p w:rsidR="0049176E" w:rsidRDefault="0049176E" w:rsidP="00C41D27">
            <w:pPr>
              <w:snapToGrid w:val="0"/>
              <w:spacing w:line="220" w:lineRule="auto"/>
              <w:ind w:left="57" w:right="57"/>
              <w:jc w:val="center"/>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区</w:t>
            </w:r>
            <w:r w:rsidR="00C41D27">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分</w:t>
            </w:r>
          </w:p>
        </w:tc>
        <w:tc>
          <w:tcPr>
            <w:tcW w:w="1134" w:type="dxa"/>
            <w:tcBorders>
              <w:top w:val="single" w:sz="8" w:space="0" w:color="auto"/>
              <w:bottom w:val="single" w:sz="8" w:space="0" w:color="000000"/>
            </w:tcBorders>
            <w:shd w:val="clear" w:color="auto" w:fill="BFBFBF"/>
            <w:vAlign w:val="center"/>
          </w:tcPr>
          <w:p w:rsidR="0049176E" w:rsidRDefault="0049176E"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有効回答数（件数）</w:t>
            </w:r>
          </w:p>
        </w:tc>
        <w:tc>
          <w:tcPr>
            <w:tcW w:w="2409" w:type="dxa"/>
            <w:tcBorders>
              <w:top w:val="single" w:sz="8" w:space="0" w:color="auto"/>
              <w:bottom w:val="single" w:sz="8" w:space="0" w:color="000000"/>
            </w:tcBorders>
            <w:shd w:val="clear" w:color="auto" w:fill="BFBFBF"/>
            <w:vAlign w:val="center"/>
          </w:tcPr>
          <w:p w:rsidR="0049176E" w:rsidRDefault="0049176E"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平均</w:t>
            </w:r>
          </w:p>
          <w:p w:rsidR="00656DBD" w:rsidRDefault="00656DBD"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(日</w:t>
            </w:r>
            <w:r>
              <w:rPr>
                <w:rFonts w:ascii="ＭＳ ゴシック" w:eastAsia="ＭＳ ゴシック" w:hAnsi="ＭＳ ゴシック"/>
                <w:sz w:val="18"/>
                <w:szCs w:val="20"/>
              </w:rPr>
              <w:t>／</w:t>
            </w:r>
            <w:r>
              <w:rPr>
                <w:rFonts w:ascii="ＭＳ ゴシック" w:eastAsia="ＭＳ ゴシック" w:hAnsi="ＭＳ ゴシック" w:hint="eastAsia"/>
                <w:sz w:val="18"/>
                <w:szCs w:val="20"/>
              </w:rPr>
              <w:t>年)</w:t>
            </w:r>
          </w:p>
        </w:tc>
      </w:tr>
      <w:tr w:rsidR="0049176E" w:rsidTr="00833595">
        <w:trPr>
          <w:trHeight w:val="360"/>
          <w:jc w:val="center"/>
        </w:trPr>
        <w:tc>
          <w:tcPr>
            <w:tcW w:w="4055" w:type="dxa"/>
            <w:tcBorders>
              <w:top w:val="single" w:sz="8" w:space="0" w:color="000000"/>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父親が休んだ</w:t>
            </w:r>
          </w:p>
        </w:tc>
        <w:tc>
          <w:tcPr>
            <w:tcW w:w="1134" w:type="dxa"/>
            <w:tcBorders>
              <w:top w:val="single" w:sz="8" w:space="0" w:color="000000"/>
            </w:tcBorders>
            <w:shd w:val="clear" w:color="auto" w:fill="auto"/>
            <w:noWrap/>
          </w:tcPr>
          <w:p w:rsidR="0049176E" w:rsidRDefault="0049176E" w:rsidP="00833595">
            <w:pPr>
              <w:jc w:val="right"/>
              <w:rPr>
                <w:rFonts w:hAnsi="ＭＳ 明朝" w:cs="Arial Unicode MS"/>
                <w:sz w:val="18"/>
                <w:szCs w:val="20"/>
              </w:rPr>
            </w:pPr>
            <w:r>
              <w:rPr>
                <w:rFonts w:hAnsi="ＭＳ 明朝" w:cs="Arial Unicode MS"/>
                <w:sz w:val="18"/>
                <w:szCs w:val="20"/>
              </w:rPr>
              <w:t>13</w:t>
            </w:r>
          </w:p>
        </w:tc>
        <w:tc>
          <w:tcPr>
            <w:tcW w:w="2409" w:type="dxa"/>
            <w:tcBorders>
              <w:top w:val="single" w:sz="8" w:space="0" w:color="000000"/>
            </w:tcBorders>
            <w:noWrap/>
          </w:tcPr>
          <w:p w:rsidR="0049176E" w:rsidRDefault="00D06A01" w:rsidP="00833595">
            <w:pPr>
              <w:jc w:val="right"/>
              <w:rPr>
                <w:rFonts w:hAnsi="ＭＳ 明朝" w:cs="Arial Unicode MS"/>
                <w:sz w:val="18"/>
                <w:szCs w:val="20"/>
              </w:rPr>
            </w:pPr>
            <w:r>
              <w:rPr>
                <w:rFonts w:hAnsi="ＭＳ 明朝" w:cs="Arial Unicode MS"/>
                <w:sz w:val="18"/>
                <w:szCs w:val="20"/>
              </w:rPr>
              <w:t>2.9</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母親が休んだ</w:t>
            </w:r>
          </w:p>
        </w:tc>
        <w:tc>
          <w:tcPr>
            <w:tcW w:w="1134" w:type="dxa"/>
            <w:shd w:val="clear" w:color="auto" w:fill="auto"/>
            <w:noWrap/>
          </w:tcPr>
          <w:p w:rsidR="0049176E" w:rsidRDefault="0049176E" w:rsidP="00833595">
            <w:pPr>
              <w:jc w:val="right"/>
              <w:rPr>
                <w:rFonts w:hAnsi="ＭＳ 明朝" w:cs="Arial Unicode MS"/>
                <w:sz w:val="18"/>
                <w:szCs w:val="20"/>
              </w:rPr>
            </w:pPr>
            <w:r>
              <w:rPr>
                <w:rFonts w:hAnsi="ＭＳ 明朝" w:cs="Arial Unicode MS" w:hint="eastAsia"/>
                <w:sz w:val="18"/>
                <w:szCs w:val="20"/>
              </w:rPr>
              <w:t>5</w:t>
            </w:r>
            <w:r>
              <w:rPr>
                <w:rFonts w:hAnsi="ＭＳ 明朝" w:cs="Arial Unicode MS"/>
                <w:sz w:val="18"/>
                <w:szCs w:val="20"/>
              </w:rPr>
              <w:t>4</w:t>
            </w:r>
          </w:p>
        </w:tc>
        <w:tc>
          <w:tcPr>
            <w:tcW w:w="2409" w:type="dxa"/>
            <w:noWrap/>
          </w:tcPr>
          <w:p w:rsidR="0049176E" w:rsidRDefault="00D06A01" w:rsidP="00833595">
            <w:pPr>
              <w:jc w:val="right"/>
              <w:rPr>
                <w:rFonts w:hAnsi="ＭＳ 明朝" w:cs="Arial Unicode MS"/>
                <w:sz w:val="18"/>
                <w:szCs w:val="20"/>
              </w:rPr>
            </w:pPr>
            <w:r>
              <w:rPr>
                <w:rFonts w:hAnsi="ＭＳ 明朝" w:cs="Arial Unicode MS"/>
                <w:sz w:val="18"/>
                <w:szCs w:val="20"/>
              </w:rPr>
              <w:t>4.7</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cs="Arial Unicode MS" w:hint="eastAsia"/>
                <w:sz w:val="18"/>
                <w:szCs w:val="20"/>
              </w:rPr>
              <w:t>（同居者を含む）親族・知人に子どもをみてもらった</w:t>
            </w:r>
          </w:p>
        </w:tc>
        <w:tc>
          <w:tcPr>
            <w:tcW w:w="1134" w:type="dxa"/>
            <w:shd w:val="clear" w:color="auto" w:fill="auto"/>
            <w:noWrap/>
          </w:tcPr>
          <w:p w:rsidR="0049176E" w:rsidRDefault="0049176E" w:rsidP="00833595">
            <w:pPr>
              <w:jc w:val="right"/>
              <w:rPr>
                <w:rFonts w:hAnsi="ＭＳ 明朝" w:cs="Arial Unicode MS"/>
                <w:sz w:val="18"/>
                <w:szCs w:val="20"/>
              </w:rPr>
            </w:pPr>
            <w:r>
              <w:rPr>
                <w:rFonts w:hAnsi="ＭＳ 明朝" w:cs="Arial Unicode MS"/>
                <w:sz w:val="18"/>
                <w:szCs w:val="20"/>
              </w:rPr>
              <w:t>27</w:t>
            </w:r>
          </w:p>
        </w:tc>
        <w:tc>
          <w:tcPr>
            <w:tcW w:w="2409" w:type="dxa"/>
            <w:noWrap/>
          </w:tcPr>
          <w:p w:rsidR="0049176E" w:rsidRDefault="00D06A01" w:rsidP="00833595">
            <w:pPr>
              <w:jc w:val="right"/>
              <w:rPr>
                <w:rFonts w:hAnsi="ＭＳ 明朝" w:cs="Arial Unicode MS"/>
                <w:sz w:val="18"/>
                <w:szCs w:val="20"/>
              </w:rPr>
            </w:pPr>
            <w:r>
              <w:rPr>
                <w:rFonts w:hAnsi="ＭＳ 明朝" w:cs="Arial Unicode MS"/>
                <w:sz w:val="18"/>
                <w:szCs w:val="20"/>
              </w:rPr>
              <w:t>3.7</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hint="eastAsia"/>
                <w:sz w:val="18"/>
                <w:szCs w:val="20"/>
              </w:rPr>
              <w:t>父親又は母親のうち就労していない方が子どもをみた</w:t>
            </w:r>
          </w:p>
        </w:tc>
        <w:tc>
          <w:tcPr>
            <w:tcW w:w="1134" w:type="dxa"/>
            <w:shd w:val="clear" w:color="auto" w:fill="auto"/>
            <w:noWrap/>
          </w:tcPr>
          <w:p w:rsidR="0049176E" w:rsidRDefault="0049176E" w:rsidP="00833595">
            <w:pPr>
              <w:jc w:val="right"/>
              <w:rPr>
                <w:rFonts w:hAnsi="ＭＳ 明朝" w:cs="Arial Unicode MS"/>
                <w:sz w:val="18"/>
                <w:szCs w:val="20"/>
              </w:rPr>
            </w:pPr>
            <w:r>
              <w:rPr>
                <w:rFonts w:hAnsi="ＭＳ 明朝" w:cs="Arial Unicode MS"/>
                <w:sz w:val="18"/>
                <w:szCs w:val="20"/>
              </w:rPr>
              <w:t>19</w:t>
            </w:r>
          </w:p>
        </w:tc>
        <w:tc>
          <w:tcPr>
            <w:tcW w:w="2409" w:type="dxa"/>
            <w:noWrap/>
          </w:tcPr>
          <w:p w:rsidR="0049176E" w:rsidRDefault="00D06A01" w:rsidP="00833595">
            <w:pPr>
              <w:jc w:val="right"/>
              <w:rPr>
                <w:rFonts w:hAnsi="ＭＳ 明朝" w:cs="Arial Unicode MS"/>
                <w:sz w:val="18"/>
                <w:szCs w:val="20"/>
              </w:rPr>
            </w:pPr>
            <w:r>
              <w:rPr>
                <w:rFonts w:hAnsi="ＭＳ 明朝" w:cs="Arial Unicode MS"/>
                <w:sz w:val="18"/>
                <w:szCs w:val="20"/>
              </w:rPr>
              <w:t>5.2</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sidRPr="009A22CC">
              <w:rPr>
                <w:rFonts w:ascii="ＭＳ Ｐゴシック" w:eastAsia="ＭＳ Ｐゴシック" w:hAnsi="ＭＳ Ｐゴシック" w:hint="eastAsia"/>
                <w:sz w:val="18"/>
                <w:szCs w:val="20"/>
              </w:rPr>
              <w:t>病児・病後児の保育を利用した</w:t>
            </w:r>
          </w:p>
        </w:tc>
        <w:tc>
          <w:tcPr>
            <w:tcW w:w="1134" w:type="dxa"/>
            <w:shd w:val="clear" w:color="auto" w:fill="auto"/>
            <w:noWrap/>
          </w:tcPr>
          <w:p w:rsidR="0049176E" w:rsidRDefault="0049176E" w:rsidP="00833595">
            <w:pPr>
              <w:jc w:val="right"/>
              <w:rPr>
                <w:rFonts w:hAnsi="ＭＳ 明朝" w:cs="Arial Unicode MS"/>
                <w:sz w:val="18"/>
                <w:szCs w:val="20"/>
              </w:rPr>
            </w:pPr>
            <w:r>
              <w:rPr>
                <w:rFonts w:hAnsi="ＭＳ 明朝" w:cs="Arial Unicode MS"/>
                <w:sz w:val="18"/>
                <w:szCs w:val="20"/>
              </w:rPr>
              <w:t>-</w:t>
            </w:r>
          </w:p>
        </w:tc>
        <w:tc>
          <w:tcPr>
            <w:tcW w:w="2409" w:type="dxa"/>
            <w:noWrap/>
          </w:tcPr>
          <w:p w:rsidR="0049176E" w:rsidRDefault="0049176E" w:rsidP="00833595">
            <w:pPr>
              <w:jc w:val="right"/>
              <w:rPr>
                <w:rFonts w:hAnsi="ＭＳ 明朝" w:cs="Arial Unicode MS"/>
                <w:sz w:val="18"/>
                <w:szCs w:val="20"/>
              </w:rPr>
            </w:pPr>
            <w:r>
              <w:rPr>
                <w:rFonts w:hAnsi="ＭＳ 明朝" w:cs="Arial Unicode MS"/>
                <w:sz w:val="18"/>
                <w:szCs w:val="20"/>
              </w:rPr>
              <w:t>-</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ベビーシッターを利用した</w:t>
            </w:r>
          </w:p>
        </w:tc>
        <w:tc>
          <w:tcPr>
            <w:tcW w:w="1134" w:type="dxa"/>
            <w:shd w:val="clear" w:color="auto" w:fill="auto"/>
            <w:noWrap/>
          </w:tcPr>
          <w:p w:rsidR="0049176E" w:rsidRDefault="0049176E" w:rsidP="00833595">
            <w:pPr>
              <w:jc w:val="right"/>
              <w:rPr>
                <w:rFonts w:hAnsi="ＭＳ 明朝" w:cs="Arial Unicode MS"/>
                <w:sz w:val="18"/>
                <w:szCs w:val="20"/>
              </w:rPr>
            </w:pPr>
            <w:r>
              <w:rPr>
                <w:rFonts w:hAnsi="ＭＳ 明朝" w:cs="Arial Unicode MS" w:hint="eastAsia"/>
                <w:sz w:val="18"/>
                <w:szCs w:val="20"/>
              </w:rPr>
              <w:t>-</w:t>
            </w:r>
          </w:p>
        </w:tc>
        <w:tc>
          <w:tcPr>
            <w:tcW w:w="2409" w:type="dxa"/>
            <w:noWrap/>
          </w:tcPr>
          <w:p w:rsidR="0049176E" w:rsidRDefault="0049176E" w:rsidP="00833595">
            <w:pPr>
              <w:jc w:val="right"/>
              <w:rPr>
                <w:rFonts w:hAnsi="ＭＳ 明朝" w:cs="Arial Unicode MS"/>
                <w:sz w:val="18"/>
                <w:szCs w:val="20"/>
              </w:rPr>
            </w:pPr>
            <w:r>
              <w:rPr>
                <w:rFonts w:hAnsi="ＭＳ 明朝" w:cs="Arial Unicode MS" w:hint="eastAsia"/>
                <w:sz w:val="18"/>
                <w:szCs w:val="20"/>
              </w:rPr>
              <w:t>-</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sz w:val="18"/>
                <w:szCs w:val="20"/>
              </w:rPr>
            </w:pPr>
            <w:r w:rsidRPr="009A22CC">
              <w:rPr>
                <w:rFonts w:ascii="ＭＳ Ｐゴシック" w:eastAsia="ＭＳ Ｐゴシック" w:hAnsi="ＭＳ Ｐゴシック" w:hint="eastAsia"/>
                <w:sz w:val="18"/>
                <w:szCs w:val="20"/>
              </w:rPr>
              <w:t>ファミリー・サポート・センターを利用した</w:t>
            </w:r>
          </w:p>
        </w:tc>
        <w:tc>
          <w:tcPr>
            <w:tcW w:w="1134" w:type="dxa"/>
            <w:shd w:val="clear" w:color="auto" w:fill="auto"/>
            <w:noWrap/>
          </w:tcPr>
          <w:p w:rsidR="0049176E" w:rsidRDefault="0049176E" w:rsidP="00833595">
            <w:pPr>
              <w:jc w:val="right"/>
              <w:rPr>
                <w:rFonts w:hAnsi="ＭＳ 明朝"/>
                <w:sz w:val="18"/>
                <w:szCs w:val="20"/>
              </w:rPr>
            </w:pPr>
            <w:r>
              <w:rPr>
                <w:rFonts w:hAnsi="ＭＳ 明朝" w:hint="eastAsia"/>
                <w:sz w:val="18"/>
                <w:szCs w:val="20"/>
              </w:rPr>
              <w:t>-</w:t>
            </w:r>
          </w:p>
        </w:tc>
        <w:tc>
          <w:tcPr>
            <w:tcW w:w="2409" w:type="dxa"/>
            <w:noWrap/>
          </w:tcPr>
          <w:p w:rsidR="0049176E" w:rsidRDefault="0049176E" w:rsidP="00833595">
            <w:pPr>
              <w:jc w:val="right"/>
              <w:rPr>
                <w:rFonts w:hAnsi="ＭＳ 明朝"/>
                <w:sz w:val="18"/>
                <w:szCs w:val="20"/>
              </w:rPr>
            </w:pPr>
            <w:r>
              <w:rPr>
                <w:rFonts w:hAnsi="ＭＳ 明朝" w:hint="eastAsia"/>
                <w:sz w:val="18"/>
                <w:szCs w:val="20"/>
              </w:rPr>
              <w:t>-</w:t>
            </w:r>
          </w:p>
        </w:tc>
      </w:tr>
      <w:tr w:rsidR="0049176E" w:rsidTr="00833595">
        <w:trPr>
          <w:trHeight w:val="360"/>
          <w:jc w:val="center"/>
        </w:trPr>
        <w:tc>
          <w:tcPr>
            <w:tcW w:w="4055" w:type="dxa"/>
            <w:tcBorders>
              <w:right w:val="single" w:sz="8" w:space="0" w:color="auto"/>
            </w:tcBorders>
            <w:noWrap/>
            <w:vAlign w:val="center"/>
          </w:tcPr>
          <w:p w:rsidR="0049176E" w:rsidRDefault="0049176E" w:rsidP="00833595">
            <w:pPr>
              <w:snapToGrid w:val="0"/>
              <w:spacing w:line="220" w:lineRule="auto"/>
              <w:ind w:left="57" w:right="57"/>
              <w:rPr>
                <w:rFonts w:ascii="ＭＳ Ｐゴシック" w:eastAsia="ＭＳ Ｐゴシック" w:hAnsi="ＭＳ Ｐゴシック"/>
                <w:sz w:val="18"/>
                <w:szCs w:val="20"/>
              </w:rPr>
            </w:pPr>
            <w:r w:rsidRPr="009A22CC">
              <w:rPr>
                <w:rFonts w:ascii="ＭＳ Ｐゴシック" w:eastAsia="ＭＳ Ｐゴシック" w:hAnsi="ＭＳ Ｐゴシック" w:hint="eastAsia"/>
                <w:sz w:val="18"/>
                <w:szCs w:val="20"/>
              </w:rPr>
              <w:t>仕方なく子どもだけで留守番をさせた</w:t>
            </w:r>
          </w:p>
        </w:tc>
        <w:tc>
          <w:tcPr>
            <w:tcW w:w="1134" w:type="dxa"/>
            <w:shd w:val="clear" w:color="auto" w:fill="auto"/>
            <w:noWrap/>
          </w:tcPr>
          <w:p w:rsidR="0049176E" w:rsidRDefault="0049176E" w:rsidP="00833595">
            <w:pPr>
              <w:jc w:val="right"/>
              <w:rPr>
                <w:rFonts w:hAnsi="ＭＳ 明朝"/>
                <w:sz w:val="18"/>
                <w:szCs w:val="20"/>
              </w:rPr>
            </w:pPr>
            <w:r>
              <w:rPr>
                <w:rFonts w:hAnsi="ＭＳ 明朝"/>
                <w:sz w:val="18"/>
                <w:szCs w:val="20"/>
              </w:rPr>
              <w:t>5</w:t>
            </w:r>
          </w:p>
        </w:tc>
        <w:tc>
          <w:tcPr>
            <w:tcW w:w="2409" w:type="dxa"/>
            <w:noWrap/>
          </w:tcPr>
          <w:p w:rsidR="0049176E" w:rsidRDefault="00D06A01" w:rsidP="00833595">
            <w:pPr>
              <w:jc w:val="right"/>
              <w:rPr>
                <w:rFonts w:hAnsi="ＭＳ 明朝"/>
                <w:sz w:val="18"/>
                <w:szCs w:val="20"/>
              </w:rPr>
            </w:pPr>
            <w:r>
              <w:rPr>
                <w:rFonts w:hAnsi="ＭＳ 明朝"/>
                <w:sz w:val="18"/>
                <w:szCs w:val="20"/>
              </w:rPr>
              <w:t>4.2</w:t>
            </w:r>
          </w:p>
        </w:tc>
      </w:tr>
      <w:tr w:rsidR="0049176E" w:rsidTr="00833595">
        <w:trPr>
          <w:trHeight w:val="360"/>
          <w:jc w:val="center"/>
        </w:trPr>
        <w:tc>
          <w:tcPr>
            <w:tcW w:w="4055" w:type="dxa"/>
            <w:tcBorders>
              <w:bottom w:val="single" w:sz="8" w:space="0" w:color="auto"/>
              <w:right w:val="single" w:sz="8" w:space="0" w:color="auto"/>
            </w:tcBorders>
            <w:noWrap/>
            <w:vAlign w:val="center"/>
          </w:tcPr>
          <w:p w:rsidR="0049176E" w:rsidRPr="009A22CC" w:rsidRDefault="0049176E" w:rsidP="00833595">
            <w:pPr>
              <w:snapToGrid w:val="0"/>
              <w:spacing w:line="220" w:lineRule="auto"/>
              <w:ind w:left="57" w:right="57"/>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その他</w:t>
            </w:r>
          </w:p>
        </w:tc>
        <w:tc>
          <w:tcPr>
            <w:tcW w:w="1134" w:type="dxa"/>
            <w:shd w:val="clear" w:color="auto" w:fill="auto"/>
            <w:noWrap/>
          </w:tcPr>
          <w:p w:rsidR="0049176E" w:rsidRDefault="0049176E" w:rsidP="00833595">
            <w:pPr>
              <w:jc w:val="right"/>
              <w:rPr>
                <w:rFonts w:hAnsi="ＭＳ 明朝"/>
                <w:sz w:val="18"/>
                <w:szCs w:val="20"/>
              </w:rPr>
            </w:pPr>
            <w:r>
              <w:rPr>
                <w:rFonts w:hAnsi="ＭＳ 明朝"/>
                <w:sz w:val="18"/>
                <w:szCs w:val="20"/>
              </w:rPr>
              <w:t>4</w:t>
            </w:r>
          </w:p>
        </w:tc>
        <w:tc>
          <w:tcPr>
            <w:tcW w:w="2409" w:type="dxa"/>
            <w:noWrap/>
          </w:tcPr>
          <w:p w:rsidR="0049176E" w:rsidRDefault="00D06A01" w:rsidP="00833595">
            <w:pPr>
              <w:jc w:val="right"/>
              <w:rPr>
                <w:rFonts w:hAnsi="ＭＳ 明朝"/>
                <w:sz w:val="18"/>
                <w:szCs w:val="20"/>
              </w:rPr>
            </w:pPr>
            <w:r>
              <w:rPr>
                <w:rFonts w:hAnsi="ＭＳ 明朝"/>
                <w:sz w:val="18"/>
                <w:szCs w:val="20"/>
              </w:rPr>
              <w:t>3.5</w:t>
            </w:r>
          </w:p>
        </w:tc>
      </w:tr>
    </w:tbl>
    <w:p w:rsidR="00D06A01" w:rsidRPr="00E54B2B" w:rsidRDefault="00D06A01" w:rsidP="00D06A01">
      <w:pPr>
        <w:pStyle w:val="20"/>
        <w:spacing w:line="60" w:lineRule="auto"/>
        <w:ind w:left="210" w:firstLine="220"/>
      </w:pPr>
      <w:r>
        <w:rPr>
          <w:rFonts w:hint="eastAsia"/>
        </w:rPr>
        <w:t>対処方法別平均日数は、表のとおりとなっています。</w:t>
      </w:r>
    </w:p>
    <w:p w:rsidR="005A2464" w:rsidRPr="00D06A01" w:rsidRDefault="005A2464"/>
    <w:p w:rsidR="0049176E" w:rsidRDefault="0049176E"/>
    <w:p w:rsidR="0049176E" w:rsidRDefault="0049176E"/>
    <w:p w:rsidR="00607DEF" w:rsidRDefault="005A2464" w:rsidP="00607DEF">
      <w:pPr>
        <w:pStyle w:val="a5"/>
      </w:pPr>
      <w:r>
        <w:rPr>
          <w:rFonts w:hint="eastAsia"/>
        </w:rPr>
        <w:t>問</w:t>
      </w:r>
      <w:r w:rsidR="00607DEF">
        <w:rPr>
          <w:rFonts w:hint="eastAsia"/>
        </w:rPr>
        <w:t>16</w:t>
      </w:r>
      <w:r>
        <w:rPr>
          <w:rFonts w:hint="eastAsia"/>
        </w:rPr>
        <w:t xml:space="preserve">－２　</w:t>
      </w:r>
      <w:r w:rsidR="00607DEF" w:rsidRPr="00607DEF">
        <w:rPr>
          <w:rFonts w:hint="eastAsia"/>
        </w:rPr>
        <w:t>問16-1で「１.」「２.」のいずれかに○をつけた方にうかがいます。</w:t>
      </w:r>
      <w:r w:rsidR="00607DEF">
        <w:rPr>
          <w:rFonts w:hint="eastAsia"/>
        </w:rPr>
        <w:t>その際、「できれば病児・病後児のための保育施設等を利用したい」と思いましたか。（○は１つ）日数についても□内に数字でご記入ください（数字は一枠に一字）。※なお、病児・病後児のための事業等の利用には、一定の利用料がかかり、利用前にかかりつけ医の受診が必要となります。</w:t>
      </w:r>
    </w:p>
    <w:p w:rsidR="005A2464" w:rsidRDefault="00CC59BF">
      <w:pPr>
        <w:pStyle w:val="a3"/>
      </w:pPr>
      <w:r>
        <w:rPr>
          <w:noProof/>
        </w:rPr>
        <w:pict>
          <v:shape id="_x0000_s1574" type="#_x0000_t75" style="position:absolute;left:0;text-align:left;margin-left:233.55pt;margin-top:0;width:269.65pt;height:118.7pt;z-index:251724288">
            <v:imagedata r:id="rId179" o:title="" cropleft="5814f"/>
          </v:shape>
        </w:pict>
      </w:r>
      <w:r w:rsidR="005A2464">
        <w:rPr>
          <w:rFonts w:hint="eastAsia"/>
        </w:rPr>
        <w:t>「できれば病児・病後児保育施設等を利用したい」の割合が</w:t>
      </w:r>
      <w:r w:rsidR="00D06A01">
        <w:t>20.9</w:t>
      </w:r>
      <w:r w:rsidR="005A2464">
        <w:rPr>
          <w:rFonts w:hint="eastAsia"/>
        </w:rPr>
        <w:t>％、「利用したいとは思わない」の割合が</w:t>
      </w:r>
      <w:r w:rsidR="00D06A01">
        <w:t>74.6</w:t>
      </w:r>
      <w:r w:rsidR="005A2464">
        <w:rPr>
          <w:rFonts w:hint="eastAsia"/>
        </w:rPr>
        <w:t>％となっています。</w:t>
      </w:r>
    </w:p>
    <w:p w:rsidR="005A2464" w:rsidRDefault="005A2464"/>
    <w:p w:rsidR="005F3146" w:rsidRDefault="005F3146"/>
    <w:p w:rsidR="005F3146" w:rsidRDefault="005F3146"/>
    <w:p w:rsidR="005A2464" w:rsidRDefault="005A2464"/>
    <w:p w:rsidR="005A2464" w:rsidRDefault="00656DBD" w:rsidP="00656DBD">
      <w:pPr>
        <w:pStyle w:val="a4"/>
      </w:pPr>
      <w:r>
        <w:rPr>
          <w:rFonts w:hint="eastAsia"/>
        </w:rPr>
        <w:t>【</w:t>
      </w:r>
      <w:r w:rsidR="005A2464">
        <w:rPr>
          <w:rFonts w:hint="eastAsia"/>
        </w:rPr>
        <w:t>「できれば病児・病後児保育施設等を利用したい」日数</w:t>
      </w:r>
      <w:r>
        <w:rPr>
          <w:rFonts w:hint="eastAsia"/>
        </w:rPr>
        <w:t>】</w:t>
      </w:r>
    </w:p>
    <w:p w:rsidR="005A2464" w:rsidRDefault="00D60840" w:rsidP="00D60840">
      <w:pPr>
        <w:pStyle w:val="20"/>
        <w:ind w:left="210" w:firstLine="220"/>
      </w:pPr>
      <w:r>
        <w:rPr>
          <w:rFonts w:hint="eastAsia"/>
        </w:rPr>
        <w:t>平均4.4日</w:t>
      </w:r>
      <w:r w:rsidR="00656DBD">
        <w:rPr>
          <w:rFonts w:hint="eastAsia"/>
        </w:rPr>
        <w:t>／年</w:t>
      </w:r>
      <w:r>
        <w:rPr>
          <w:rFonts w:hint="eastAsia"/>
        </w:rPr>
        <w:t>となっています。（有効回答数14件）</w:t>
      </w:r>
    </w:p>
    <w:p w:rsidR="005A2464" w:rsidRDefault="005A2464"/>
    <w:p w:rsidR="005A2464" w:rsidRDefault="005A2464"/>
    <w:p w:rsidR="005A2464" w:rsidRDefault="005A2464"/>
    <w:p w:rsidR="005A2464" w:rsidRDefault="005A2464"/>
    <w:p w:rsidR="005A2464" w:rsidRDefault="00D60840">
      <w:pPr>
        <w:pStyle w:val="a5"/>
      </w:pPr>
      <w:r>
        <w:br w:type="page"/>
      </w:r>
      <w:r w:rsidR="005A2464">
        <w:rPr>
          <w:rFonts w:hint="eastAsia"/>
        </w:rPr>
        <w:lastRenderedPageBreak/>
        <w:t>問</w:t>
      </w:r>
      <w:r w:rsidR="00607DEF">
        <w:rPr>
          <w:rFonts w:hint="eastAsia"/>
        </w:rPr>
        <w:t>16</w:t>
      </w:r>
      <w:r w:rsidR="005A2464">
        <w:rPr>
          <w:rFonts w:hint="eastAsia"/>
        </w:rPr>
        <w:t xml:space="preserve">－３　</w:t>
      </w:r>
      <w:r w:rsidR="00607DEF" w:rsidRPr="00607DEF">
        <w:rPr>
          <w:rFonts w:hint="eastAsia"/>
        </w:rPr>
        <w:t>問16-2で「利用したいとは思わない」に○をつけた方にうかがいます。そう思われ</w:t>
      </w:r>
      <w:r w:rsidR="00CC59BF">
        <w:rPr>
          <w:noProof/>
        </w:rPr>
        <w:pict>
          <v:shape id="_x0000_s1575" type="#_x0000_t75" style="position:absolute;left:0;text-align:left;margin-left:229.8pt;margin-top:40.85pt;width:274.9pt;height:219.4pt;z-index:251725312;mso-position-horizontal-relative:text;mso-position-vertical-relative:text">
            <v:imagedata r:id="rId180" o:title="" cropleft="4651f"/>
          </v:shape>
        </w:pict>
      </w:r>
      <w:r w:rsidR="00607DEF" w:rsidRPr="00607DEF">
        <w:rPr>
          <w:rFonts w:hint="eastAsia"/>
        </w:rPr>
        <w:t>る理由は何ですか。（○はいくつでも）</w:t>
      </w:r>
    </w:p>
    <w:p w:rsidR="00D60840" w:rsidRDefault="005B0CA9">
      <w:pPr>
        <w:pStyle w:val="a3"/>
      </w:pPr>
      <w:r>
        <w:rPr>
          <w:rFonts w:hint="eastAsia"/>
        </w:rPr>
        <w:t>「病児・病後児を他人に看てもらうのは不安」</w:t>
      </w:r>
      <w:r w:rsidR="00D60840">
        <w:rPr>
          <w:rFonts w:hint="eastAsia"/>
        </w:rPr>
        <w:t>の割合が</w:t>
      </w:r>
      <w:r>
        <w:t>54.0</w:t>
      </w:r>
      <w:r w:rsidR="00D60840">
        <w:rPr>
          <w:rFonts w:hint="eastAsia"/>
        </w:rPr>
        <w:t>％と最も高く、次いで</w:t>
      </w:r>
      <w:r>
        <w:rPr>
          <w:rFonts w:hint="eastAsia"/>
        </w:rPr>
        <w:t>「その他</w:t>
      </w:r>
      <w:r>
        <w:t>」</w:t>
      </w:r>
      <w:r w:rsidR="00D60840">
        <w:rPr>
          <w:rFonts w:hint="eastAsia"/>
        </w:rPr>
        <w:t>の割合が</w:t>
      </w:r>
      <w:r>
        <w:t>32.0</w:t>
      </w:r>
      <w:r>
        <w:rPr>
          <w:rFonts w:hint="eastAsia"/>
        </w:rPr>
        <w:t>％、「利用料がかかる・高い</w:t>
      </w:r>
      <w:r w:rsidR="00D60840">
        <w:rPr>
          <w:rFonts w:hint="eastAsia"/>
        </w:rPr>
        <w:t>」の割合が</w:t>
      </w:r>
      <w:r>
        <w:t>30.0</w:t>
      </w:r>
      <w:r w:rsidR="00D60840">
        <w:rPr>
          <w:rFonts w:hint="eastAsia"/>
        </w:rPr>
        <w:t>％となっています。</w:t>
      </w:r>
    </w:p>
    <w:p w:rsidR="005A2464" w:rsidRDefault="005A2464">
      <w:pPr>
        <w:pStyle w:val="a3"/>
      </w:pPr>
    </w:p>
    <w:p w:rsidR="005A2464" w:rsidRDefault="005A2464"/>
    <w:p w:rsidR="005A2464" w:rsidRDefault="005A2464"/>
    <w:p w:rsidR="005A2464" w:rsidRDefault="005A2464"/>
    <w:p w:rsidR="005A2464" w:rsidRDefault="005A2464"/>
    <w:p w:rsidR="00D60840" w:rsidRDefault="00D60840"/>
    <w:p w:rsidR="00D60840" w:rsidRDefault="00D60840"/>
    <w:p w:rsidR="00D60840" w:rsidRDefault="00D60840"/>
    <w:p w:rsidR="00607DEF" w:rsidRDefault="00CC59BF" w:rsidP="00607DEF">
      <w:pPr>
        <w:pStyle w:val="a5"/>
      </w:pPr>
      <w:r>
        <w:rPr>
          <w:noProof/>
        </w:rPr>
        <w:pict>
          <v:shape id="_x0000_s1576" type="#_x0000_t75" style="position:absolute;left:0;text-align:left;margin-left:230.55pt;margin-top:70.65pt;width:274.9pt;height:136.15pt;z-index:251726336">
            <v:imagedata r:id="rId181" o:title="" cropleft="4651f"/>
          </v:shape>
        </w:pict>
      </w:r>
      <w:r w:rsidR="005A2464">
        <w:rPr>
          <w:rFonts w:hint="eastAsia"/>
        </w:rPr>
        <w:t>問</w:t>
      </w:r>
      <w:r w:rsidR="00607DEF">
        <w:rPr>
          <w:rFonts w:hint="eastAsia"/>
        </w:rPr>
        <w:t>16</w:t>
      </w:r>
      <w:r w:rsidR="005A2464">
        <w:rPr>
          <w:rFonts w:hint="eastAsia"/>
        </w:rPr>
        <w:t xml:space="preserve">－４　</w:t>
      </w:r>
      <w:r w:rsidR="00607DEF" w:rsidRPr="00607DEF">
        <w:rPr>
          <w:rFonts w:hint="eastAsia"/>
        </w:rPr>
        <w:t>問16-1で「３.」から｢９.｣のいずれかに回答した方にうかがいます。</w:t>
      </w:r>
      <w:r w:rsidR="00607DEF">
        <w:rPr>
          <w:rFonts w:hint="eastAsia"/>
        </w:rPr>
        <w:t>その際、「できれば父母のいずれかが仕事を休んで看たい」と思いましたか。（○は１つ）「３」から「９」の日数のうち仕事を休んで看たかった日数についても数字でご記入ください（数字は一枠に一字）。</w:t>
      </w:r>
    </w:p>
    <w:p w:rsidR="005A2464" w:rsidRDefault="00D60840">
      <w:pPr>
        <w:pStyle w:val="a3"/>
      </w:pPr>
      <w:r>
        <w:rPr>
          <w:rFonts w:hint="eastAsia"/>
        </w:rPr>
        <w:t>「できれば仕事を休んで看たい」の割合が</w:t>
      </w:r>
      <w:r w:rsidR="005B0CA9">
        <w:t>37.5</w:t>
      </w:r>
      <w:r>
        <w:rPr>
          <w:rFonts w:hint="eastAsia"/>
        </w:rPr>
        <w:t>％、「休んで看ることは非常に難しい」の割合が</w:t>
      </w:r>
      <w:r w:rsidR="005B0CA9">
        <w:t>21.4</w:t>
      </w:r>
      <w:r>
        <w:rPr>
          <w:rFonts w:hint="eastAsia"/>
        </w:rPr>
        <w:t>％となっています。</w:t>
      </w:r>
    </w:p>
    <w:p w:rsidR="005A2464" w:rsidRDefault="005A2464"/>
    <w:p w:rsidR="00D60840" w:rsidRDefault="00D60840" w:rsidP="00D60840">
      <w:pPr>
        <w:spacing w:line="180" w:lineRule="auto"/>
      </w:pPr>
    </w:p>
    <w:p w:rsidR="005B0CA9" w:rsidRPr="005B0CA9" w:rsidRDefault="005B0CA9" w:rsidP="00D60840">
      <w:pPr>
        <w:spacing w:line="180" w:lineRule="auto"/>
      </w:pPr>
    </w:p>
    <w:p w:rsidR="005A2464" w:rsidRDefault="005A2464" w:rsidP="00D60840">
      <w:pPr>
        <w:spacing w:line="180" w:lineRule="auto"/>
      </w:pPr>
    </w:p>
    <w:p w:rsidR="00D60840" w:rsidRDefault="00656DBD" w:rsidP="00D60840">
      <w:pPr>
        <w:pStyle w:val="a4"/>
        <w:spacing w:line="180" w:lineRule="auto"/>
      </w:pPr>
      <w:r>
        <w:rPr>
          <w:rFonts w:hint="eastAsia"/>
        </w:rPr>
        <w:t>【</w:t>
      </w:r>
      <w:r w:rsidR="00D60840">
        <w:rPr>
          <w:rFonts w:hint="eastAsia"/>
        </w:rPr>
        <w:t>「できれば仕事を休んで看たい」日数</w:t>
      </w:r>
      <w:r>
        <w:rPr>
          <w:rFonts w:hint="eastAsia"/>
        </w:rPr>
        <w:t>】</w:t>
      </w:r>
    </w:p>
    <w:p w:rsidR="005A2464" w:rsidRPr="00D60840" w:rsidRDefault="00D60840" w:rsidP="00D60840">
      <w:pPr>
        <w:pStyle w:val="20"/>
        <w:spacing w:line="180" w:lineRule="auto"/>
        <w:ind w:left="210" w:firstLine="220"/>
      </w:pPr>
      <w:r>
        <w:rPr>
          <w:rFonts w:hint="eastAsia"/>
        </w:rPr>
        <w:t>平均3.7日</w:t>
      </w:r>
      <w:r w:rsidR="00656DBD">
        <w:rPr>
          <w:rFonts w:hint="eastAsia"/>
        </w:rPr>
        <w:t>／年</w:t>
      </w:r>
      <w:r>
        <w:rPr>
          <w:rFonts w:hint="eastAsia"/>
        </w:rPr>
        <w:t>となっています。（有効回答数20件）</w:t>
      </w:r>
    </w:p>
    <w:p w:rsidR="005A2464" w:rsidRDefault="005A2464" w:rsidP="00D60840">
      <w:pPr>
        <w:spacing w:line="180" w:lineRule="auto"/>
      </w:pPr>
    </w:p>
    <w:p w:rsidR="005A2464" w:rsidRDefault="005A2464" w:rsidP="00D60840">
      <w:pPr>
        <w:spacing w:line="180" w:lineRule="auto"/>
      </w:pPr>
    </w:p>
    <w:p w:rsidR="005A2464" w:rsidRDefault="00CC59BF">
      <w:pPr>
        <w:pStyle w:val="a5"/>
      </w:pPr>
      <w:r>
        <w:rPr>
          <w:noProof/>
        </w:rPr>
        <w:pict>
          <v:shape id="_x0000_s1618" type="#_x0000_t75" style="position:absolute;left:0;text-align:left;margin-left:208.8pt;margin-top:40.1pt;width:295.9pt;height:142.9pt;z-index:251751936;mso-position-horizontal-relative:text;mso-position-vertical-relative:text;mso-width-relative:page;mso-height-relative:page">
            <v:imagedata r:id="rId182" o:title=""/>
          </v:shape>
        </w:pict>
      </w:r>
      <w:r w:rsidR="005A2464">
        <w:rPr>
          <w:rFonts w:hint="eastAsia"/>
        </w:rPr>
        <w:t>問</w:t>
      </w:r>
      <w:r w:rsidR="00607DEF">
        <w:rPr>
          <w:rFonts w:hint="eastAsia"/>
        </w:rPr>
        <w:t>16</w:t>
      </w:r>
      <w:r w:rsidR="005A2464">
        <w:rPr>
          <w:rFonts w:hint="eastAsia"/>
        </w:rPr>
        <w:t xml:space="preserve">－５　</w:t>
      </w:r>
      <w:r w:rsidR="00607DEF" w:rsidRPr="00607DEF">
        <w:rPr>
          <w:rFonts w:hint="eastAsia"/>
        </w:rPr>
        <w:t>問16-4で「２．休んで看ることは非常に難しい」に○をつけた方にうかがいます。そう思う理由を教えてください。（○はいくつでも）</w:t>
      </w:r>
    </w:p>
    <w:p w:rsidR="005A2464" w:rsidRDefault="005A2464">
      <w:pPr>
        <w:pStyle w:val="a3"/>
      </w:pPr>
      <w:r>
        <w:rPr>
          <w:rFonts w:hint="eastAsia"/>
        </w:rPr>
        <w:t>「</w:t>
      </w:r>
      <w:r w:rsidR="003220F4">
        <w:rPr>
          <w:rFonts w:hint="eastAsia"/>
        </w:rPr>
        <w:t>仕事</w:t>
      </w:r>
      <w:r w:rsidR="003220F4">
        <w:t>が</w:t>
      </w:r>
      <w:r w:rsidR="003220F4">
        <w:rPr>
          <w:rFonts w:hint="eastAsia"/>
        </w:rPr>
        <w:t>多忙の</w:t>
      </w:r>
      <w:r w:rsidR="003220F4">
        <w:t>ため</w:t>
      </w:r>
      <w:r w:rsidR="003220F4">
        <w:rPr>
          <w:rFonts w:hint="eastAsia"/>
        </w:rPr>
        <w:t>休みが</w:t>
      </w:r>
      <w:r w:rsidR="003220F4">
        <w:t>取りづらい</w:t>
      </w:r>
      <w:r>
        <w:rPr>
          <w:rFonts w:hint="eastAsia"/>
        </w:rPr>
        <w:t>」の割合が</w:t>
      </w:r>
      <w:r w:rsidR="003220F4">
        <w:t>91.7</w:t>
      </w:r>
      <w:r>
        <w:rPr>
          <w:rFonts w:hint="eastAsia"/>
        </w:rPr>
        <w:t>％、「</w:t>
      </w:r>
      <w:r w:rsidR="003220F4">
        <w:rPr>
          <w:rFonts w:hint="eastAsia"/>
        </w:rPr>
        <w:t>休暇</w:t>
      </w:r>
      <w:r w:rsidR="003220F4">
        <w:t>日数</w:t>
      </w:r>
      <w:r w:rsidR="003220F4">
        <w:rPr>
          <w:rFonts w:hint="eastAsia"/>
        </w:rPr>
        <w:t>が</w:t>
      </w:r>
      <w:r w:rsidR="003220F4">
        <w:t>足りないので休めない</w:t>
      </w:r>
      <w:r>
        <w:rPr>
          <w:rFonts w:hint="eastAsia"/>
        </w:rPr>
        <w:t>」の割合が</w:t>
      </w:r>
      <w:r w:rsidR="003220F4">
        <w:t>33.3</w:t>
      </w:r>
      <w:r>
        <w:rPr>
          <w:rFonts w:hint="eastAsia"/>
        </w:rPr>
        <w:t>％となっています。</w:t>
      </w:r>
    </w:p>
    <w:p w:rsidR="005A2464" w:rsidRDefault="005A2464"/>
    <w:p w:rsidR="005A2464" w:rsidRDefault="005A2464"/>
    <w:p w:rsidR="005A2464" w:rsidRDefault="005A2464"/>
    <w:p w:rsidR="005A2464" w:rsidRDefault="005A2464"/>
    <w:p w:rsidR="005A2464" w:rsidRDefault="005A2464">
      <w:pPr>
        <w:pStyle w:val="3"/>
      </w:pPr>
      <w:bookmarkStart w:id="68" w:name="_Toc6307137"/>
      <w:r>
        <w:rPr>
          <w:rFonts w:hint="eastAsia"/>
        </w:rPr>
        <w:lastRenderedPageBreak/>
        <w:t>（７）不定期の一時預かりや宿泊を伴う一時預かり等の利用について</w:t>
      </w:r>
      <w:bookmarkEnd w:id="68"/>
    </w:p>
    <w:p w:rsidR="005A2464" w:rsidRDefault="005A2464" w:rsidP="00607DEF">
      <w:pPr>
        <w:pStyle w:val="a5"/>
      </w:pPr>
      <w:r>
        <w:rPr>
          <w:rFonts w:hint="eastAsia"/>
        </w:rPr>
        <w:t>問</w:t>
      </w:r>
      <w:r w:rsidR="00607DEF">
        <w:rPr>
          <w:rFonts w:hint="eastAsia"/>
        </w:rPr>
        <w:t>17</w:t>
      </w:r>
      <w:r>
        <w:rPr>
          <w:rFonts w:hint="eastAsia"/>
        </w:rPr>
        <w:t xml:space="preserve">　</w:t>
      </w:r>
      <w:r w:rsidR="00607DEF">
        <w:rPr>
          <w:rFonts w:hint="eastAsia"/>
        </w:rPr>
        <w:t>宛名のお子様について、日中の定期的な保育や病気のため以外に、私用、親の通院、不定期の就労等の目的で不定期に利用している事業はありますか。（○はいくつでも）また、それぞれの１年間の利用日数（おおよそ）も□内に数字でご記入ください。（数字は一枠に一字）</w:t>
      </w:r>
    </w:p>
    <w:p w:rsidR="005A2464" w:rsidRDefault="00CC59BF">
      <w:pPr>
        <w:pStyle w:val="a4"/>
      </w:pPr>
      <w:r>
        <w:rPr>
          <w:noProof/>
        </w:rPr>
        <w:pict>
          <v:shape id="_x0000_s1578" type="#_x0000_t75" style="position:absolute;left:0;text-align:left;margin-left:235.8pt;margin-top:13.5pt;width:268.15pt;height:2in;z-index:251727360">
            <v:imagedata r:id="rId183" o:title="" cropleft="6146f"/>
          </v:shape>
        </w:pict>
      </w:r>
      <w:r w:rsidR="005A2464">
        <w:rPr>
          <w:rFonts w:hint="eastAsia"/>
        </w:rPr>
        <w:t>（１）利用している事業</w:t>
      </w:r>
    </w:p>
    <w:p w:rsidR="005A2464" w:rsidRDefault="005A2464">
      <w:pPr>
        <w:pStyle w:val="a3"/>
      </w:pPr>
      <w:r>
        <w:rPr>
          <w:rFonts w:hint="eastAsia"/>
        </w:rPr>
        <w:t>「利用していない」の割合が</w:t>
      </w:r>
      <w:r w:rsidR="009646A2">
        <w:rPr>
          <w:rFonts w:hint="eastAsia"/>
        </w:rPr>
        <w:t>89.0</w:t>
      </w:r>
      <w:r>
        <w:rPr>
          <w:rFonts w:hint="eastAsia"/>
        </w:rPr>
        <w:t>％と最も高くなっています。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a4"/>
      </w:pPr>
      <w:r>
        <w:rPr>
          <w:rFonts w:hint="eastAsia"/>
        </w:rPr>
        <w:t>（２）利用している事業別</w:t>
      </w:r>
      <w:r w:rsidR="00833595">
        <w:rPr>
          <w:rFonts w:hint="eastAsia"/>
        </w:rPr>
        <w:t>平均</w:t>
      </w:r>
      <w:r>
        <w:rPr>
          <w:rFonts w:hint="eastAsia"/>
        </w:rPr>
        <w:t>年間日数</w:t>
      </w:r>
    </w:p>
    <w:p w:rsidR="005A2464" w:rsidRDefault="005A2464">
      <w:pPr>
        <w:pStyle w:val="af"/>
      </w:pPr>
      <w:r>
        <w:rPr>
          <w:rFonts w:hint="eastAsia"/>
        </w:rPr>
        <w:t>①　ファミリー・サポート</w:t>
      </w:r>
    </w:p>
    <w:p w:rsidR="005A2464" w:rsidRDefault="00833595">
      <w:pPr>
        <w:pStyle w:val="20"/>
        <w:ind w:left="210" w:firstLine="220"/>
      </w:pPr>
      <w:r>
        <w:rPr>
          <w:rFonts w:hint="eastAsia"/>
        </w:rPr>
        <w:t>平均8.9日／年となっています。（有効回答</w:t>
      </w:r>
      <w:r>
        <w:t>数9</w:t>
      </w:r>
      <w:r>
        <w:rPr>
          <w:rFonts w:hint="eastAsia"/>
        </w:rPr>
        <w:t>件</w:t>
      </w:r>
      <w:r>
        <w:t>）</w:t>
      </w:r>
    </w:p>
    <w:p w:rsidR="005A2464" w:rsidRDefault="005A2464"/>
    <w:p w:rsidR="005A2464" w:rsidRDefault="005A2464">
      <w:pPr>
        <w:pStyle w:val="af"/>
      </w:pPr>
      <w:r>
        <w:rPr>
          <w:rFonts w:hint="eastAsia"/>
        </w:rPr>
        <w:t xml:space="preserve">②　</w:t>
      </w:r>
      <w:r w:rsidR="00833595">
        <w:rPr>
          <w:rFonts w:hint="eastAsia"/>
        </w:rPr>
        <w:t>居宅訪問型保育（ベビーシッター）</w:t>
      </w:r>
    </w:p>
    <w:p w:rsidR="005A2464" w:rsidRDefault="005A2464">
      <w:pPr>
        <w:pStyle w:val="20"/>
        <w:ind w:left="210" w:firstLine="220"/>
      </w:pPr>
      <w:r>
        <w:rPr>
          <w:rFonts w:hint="eastAsia"/>
        </w:rPr>
        <w:t>有効回答はありません。</w:t>
      </w:r>
    </w:p>
    <w:p w:rsidR="005A2464" w:rsidRDefault="005A2464"/>
    <w:p w:rsidR="005A2464" w:rsidRDefault="00833595">
      <w:pPr>
        <w:pStyle w:val="af"/>
      </w:pPr>
      <w:r>
        <w:rPr>
          <w:rFonts w:hint="eastAsia"/>
        </w:rPr>
        <w:t>③</w:t>
      </w:r>
      <w:r>
        <w:t xml:space="preserve">　</w:t>
      </w:r>
      <w:r w:rsidR="005A2464">
        <w:rPr>
          <w:rFonts w:hint="eastAsia"/>
        </w:rPr>
        <w:t>その他</w:t>
      </w:r>
    </w:p>
    <w:p w:rsidR="005A2464" w:rsidRDefault="00833595">
      <w:pPr>
        <w:pStyle w:val="20"/>
        <w:ind w:left="210" w:firstLine="220"/>
      </w:pPr>
      <w:r>
        <w:rPr>
          <w:rFonts w:hint="eastAsia"/>
        </w:rPr>
        <w:t>有効回答はありません。</w:t>
      </w:r>
    </w:p>
    <w:p w:rsidR="005A2464" w:rsidRDefault="005A2464">
      <w:pPr>
        <w:pStyle w:val="a5"/>
      </w:pPr>
      <w:r>
        <w:br w:type="page"/>
      </w:r>
      <w:r>
        <w:rPr>
          <w:rFonts w:hint="eastAsia"/>
        </w:rPr>
        <w:lastRenderedPageBreak/>
        <w:t>問</w:t>
      </w:r>
      <w:r w:rsidR="00607DEF">
        <w:rPr>
          <w:rFonts w:hint="eastAsia"/>
        </w:rPr>
        <w:t>17</w:t>
      </w:r>
      <w:r>
        <w:rPr>
          <w:rFonts w:hint="eastAsia"/>
        </w:rPr>
        <w:t xml:space="preserve">－１　</w:t>
      </w:r>
      <w:r w:rsidR="00607DEF" w:rsidRPr="00607DEF">
        <w:rPr>
          <w:rFonts w:hint="eastAsia"/>
        </w:rPr>
        <w:t>問17で「４．利用していない」と回答した方にうかがいます。現在利用していない</w:t>
      </w:r>
      <w:r w:rsidR="00CC59BF">
        <w:rPr>
          <w:noProof/>
        </w:rPr>
        <w:pict>
          <v:shape id="_x0000_s1580" type="#_x0000_t75" style="position:absolute;left:0;text-align:left;margin-left:232.05pt;margin-top:37.85pt;width:273.4pt;height:296.45pt;z-index:251728384;mso-position-horizontal-relative:text;mso-position-vertical-relative:text">
            <v:imagedata r:id="rId184" o:title="" cropleft="4983f"/>
          </v:shape>
        </w:pict>
      </w:r>
      <w:r w:rsidR="00607DEF" w:rsidRPr="00607DEF">
        <w:rPr>
          <w:rFonts w:hint="eastAsia"/>
        </w:rPr>
        <w:t>理由は何ですか。（○はいくつでも）</w:t>
      </w:r>
    </w:p>
    <w:p w:rsidR="005A2464" w:rsidRDefault="005A2464">
      <w:pPr>
        <w:pStyle w:val="a3"/>
      </w:pPr>
      <w:r>
        <w:rPr>
          <w:rFonts w:hint="eastAsia"/>
        </w:rPr>
        <w:t>「特に利用する必要がない」の割合が</w:t>
      </w:r>
      <w:r w:rsidR="009646A2">
        <w:rPr>
          <w:rFonts w:hint="eastAsia"/>
        </w:rPr>
        <w:t>79.8</w:t>
      </w:r>
      <w:r>
        <w:rPr>
          <w:rFonts w:hint="eastAsia"/>
        </w:rPr>
        <w:t>％と最も高く、次いで「利用料がかかる・高い」の割合が</w:t>
      </w:r>
      <w:r w:rsidR="009646A2">
        <w:rPr>
          <w:rFonts w:hint="eastAsia"/>
        </w:rPr>
        <w:t>17.8</w:t>
      </w:r>
      <w:r>
        <w:rPr>
          <w:rFonts w:hint="eastAsia"/>
        </w:rPr>
        <w:t>％となっています。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 w:rsidR="005A2464" w:rsidRDefault="00CC59BF">
      <w:pPr>
        <w:pStyle w:val="a5"/>
      </w:pPr>
      <w:r>
        <w:rPr>
          <w:noProof/>
        </w:rPr>
        <w:pict>
          <v:shape id="_x0000_s1581" type="#_x0000_t75" style="position:absolute;left:0;text-align:left;margin-left:250.05pt;margin-top:44.35pt;width:256.9pt;height:102.95pt;z-index:251729408">
            <v:imagedata r:id="rId185" o:title="" cropleft="8638f"/>
          </v:shape>
        </w:pict>
      </w:r>
      <w:r w:rsidR="005A2464">
        <w:rPr>
          <w:rFonts w:hint="eastAsia"/>
        </w:rPr>
        <w:t>問</w:t>
      </w:r>
      <w:r w:rsidR="00607DEF">
        <w:rPr>
          <w:rFonts w:hint="eastAsia"/>
        </w:rPr>
        <w:t>18</w:t>
      </w:r>
      <w:r w:rsidR="005A2464">
        <w:rPr>
          <w:rFonts w:hint="eastAsia"/>
        </w:rPr>
        <w:t xml:space="preserve">　</w:t>
      </w:r>
      <w:r w:rsidR="00607DEF" w:rsidRPr="00607DEF">
        <w:rPr>
          <w:rFonts w:hint="eastAsia"/>
        </w:rPr>
        <w:t>宛名のお子様について、私用、親の通院、不定期の就労等の目的で、事業を利用する必要があると思いますか。（○は１つ）</w:t>
      </w:r>
    </w:p>
    <w:p w:rsidR="005A2464" w:rsidRDefault="005A2464">
      <w:pPr>
        <w:pStyle w:val="a3"/>
      </w:pPr>
      <w:r>
        <w:rPr>
          <w:rFonts w:hint="eastAsia"/>
        </w:rPr>
        <w:t>「利用したい」の割合が</w:t>
      </w:r>
      <w:r w:rsidR="009646A2">
        <w:rPr>
          <w:rFonts w:hint="eastAsia"/>
        </w:rPr>
        <w:t>23.4</w:t>
      </w:r>
      <w:r>
        <w:rPr>
          <w:rFonts w:hint="eastAsia"/>
        </w:rPr>
        <w:t>％、「利用する必要はない」の割合が</w:t>
      </w:r>
      <w:r w:rsidR="009646A2">
        <w:rPr>
          <w:rFonts w:hint="eastAsia"/>
        </w:rPr>
        <w:t>74.5</w:t>
      </w:r>
      <w:r>
        <w:rPr>
          <w:rFonts w:hint="eastAsia"/>
        </w:rPr>
        <w:t>％となっています。</w:t>
      </w:r>
    </w:p>
    <w:p w:rsidR="005A2464" w:rsidRDefault="005A2464"/>
    <w:p w:rsidR="00833595" w:rsidRDefault="00833595"/>
    <w:p w:rsidR="00833595" w:rsidRDefault="00833595"/>
    <w:p w:rsidR="00833595" w:rsidRDefault="00FA3724" w:rsidP="00833595">
      <w:pPr>
        <w:pStyle w:val="a4"/>
        <w:ind w:firstLineChars="100" w:firstLine="220"/>
      </w:pPr>
      <w:r>
        <w:rPr>
          <w:rFonts w:hint="eastAsia"/>
        </w:rPr>
        <w:t>【</w:t>
      </w:r>
      <w:r w:rsidR="00833595">
        <w:rPr>
          <w:rFonts w:hint="eastAsia"/>
        </w:rPr>
        <w:t>利用したい合計日数</w:t>
      </w:r>
      <w:r>
        <w:rPr>
          <w:rFonts w:hint="eastAsia"/>
        </w:rPr>
        <w:t>】</w:t>
      </w:r>
    </w:p>
    <w:p w:rsidR="00833595" w:rsidRDefault="00833595" w:rsidP="00833595">
      <w:pPr>
        <w:pStyle w:val="20"/>
        <w:ind w:left="210" w:firstLine="220"/>
      </w:pPr>
      <w:r>
        <w:rPr>
          <w:rFonts w:hint="eastAsia"/>
        </w:rPr>
        <w:t>平均10.0日／年となっています。（有効回答</w:t>
      </w:r>
      <w:r>
        <w:t>数</w:t>
      </w:r>
      <w:r>
        <w:rPr>
          <w:rFonts w:hint="eastAsia"/>
        </w:rPr>
        <w:t>18件</w:t>
      </w:r>
      <w:r>
        <w:t>）</w:t>
      </w:r>
    </w:p>
    <w:p w:rsidR="005A2464" w:rsidRDefault="009646A2" w:rsidP="00607DEF">
      <w:pPr>
        <w:pStyle w:val="a5"/>
      </w:pPr>
      <w:r>
        <w:br w:type="page"/>
      </w:r>
      <w:r w:rsidR="00CC59BF">
        <w:rPr>
          <w:noProof/>
        </w:rPr>
        <w:lastRenderedPageBreak/>
        <w:pict>
          <v:shape id="_x0000_s1583" type="#_x0000_t75" style="position:absolute;left:0;text-align:left;margin-left:229.8pt;margin-top:57.2pt;width:275.65pt;height:185.65pt;z-index:251731456">
            <v:imagedata r:id="rId186" o:title="" cropleft="4485f"/>
          </v:shape>
        </w:pict>
      </w:r>
      <w:r w:rsidR="005A2464">
        <w:rPr>
          <w:rFonts w:hint="eastAsia"/>
        </w:rPr>
        <w:t>問</w:t>
      </w:r>
      <w:r w:rsidR="00607DEF">
        <w:rPr>
          <w:rFonts w:hint="eastAsia"/>
        </w:rPr>
        <w:t>18</w:t>
      </w:r>
      <w:r w:rsidR="005A2464">
        <w:rPr>
          <w:rFonts w:hint="eastAsia"/>
        </w:rPr>
        <w:t xml:space="preserve">－１　</w:t>
      </w:r>
      <w:r w:rsidR="00607DEF" w:rsidRPr="00607DEF">
        <w:rPr>
          <w:rFonts w:hint="eastAsia"/>
        </w:rPr>
        <w:t>問18で「１.利用したい」に○をつけた方にうかがいます。</w:t>
      </w:r>
      <w:r w:rsidR="00607DEF">
        <w:rPr>
          <w:rFonts w:hint="eastAsia"/>
        </w:rPr>
        <w:t>目的ごとに、年間何日くらい事業を利用する必要があると思いますか。必要な日数をご記入ください（数字は一枠に一字。）。※なお事業の利用にあたっては、一定の利用料がかかります。</w:t>
      </w:r>
    </w:p>
    <w:p w:rsidR="00833595" w:rsidRDefault="00833595" w:rsidP="00833595">
      <w:pPr>
        <w:pStyle w:val="a4"/>
      </w:pPr>
      <w:r>
        <w:rPr>
          <w:rFonts w:hint="eastAsia"/>
        </w:rPr>
        <w:t>（１）利用したい目的</w:t>
      </w:r>
    </w:p>
    <w:p w:rsidR="005A2464" w:rsidRDefault="00833595">
      <w:pPr>
        <w:pStyle w:val="a3"/>
      </w:pPr>
      <w:r>
        <w:rPr>
          <w:rFonts w:hint="eastAsia"/>
        </w:rPr>
        <w:t>「冠婚葬祭、学校行事、子ども（兄弟姉妹を含む）や親の通院等」の割合が</w:t>
      </w:r>
      <w:r w:rsidR="009646A2">
        <w:rPr>
          <w:rFonts w:hint="eastAsia"/>
        </w:rPr>
        <w:t>61.8</w:t>
      </w:r>
      <w:r>
        <w:rPr>
          <w:rFonts w:hint="eastAsia"/>
        </w:rPr>
        <w:t>％と最も高く、次いで</w:t>
      </w:r>
      <w:r w:rsidR="009646A2">
        <w:rPr>
          <w:rFonts w:hint="eastAsia"/>
        </w:rPr>
        <w:t>「不定期の就労」</w:t>
      </w:r>
      <w:r>
        <w:rPr>
          <w:rFonts w:hint="eastAsia"/>
        </w:rPr>
        <w:t>の割合が</w:t>
      </w:r>
      <w:r w:rsidR="009646A2">
        <w:rPr>
          <w:rFonts w:hint="eastAsia"/>
        </w:rPr>
        <w:t>32.4</w:t>
      </w:r>
      <w:r>
        <w:rPr>
          <w:rFonts w:hint="eastAsia"/>
        </w:rPr>
        <w:t>％、</w:t>
      </w:r>
      <w:r w:rsidR="009646A2">
        <w:rPr>
          <w:rFonts w:hint="eastAsia"/>
        </w:rPr>
        <w:t>「私用（</w:t>
      </w:r>
      <w:r w:rsidR="00FA3724">
        <w:rPr>
          <w:rFonts w:hint="eastAsia"/>
        </w:rPr>
        <w:t>買物、子ども（兄弟姉妹を含む）や親の習い事等、リフレッシュ目的</w:t>
      </w:r>
      <w:r w:rsidR="009646A2">
        <w:rPr>
          <w:rFonts w:hint="eastAsia"/>
        </w:rPr>
        <w:t>」</w:t>
      </w:r>
      <w:r>
        <w:rPr>
          <w:rFonts w:hint="eastAsia"/>
        </w:rPr>
        <w:t>の割合が</w:t>
      </w:r>
      <w:r w:rsidR="009646A2">
        <w:rPr>
          <w:rFonts w:hint="eastAsia"/>
        </w:rPr>
        <w:t>26.5</w:t>
      </w:r>
      <w:r>
        <w:rPr>
          <w:rFonts w:hint="eastAsia"/>
        </w:rPr>
        <w:t>％となっています。</w:t>
      </w:r>
    </w:p>
    <w:p w:rsidR="005A2464" w:rsidRDefault="005A2464"/>
    <w:p w:rsidR="00B137F9" w:rsidRDefault="00B137F9"/>
    <w:p w:rsidR="00B137F9" w:rsidRDefault="00B137F9"/>
    <w:p w:rsidR="00B137F9" w:rsidRDefault="00B137F9"/>
    <w:p w:rsidR="00833595" w:rsidRDefault="00833595" w:rsidP="00833595"/>
    <w:p w:rsidR="00B137F9" w:rsidRDefault="00B137F9" w:rsidP="00B137F9">
      <w:pPr>
        <w:pStyle w:val="a4"/>
      </w:pPr>
      <w:r>
        <w:rPr>
          <w:rFonts w:hint="eastAsia"/>
        </w:rPr>
        <w:t>（２）利用したい目的別平均日数</w:t>
      </w:r>
    </w:p>
    <w:tbl>
      <w:tblPr>
        <w:tblW w:w="7598"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055"/>
        <w:gridCol w:w="1134"/>
        <w:gridCol w:w="2409"/>
      </w:tblGrid>
      <w:tr w:rsidR="00B137F9" w:rsidTr="00450521">
        <w:trPr>
          <w:cantSplit/>
          <w:trHeight w:val="709"/>
          <w:jc w:val="center"/>
        </w:trPr>
        <w:tc>
          <w:tcPr>
            <w:tcW w:w="4055" w:type="dxa"/>
            <w:tcBorders>
              <w:top w:val="single" w:sz="8" w:space="0" w:color="auto"/>
              <w:bottom w:val="single" w:sz="8" w:space="0" w:color="000000"/>
              <w:right w:val="single" w:sz="8" w:space="0" w:color="auto"/>
            </w:tcBorders>
            <w:shd w:val="clear" w:color="auto" w:fill="BFBFBF"/>
            <w:noWrap/>
            <w:vAlign w:val="center"/>
          </w:tcPr>
          <w:p w:rsidR="00B137F9" w:rsidRDefault="00B137F9" w:rsidP="00C41D27">
            <w:pPr>
              <w:snapToGrid w:val="0"/>
              <w:spacing w:line="220" w:lineRule="auto"/>
              <w:ind w:left="57" w:right="57"/>
              <w:jc w:val="center"/>
              <w:rPr>
                <w:rFonts w:ascii="ＭＳ Ｐゴシック" w:eastAsia="ＭＳ Ｐゴシック" w:hAnsi="ＭＳ Ｐゴシック" w:cs="Arial Unicode MS"/>
                <w:sz w:val="18"/>
                <w:szCs w:val="20"/>
              </w:rPr>
            </w:pPr>
            <w:r>
              <w:rPr>
                <w:rFonts w:ascii="ＭＳ Ｐゴシック" w:eastAsia="ＭＳ Ｐゴシック" w:hAnsi="ＭＳ Ｐゴシック" w:hint="eastAsia"/>
                <w:sz w:val="18"/>
                <w:szCs w:val="20"/>
              </w:rPr>
              <w:t>区</w:t>
            </w:r>
            <w:r w:rsidR="00C41D27">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分</w:t>
            </w:r>
          </w:p>
        </w:tc>
        <w:tc>
          <w:tcPr>
            <w:tcW w:w="1134" w:type="dxa"/>
            <w:tcBorders>
              <w:top w:val="single" w:sz="8" w:space="0" w:color="auto"/>
              <w:bottom w:val="single" w:sz="8" w:space="0" w:color="000000"/>
            </w:tcBorders>
            <w:shd w:val="clear" w:color="auto" w:fill="BFBFBF"/>
            <w:vAlign w:val="center"/>
          </w:tcPr>
          <w:p w:rsidR="00B137F9" w:rsidRDefault="00B137F9"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有効回答数（件数）</w:t>
            </w:r>
          </w:p>
        </w:tc>
        <w:tc>
          <w:tcPr>
            <w:tcW w:w="2409" w:type="dxa"/>
            <w:tcBorders>
              <w:top w:val="single" w:sz="8" w:space="0" w:color="auto"/>
              <w:bottom w:val="single" w:sz="8" w:space="0" w:color="000000"/>
            </w:tcBorders>
            <w:shd w:val="clear" w:color="auto" w:fill="BFBFBF"/>
            <w:vAlign w:val="center"/>
          </w:tcPr>
          <w:p w:rsidR="00FA3724" w:rsidRDefault="00B137F9" w:rsidP="00C41D27">
            <w:pPr>
              <w:spacing w:line="220" w:lineRule="exact"/>
              <w:ind w:left="57" w:right="57"/>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平均</w:t>
            </w:r>
          </w:p>
          <w:p w:rsidR="00B137F9" w:rsidRDefault="00FA3724" w:rsidP="00C41D27">
            <w:pPr>
              <w:spacing w:line="220" w:lineRule="exact"/>
              <w:ind w:left="57" w:right="57"/>
              <w:jc w:val="center"/>
              <w:rPr>
                <w:rFonts w:ascii="ＭＳ ゴシック" w:eastAsia="ＭＳ ゴシック" w:hAnsi="ＭＳ ゴシック" w:cs="Arial Unicode MS"/>
                <w:sz w:val="18"/>
                <w:szCs w:val="20"/>
              </w:rPr>
            </w:pPr>
            <w:r>
              <w:rPr>
                <w:rFonts w:ascii="ＭＳ ゴシック" w:eastAsia="ＭＳ ゴシック" w:hAnsi="ＭＳ ゴシック" w:hint="eastAsia"/>
                <w:sz w:val="18"/>
                <w:szCs w:val="20"/>
              </w:rPr>
              <w:t>(</w:t>
            </w:r>
            <w:r w:rsidR="00B137F9">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／年)</w:t>
            </w:r>
          </w:p>
        </w:tc>
      </w:tr>
      <w:tr w:rsidR="00B137F9" w:rsidTr="0082394E">
        <w:trPr>
          <w:trHeight w:val="360"/>
          <w:jc w:val="center"/>
        </w:trPr>
        <w:tc>
          <w:tcPr>
            <w:tcW w:w="4055" w:type="dxa"/>
            <w:tcBorders>
              <w:top w:val="single" w:sz="8" w:space="0" w:color="000000"/>
              <w:right w:val="single" w:sz="8" w:space="0" w:color="auto"/>
            </w:tcBorders>
            <w:noWrap/>
            <w:vAlign w:val="center"/>
          </w:tcPr>
          <w:p w:rsidR="00B137F9" w:rsidRDefault="00B137F9" w:rsidP="0082394E">
            <w:pPr>
              <w:snapToGrid w:val="0"/>
              <w:spacing w:line="220" w:lineRule="auto"/>
              <w:ind w:left="57" w:right="57"/>
              <w:rPr>
                <w:rFonts w:ascii="ＭＳ Ｐゴシック" w:eastAsia="ＭＳ Ｐゴシック" w:hAnsi="ＭＳ Ｐゴシック" w:cs="Arial Unicode MS"/>
                <w:sz w:val="18"/>
                <w:szCs w:val="20"/>
              </w:rPr>
            </w:pPr>
            <w:r w:rsidRPr="00833595">
              <w:rPr>
                <w:rFonts w:ascii="ＭＳ Ｐゴシック" w:eastAsia="ＭＳ Ｐゴシック" w:hAnsi="ＭＳ Ｐゴシック" w:hint="eastAsia"/>
                <w:sz w:val="18"/>
                <w:szCs w:val="20"/>
              </w:rPr>
              <w:t>私用（買物、子ども（兄弟姉妹を含む）や親の習い事等、リフレッシュ目的）</w:t>
            </w:r>
          </w:p>
        </w:tc>
        <w:tc>
          <w:tcPr>
            <w:tcW w:w="1134" w:type="dxa"/>
            <w:tcBorders>
              <w:top w:val="single" w:sz="8" w:space="0" w:color="000000"/>
            </w:tcBorders>
            <w:shd w:val="clear" w:color="auto" w:fill="auto"/>
            <w:noWrap/>
          </w:tcPr>
          <w:p w:rsidR="00B137F9" w:rsidRDefault="00B137F9" w:rsidP="0082394E">
            <w:pPr>
              <w:jc w:val="right"/>
              <w:rPr>
                <w:rFonts w:hAnsi="ＭＳ 明朝" w:cs="Arial Unicode MS"/>
                <w:sz w:val="18"/>
                <w:szCs w:val="20"/>
              </w:rPr>
            </w:pPr>
            <w:r>
              <w:rPr>
                <w:rFonts w:hAnsi="ＭＳ 明朝" w:cs="Arial Unicode MS" w:hint="eastAsia"/>
                <w:sz w:val="18"/>
                <w:szCs w:val="20"/>
              </w:rPr>
              <w:t>8</w:t>
            </w:r>
          </w:p>
        </w:tc>
        <w:tc>
          <w:tcPr>
            <w:tcW w:w="2409" w:type="dxa"/>
            <w:tcBorders>
              <w:top w:val="single" w:sz="8" w:space="0" w:color="000000"/>
            </w:tcBorders>
            <w:noWrap/>
          </w:tcPr>
          <w:p w:rsidR="00B137F9" w:rsidRDefault="009646A2" w:rsidP="0082394E">
            <w:pPr>
              <w:jc w:val="right"/>
              <w:rPr>
                <w:rFonts w:hAnsi="ＭＳ 明朝" w:cs="Arial Unicode MS"/>
                <w:sz w:val="18"/>
                <w:szCs w:val="20"/>
              </w:rPr>
            </w:pPr>
            <w:r>
              <w:rPr>
                <w:rFonts w:hAnsi="ＭＳ 明朝" w:cs="Arial Unicode MS" w:hint="eastAsia"/>
                <w:sz w:val="18"/>
                <w:szCs w:val="20"/>
              </w:rPr>
              <w:t>16.0</w:t>
            </w:r>
          </w:p>
        </w:tc>
      </w:tr>
      <w:tr w:rsidR="00B137F9" w:rsidTr="0082394E">
        <w:trPr>
          <w:trHeight w:val="360"/>
          <w:jc w:val="center"/>
        </w:trPr>
        <w:tc>
          <w:tcPr>
            <w:tcW w:w="4055" w:type="dxa"/>
            <w:tcBorders>
              <w:right w:val="single" w:sz="8" w:space="0" w:color="auto"/>
            </w:tcBorders>
            <w:noWrap/>
            <w:vAlign w:val="center"/>
          </w:tcPr>
          <w:p w:rsidR="00B137F9" w:rsidRDefault="00B137F9" w:rsidP="0082394E">
            <w:pPr>
              <w:snapToGrid w:val="0"/>
              <w:spacing w:line="220" w:lineRule="auto"/>
              <w:ind w:left="57" w:right="57"/>
              <w:rPr>
                <w:rFonts w:ascii="ＭＳ Ｐゴシック" w:eastAsia="ＭＳ Ｐゴシック" w:hAnsi="ＭＳ Ｐゴシック" w:cs="Arial Unicode MS"/>
                <w:sz w:val="18"/>
                <w:szCs w:val="20"/>
              </w:rPr>
            </w:pPr>
            <w:r w:rsidRPr="00833595">
              <w:rPr>
                <w:rFonts w:ascii="ＭＳ Ｐゴシック" w:eastAsia="ＭＳ Ｐゴシック" w:hAnsi="ＭＳ Ｐゴシック" w:hint="eastAsia"/>
                <w:sz w:val="18"/>
                <w:szCs w:val="20"/>
              </w:rPr>
              <w:t>冠婚葬祭、学校行事、子ども（兄弟姉妹を含む）や親の通院等</w:t>
            </w:r>
          </w:p>
        </w:tc>
        <w:tc>
          <w:tcPr>
            <w:tcW w:w="1134" w:type="dxa"/>
            <w:shd w:val="clear" w:color="auto" w:fill="auto"/>
            <w:noWrap/>
          </w:tcPr>
          <w:p w:rsidR="00B137F9" w:rsidRDefault="00B137F9" w:rsidP="0082394E">
            <w:pPr>
              <w:jc w:val="right"/>
              <w:rPr>
                <w:rFonts w:hAnsi="ＭＳ 明朝" w:cs="Arial Unicode MS"/>
                <w:sz w:val="18"/>
                <w:szCs w:val="20"/>
              </w:rPr>
            </w:pPr>
            <w:r>
              <w:rPr>
                <w:rFonts w:hAnsi="ＭＳ 明朝" w:cs="Arial Unicode MS" w:hint="eastAsia"/>
                <w:sz w:val="18"/>
                <w:szCs w:val="20"/>
              </w:rPr>
              <w:t>17</w:t>
            </w:r>
          </w:p>
        </w:tc>
        <w:tc>
          <w:tcPr>
            <w:tcW w:w="2409" w:type="dxa"/>
            <w:noWrap/>
          </w:tcPr>
          <w:p w:rsidR="00B137F9" w:rsidRDefault="009646A2" w:rsidP="0082394E">
            <w:pPr>
              <w:jc w:val="right"/>
              <w:rPr>
                <w:rFonts w:hAnsi="ＭＳ 明朝" w:cs="Arial Unicode MS"/>
                <w:sz w:val="18"/>
                <w:szCs w:val="20"/>
              </w:rPr>
            </w:pPr>
            <w:r>
              <w:rPr>
                <w:rFonts w:hAnsi="ＭＳ 明朝" w:cs="Arial Unicode MS" w:hint="eastAsia"/>
                <w:sz w:val="18"/>
                <w:szCs w:val="20"/>
              </w:rPr>
              <w:t>13.2</w:t>
            </w:r>
          </w:p>
        </w:tc>
      </w:tr>
      <w:tr w:rsidR="00B137F9" w:rsidTr="0082394E">
        <w:trPr>
          <w:trHeight w:val="360"/>
          <w:jc w:val="center"/>
        </w:trPr>
        <w:tc>
          <w:tcPr>
            <w:tcW w:w="4055" w:type="dxa"/>
            <w:tcBorders>
              <w:right w:val="single" w:sz="8" w:space="0" w:color="auto"/>
            </w:tcBorders>
            <w:noWrap/>
            <w:vAlign w:val="center"/>
          </w:tcPr>
          <w:p w:rsidR="00B137F9" w:rsidRDefault="00B137F9" w:rsidP="0082394E">
            <w:pPr>
              <w:snapToGrid w:val="0"/>
              <w:spacing w:line="220" w:lineRule="auto"/>
              <w:ind w:left="57" w:right="57"/>
              <w:rPr>
                <w:rFonts w:ascii="ＭＳ Ｐゴシック" w:eastAsia="ＭＳ Ｐゴシック" w:hAnsi="ＭＳ Ｐゴシック" w:cs="Arial Unicode MS"/>
                <w:sz w:val="18"/>
                <w:szCs w:val="20"/>
              </w:rPr>
            </w:pPr>
            <w:r w:rsidRPr="00833595">
              <w:rPr>
                <w:rFonts w:ascii="ＭＳ Ｐゴシック" w:eastAsia="ＭＳ Ｐゴシック" w:hAnsi="ＭＳ Ｐゴシック" w:cs="Arial Unicode MS" w:hint="eastAsia"/>
                <w:sz w:val="18"/>
                <w:szCs w:val="20"/>
              </w:rPr>
              <w:t>不定期の就労</w:t>
            </w:r>
          </w:p>
        </w:tc>
        <w:tc>
          <w:tcPr>
            <w:tcW w:w="1134" w:type="dxa"/>
            <w:shd w:val="clear" w:color="auto" w:fill="auto"/>
            <w:noWrap/>
          </w:tcPr>
          <w:p w:rsidR="00B137F9" w:rsidRDefault="00B137F9" w:rsidP="0082394E">
            <w:pPr>
              <w:jc w:val="right"/>
              <w:rPr>
                <w:rFonts w:hAnsi="ＭＳ 明朝" w:cs="Arial Unicode MS"/>
                <w:sz w:val="18"/>
                <w:szCs w:val="20"/>
              </w:rPr>
            </w:pPr>
            <w:r>
              <w:rPr>
                <w:rFonts w:hAnsi="ＭＳ 明朝" w:cs="Arial Unicode MS" w:hint="eastAsia"/>
                <w:sz w:val="18"/>
                <w:szCs w:val="20"/>
              </w:rPr>
              <w:t>8</w:t>
            </w:r>
          </w:p>
        </w:tc>
        <w:tc>
          <w:tcPr>
            <w:tcW w:w="2409" w:type="dxa"/>
            <w:noWrap/>
          </w:tcPr>
          <w:p w:rsidR="00B137F9" w:rsidRDefault="009646A2" w:rsidP="0082394E">
            <w:pPr>
              <w:jc w:val="right"/>
              <w:rPr>
                <w:rFonts w:hAnsi="ＭＳ 明朝" w:cs="Arial Unicode MS"/>
                <w:sz w:val="18"/>
                <w:szCs w:val="20"/>
              </w:rPr>
            </w:pPr>
            <w:r>
              <w:rPr>
                <w:rFonts w:hAnsi="ＭＳ 明朝" w:cs="Arial Unicode MS" w:hint="eastAsia"/>
                <w:sz w:val="18"/>
                <w:szCs w:val="20"/>
              </w:rPr>
              <w:t>8.3</w:t>
            </w:r>
          </w:p>
        </w:tc>
      </w:tr>
      <w:tr w:rsidR="00B137F9" w:rsidTr="0082394E">
        <w:trPr>
          <w:trHeight w:val="360"/>
          <w:jc w:val="center"/>
        </w:trPr>
        <w:tc>
          <w:tcPr>
            <w:tcW w:w="4055" w:type="dxa"/>
            <w:tcBorders>
              <w:bottom w:val="single" w:sz="8" w:space="0" w:color="auto"/>
              <w:right w:val="single" w:sz="8" w:space="0" w:color="auto"/>
            </w:tcBorders>
            <w:noWrap/>
            <w:vAlign w:val="center"/>
          </w:tcPr>
          <w:p w:rsidR="00B137F9" w:rsidRPr="009A22CC" w:rsidRDefault="00B137F9" w:rsidP="0082394E">
            <w:pPr>
              <w:snapToGrid w:val="0"/>
              <w:spacing w:line="220" w:lineRule="auto"/>
              <w:ind w:left="57" w:right="57"/>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その他</w:t>
            </w:r>
          </w:p>
        </w:tc>
        <w:tc>
          <w:tcPr>
            <w:tcW w:w="1134" w:type="dxa"/>
            <w:shd w:val="clear" w:color="auto" w:fill="auto"/>
            <w:noWrap/>
          </w:tcPr>
          <w:p w:rsidR="00B137F9" w:rsidRDefault="00B137F9" w:rsidP="0082394E">
            <w:pPr>
              <w:jc w:val="right"/>
              <w:rPr>
                <w:rFonts w:hAnsi="ＭＳ 明朝"/>
                <w:sz w:val="18"/>
                <w:szCs w:val="20"/>
              </w:rPr>
            </w:pPr>
            <w:r>
              <w:rPr>
                <w:rFonts w:hAnsi="ＭＳ 明朝" w:hint="eastAsia"/>
                <w:sz w:val="18"/>
                <w:szCs w:val="20"/>
              </w:rPr>
              <w:t>3</w:t>
            </w:r>
          </w:p>
        </w:tc>
        <w:tc>
          <w:tcPr>
            <w:tcW w:w="2409" w:type="dxa"/>
            <w:noWrap/>
          </w:tcPr>
          <w:p w:rsidR="00B137F9" w:rsidRDefault="009646A2" w:rsidP="0082394E">
            <w:pPr>
              <w:jc w:val="right"/>
              <w:rPr>
                <w:rFonts w:hAnsi="ＭＳ 明朝"/>
                <w:sz w:val="18"/>
                <w:szCs w:val="20"/>
              </w:rPr>
            </w:pPr>
            <w:r>
              <w:rPr>
                <w:rFonts w:hAnsi="ＭＳ 明朝" w:hint="eastAsia"/>
                <w:sz w:val="18"/>
                <w:szCs w:val="20"/>
              </w:rPr>
              <w:t>36.0</w:t>
            </w:r>
          </w:p>
        </w:tc>
      </w:tr>
    </w:tbl>
    <w:p w:rsidR="00833595" w:rsidRDefault="00833595" w:rsidP="00833595"/>
    <w:p w:rsidR="00607DEF" w:rsidRPr="00833595" w:rsidRDefault="00607DEF"/>
    <w:p w:rsidR="00833595" w:rsidRDefault="00833595"/>
    <w:p w:rsidR="00607DEF" w:rsidRDefault="00607DEF" w:rsidP="00607DEF">
      <w:pPr>
        <w:pStyle w:val="a5"/>
      </w:pPr>
      <w:r>
        <w:rPr>
          <w:rFonts w:hint="eastAsia"/>
        </w:rPr>
        <w:t xml:space="preserve">問18－２　</w:t>
      </w:r>
      <w:r w:rsidRPr="00607DEF">
        <w:rPr>
          <w:rFonts w:hint="eastAsia"/>
        </w:rPr>
        <w:t>問18-1の目的でお子様を預ける場合、下記のいずれの事業形態が望ましいと思われますか。（○はいくつでも）</w:t>
      </w:r>
    </w:p>
    <w:p w:rsidR="005A2464" w:rsidRPr="00607DEF" w:rsidRDefault="00CC59BF" w:rsidP="00B137F9">
      <w:pPr>
        <w:pStyle w:val="a3"/>
      </w:pPr>
      <w:r>
        <w:pict>
          <v:shape id="_x0000_s1582" type="#_x0000_t75" style="position:absolute;left:0;text-align:left;margin-left:230.55pt;margin-top:-.05pt;width:274.9pt;height:151.9pt;z-index:251730432;mso-position-horizontal-relative:text;mso-position-vertical-relative:text">
            <v:imagedata r:id="rId187" o:title="" cropleft="4651f"/>
          </v:shape>
        </w:pict>
      </w:r>
      <w:r w:rsidR="00B137F9">
        <w:rPr>
          <w:rFonts w:hint="eastAsia"/>
        </w:rPr>
        <w:t>「施設で子どもを保育する事業（例：子育て</w:t>
      </w:r>
      <w:r w:rsidR="009646A2">
        <w:rPr>
          <w:rFonts w:hint="eastAsia"/>
        </w:rPr>
        <w:t>支援センター等</w:t>
      </w:r>
      <w:r w:rsidR="00B137F9">
        <w:rPr>
          <w:rFonts w:hint="eastAsia"/>
        </w:rPr>
        <w:t>）」の割合が</w:t>
      </w:r>
      <w:r w:rsidR="00217879">
        <w:rPr>
          <w:rFonts w:hint="eastAsia"/>
        </w:rPr>
        <w:t>61.8</w:t>
      </w:r>
      <w:r w:rsidR="00B137F9">
        <w:rPr>
          <w:rFonts w:hint="eastAsia"/>
        </w:rPr>
        <w:t>％、「地域住民等が子育て家庭等の近くの場所で保育する事業（例：ファミリー・サポート</w:t>
      </w:r>
      <w:r w:rsidR="00217879">
        <w:rPr>
          <w:rFonts w:hint="eastAsia"/>
        </w:rPr>
        <w:t>・センター</w:t>
      </w:r>
      <w:r w:rsidR="00B137F9">
        <w:rPr>
          <w:rFonts w:hint="eastAsia"/>
        </w:rPr>
        <w:t>等）」の割合が</w:t>
      </w:r>
      <w:r w:rsidR="00217879">
        <w:rPr>
          <w:rFonts w:hint="eastAsia"/>
        </w:rPr>
        <w:t>50.0</w:t>
      </w:r>
      <w:r w:rsidR="00B137F9">
        <w:rPr>
          <w:rFonts w:hint="eastAsia"/>
        </w:rPr>
        <w:t>％となっています。</w:t>
      </w:r>
    </w:p>
    <w:p w:rsidR="005A2464" w:rsidRDefault="005A2464"/>
    <w:p w:rsidR="005A2464" w:rsidRDefault="005A2464"/>
    <w:p w:rsidR="005A2464" w:rsidRDefault="005A2464"/>
    <w:p w:rsidR="005A2464" w:rsidRDefault="009646A2" w:rsidP="00607DEF">
      <w:pPr>
        <w:pStyle w:val="a5"/>
      </w:pPr>
      <w:r>
        <w:br w:type="page"/>
      </w:r>
      <w:r w:rsidR="005A2464">
        <w:rPr>
          <w:rFonts w:hint="eastAsia"/>
        </w:rPr>
        <w:lastRenderedPageBreak/>
        <w:t>問</w:t>
      </w:r>
      <w:r w:rsidR="00607DEF">
        <w:rPr>
          <w:rFonts w:hint="eastAsia"/>
        </w:rPr>
        <w:t>19</w:t>
      </w:r>
      <w:r w:rsidR="005A2464">
        <w:rPr>
          <w:rFonts w:hint="eastAsia"/>
        </w:rPr>
        <w:t xml:space="preserve">　</w:t>
      </w:r>
      <w:r w:rsidR="00607DEF">
        <w:rPr>
          <w:rFonts w:hint="eastAsia"/>
        </w:rPr>
        <w:t>この１年間に、保護者の用事（冠婚葬祭、保護者・家族の病気など）により、宛名のお子様を泊りがけで家族以外にみてもらわなければならないことはありましたか。（○は１つ）</w:t>
      </w:r>
      <w:r w:rsidR="00CC59BF">
        <w:rPr>
          <w:noProof/>
        </w:rPr>
        <w:pict>
          <v:shape id="_x0000_s1584" type="#_x0000_t75" style="position:absolute;left:0;text-align:left;margin-left:272.55pt;margin-top:59.95pt;width:228.4pt;height:117.55pt;z-index:251732480;mso-position-horizontal-relative:text;mso-position-vertical-relative:text">
            <v:imagedata r:id="rId188" o:title="" cropleft="14950f"/>
          </v:shape>
        </w:pict>
      </w:r>
      <w:r w:rsidR="00607DEF">
        <w:rPr>
          <w:rFonts w:hint="eastAsia"/>
        </w:rPr>
        <w:t>（預け先が見つからなかった場合も含みます）</w:t>
      </w:r>
    </w:p>
    <w:p w:rsidR="005A2464" w:rsidRDefault="005A2464">
      <w:pPr>
        <w:pStyle w:val="a3"/>
      </w:pPr>
      <w:r>
        <w:rPr>
          <w:rFonts w:hint="eastAsia"/>
        </w:rPr>
        <w:t>「あった」の割合が</w:t>
      </w:r>
      <w:r w:rsidR="00217879">
        <w:rPr>
          <w:rFonts w:hint="eastAsia"/>
        </w:rPr>
        <w:t>13.8</w:t>
      </w:r>
      <w:r>
        <w:rPr>
          <w:rFonts w:hint="eastAsia"/>
        </w:rPr>
        <w:t>％、「なかった」の割合が</w:t>
      </w:r>
      <w:r w:rsidR="00217879">
        <w:rPr>
          <w:rFonts w:hint="eastAsia"/>
        </w:rPr>
        <w:t>84.1</w:t>
      </w:r>
      <w:r>
        <w:rPr>
          <w:rFonts w:hint="eastAsia"/>
        </w:rPr>
        <w:t>％となっています。</w:t>
      </w:r>
    </w:p>
    <w:p w:rsidR="005A2464" w:rsidRDefault="005A2464"/>
    <w:p w:rsidR="005A2464" w:rsidRDefault="005A2464"/>
    <w:p w:rsidR="00B137F9" w:rsidRDefault="00B137F9"/>
    <w:p w:rsidR="00B137F9" w:rsidRDefault="00B137F9"/>
    <w:p w:rsidR="00B137F9" w:rsidRDefault="00B137F9"/>
    <w:p w:rsidR="00B137F9" w:rsidRDefault="00B137F9"/>
    <w:p w:rsidR="00607DEF" w:rsidRDefault="00CC59BF" w:rsidP="00607DEF">
      <w:pPr>
        <w:pStyle w:val="a5"/>
      </w:pPr>
      <w:r>
        <w:rPr>
          <w:noProof/>
        </w:rPr>
        <w:pict>
          <v:shape id="_x0000_s1585" type="#_x0000_t75" style="position:absolute;left:0;text-align:left;margin-left:224.55pt;margin-top:43.85pt;width:276.4pt;height:219.4pt;z-index:251733504">
            <v:imagedata r:id="rId189" o:title="" cropleft="4319f"/>
          </v:shape>
        </w:pict>
      </w:r>
      <w:r w:rsidR="00607DEF">
        <w:rPr>
          <w:rFonts w:hint="eastAsia"/>
        </w:rPr>
        <w:t xml:space="preserve">問19－１　</w:t>
      </w:r>
      <w:r w:rsidR="00607DEF" w:rsidRPr="00607DEF">
        <w:rPr>
          <w:rFonts w:hint="eastAsia"/>
        </w:rPr>
        <w:t>問19で「１.あった」と答えた方にうかがいます。</w:t>
      </w:r>
      <w:r w:rsidR="00607DEF">
        <w:rPr>
          <w:rFonts w:hint="eastAsia"/>
        </w:rPr>
        <w:t>その際、この１年間の対処方法ごとの日数も□内に数字でご記入ください（数字は一枠に一字）。</w:t>
      </w:r>
    </w:p>
    <w:p w:rsidR="005A2464" w:rsidRDefault="005A2464">
      <w:pPr>
        <w:pStyle w:val="a4"/>
      </w:pPr>
      <w:r>
        <w:rPr>
          <w:rFonts w:hint="eastAsia"/>
        </w:rPr>
        <w:t>（１）１年間の対処方法</w:t>
      </w:r>
    </w:p>
    <w:p w:rsidR="005A2464" w:rsidRDefault="005A2464">
      <w:pPr>
        <w:pStyle w:val="a3"/>
      </w:pPr>
      <w:r>
        <w:rPr>
          <w:rFonts w:hint="eastAsia"/>
        </w:rPr>
        <w:t>「（同居者を含む）親族・知人にみてもらった」の割合が</w:t>
      </w:r>
      <w:r w:rsidR="00217879">
        <w:rPr>
          <w:rFonts w:hint="eastAsia"/>
        </w:rPr>
        <w:t>100.0</w:t>
      </w:r>
      <w:r>
        <w:rPr>
          <w:rFonts w:hint="eastAsia"/>
        </w:rPr>
        <w:t>％と最も高く、次いで「仕方なく子どもを同行させた」の割合が</w:t>
      </w:r>
      <w:r w:rsidR="00217879">
        <w:rPr>
          <w:rFonts w:hint="eastAsia"/>
        </w:rPr>
        <w:t>15.0</w:t>
      </w:r>
      <w:r>
        <w:rPr>
          <w:rFonts w:hint="eastAsia"/>
        </w:rPr>
        <w:t>％となっています。</w:t>
      </w:r>
    </w:p>
    <w:p w:rsidR="005A2464" w:rsidRDefault="005A2464"/>
    <w:p w:rsidR="005A2464" w:rsidRDefault="005A2464"/>
    <w:p w:rsidR="005A2464" w:rsidRDefault="00B137F9">
      <w:pPr>
        <w:pStyle w:val="a4"/>
      </w:pPr>
      <w:r>
        <w:br w:type="page"/>
      </w:r>
      <w:r w:rsidR="005A2464">
        <w:rPr>
          <w:rFonts w:hint="eastAsia"/>
        </w:rPr>
        <w:lastRenderedPageBreak/>
        <w:t>（２）１年間の対処方法別</w:t>
      </w:r>
      <w:r>
        <w:rPr>
          <w:rFonts w:hint="eastAsia"/>
        </w:rPr>
        <w:t>平均</w:t>
      </w:r>
      <w:r w:rsidR="005A2464">
        <w:rPr>
          <w:rFonts w:hint="eastAsia"/>
        </w:rPr>
        <w:t>日数</w:t>
      </w:r>
    </w:p>
    <w:p w:rsidR="005A2464" w:rsidRDefault="005A2464">
      <w:pPr>
        <w:pStyle w:val="af"/>
      </w:pPr>
      <w:r>
        <w:rPr>
          <w:rFonts w:hint="eastAsia"/>
        </w:rPr>
        <w:t>①　（同居者を含む）親族・知人にみてもらった</w:t>
      </w:r>
    </w:p>
    <w:p w:rsidR="005A2464" w:rsidRDefault="00B137F9" w:rsidP="00B137F9">
      <w:pPr>
        <w:pStyle w:val="20"/>
        <w:ind w:left="210" w:firstLine="220"/>
      </w:pPr>
      <w:r>
        <w:rPr>
          <w:rFonts w:hint="eastAsia"/>
        </w:rPr>
        <w:t>平均</w:t>
      </w:r>
      <w:r>
        <w:t>14.2</w:t>
      </w:r>
      <w:r>
        <w:rPr>
          <w:rFonts w:hint="eastAsia"/>
        </w:rPr>
        <w:t>泊</w:t>
      </w:r>
      <w:r>
        <w:t>／</w:t>
      </w:r>
      <w:r>
        <w:rPr>
          <w:rFonts w:hint="eastAsia"/>
        </w:rPr>
        <w:t>年</w:t>
      </w:r>
      <w:r>
        <w:t>となっています。</w:t>
      </w:r>
      <w:r>
        <w:rPr>
          <w:rFonts w:hint="eastAsia"/>
        </w:rPr>
        <w:t>（有効回答数</w:t>
      </w:r>
      <w:r>
        <w:t>20</w:t>
      </w:r>
      <w:r>
        <w:rPr>
          <w:rFonts w:hint="eastAsia"/>
        </w:rPr>
        <w:t>件</w:t>
      </w:r>
      <w:r>
        <w:t>）</w:t>
      </w:r>
    </w:p>
    <w:p w:rsidR="00B137F9" w:rsidRDefault="00B137F9">
      <w:pPr>
        <w:pStyle w:val="af"/>
      </w:pPr>
    </w:p>
    <w:p w:rsidR="005A2464" w:rsidRDefault="005A2464">
      <w:pPr>
        <w:pStyle w:val="af"/>
      </w:pPr>
      <w:r>
        <w:rPr>
          <w:rFonts w:hint="eastAsia"/>
        </w:rPr>
        <w:t xml:space="preserve">②　</w:t>
      </w:r>
      <w:r w:rsidR="00B137F9">
        <w:rPr>
          <w:rFonts w:hint="eastAsia"/>
        </w:rPr>
        <w:t>短期入所</w:t>
      </w:r>
      <w:r w:rsidR="00B137F9">
        <w:t>生活援助事業（</w:t>
      </w:r>
      <w:r w:rsidR="00B137F9">
        <w:rPr>
          <w:rFonts w:hint="eastAsia"/>
        </w:rPr>
        <w:t>ショート</w:t>
      </w:r>
      <w:r w:rsidR="00B137F9">
        <w:t>ステイ）</w:t>
      </w:r>
      <w:r w:rsidR="00B137F9">
        <w:rPr>
          <w:rFonts w:hint="eastAsia"/>
        </w:rPr>
        <w:t>を利用</w:t>
      </w:r>
      <w:r w:rsidR="00B137F9">
        <w:t>した</w:t>
      </w:r>
    </w:p>
    <w:p w:rsidR="005A2464" w:rsidRDefault="005A2464">
      <w:pPr>
        <w:pStyle w:val="20"/>
        <w:ind w:left="210" w:firstLine="220"/>
      </w:pPr>
      <w:r>
        <w:rPr>
          <w:rFonts w:hint="eastAsia"/>
        </w:rPr>
        <w:t>有効回答はありません。</w:t>
      </w:r>
    </w:p>
    <w:p w:rsidR="005A2464" w:rsidRDefault="005A2464">
      <w:pPr>
        <w:pStyle w:val="20"/>
        <w:ind w:left="210" w:firstLine="220"/>
      </w:pPr>
    </w:p>
    <w:p w:rsidR="005A2464" w:rsidRDefault="005A2464">
      <w:pPr>
        <w:pStyle w:val="af"/>
      </w:pPr>
      <w:r>
        <w:rPr>
          <w:rFonts w:hint="eastAsia"/>
        </w:rPr>
        <w:t>③　２以外の保育事業（認可外保育施設、</w:t>
      </w:r>
      <w:r w:rsidR="00B137F9">
        <w:rPr>
          <w:rFonts w:hint="eastAsia"/>
        </w:rPr>
        <w:t>ベビーシッター等</w:t>
      </w:r>
      <w:r>
        <w:rPr>
          <w:rFonts w:hint="eastAsia"/>
        </w:rPr>
        <w:t>）を利用した</w:t>
      </w:r>
    </w:p>
    <w:p w:rsidR="005A2464" w:rsidRDefault="005A2464">
      <w:pPr>
        <w:pStyle w:val="20"/>
        <w:ind w:left="210" w:firstLine="220"/>
      </w:pPr>
      <w:r>
        <w:rPr>
          <w:rFonts w:hint="eastAsia"/>
        </w:rPr>
        <w:t>有効回答はありません。</w:t>
      </w:r>
    </w:p>
    <w:p w:rsidR="005A2464" w:rsidRDefault="005A2464"/>
    <w:p w:rsidR="005A2464" w:rsidRDefault="005A2464">
      <w:pPr>
        <w:pStyle w:val="af"/>
      </w:pPr>
      <w:r>
        <w:rPr>
          <w:rFonts w:hint="eastAsia"/>
        </w:rPr>
        <w:t>④　仕方なく子どもを同行させた</w:t>
      </w:r>
    </w:p>
    <w:p w:rsidR="005A2464" w:rsidRDefault="00B137F9">
      <w:pPr>
        <w:pStyle w:val="20"/>
        <w:ind w:left="210" w:firstLine="220"/>
      </w:pPr>
      <w:r>
        <w:rPr>
          <w:rFonts w:hint="eastAsia"/>
        </w:rPr>
        <w:t>平均</w:t>
      </w:r>
      <w:r>
        <w:t>1.7</w:t>
      </w:r>
      <w:r>
        <w:rPr>
          <w:rFonts w:hint="eastAsia"/>
        </w:rPr>
        <w:t>泊</w:t>
      </w:r>
      <w:r>
        <w:t>／</w:t>
      </w:r>
      <w:r>
        <w:rPr>
          <w:rFonts w:hint="eastAsia"/>
        </w:rPr>
        <w:t>年</w:t>
      </w:r>
      <w:r>
        <w:t>となっています。</w:t>
      </w:r>
      <w:r>
        <w:rPr>
          <w:rFonts w:hint="eastAsia"/>
        </w:rPr>
        <w:t>（有効回答数</w:t>
      </w:r>
      <w:r>
        <w:t>3</w:t>
      </w:r>
      <w:r>
        <w:rPr>
          <w:rFonts w:hint="eastAsia"/>
        </w:rPr>
        <w:t>件</w:t>
      </w:r>
      <w:r>
        <w:t>）</w:t>
      </w:r>
    </w:p>
    <w:p w:rsidR="005A2464" w:rsidRDefault="005A2464"/>
    <w:p w:rsidR="005A2464" w:rsidRDefault="005A2464">
      <w:pPr>
        <w:pStyle w:val="af"/>
      </w:pPr>
      <w:r>
        <w:rPr>
          <w:rFonts w:hint="eastAsia"/>
        </w:rPr>
        <w:t>⑤　仕方なく子どもだけで留守番をさせた</w:t>
      </w:r>
    </w:p>
    <w:p w:rsidR="005A2464" w:rsidRDefault="00B137F9">
      <w:pPr>
        <w:pStyle w:val="20"/>
        <w:ind w:left="210" w:firstLine="220"/>
      </w:pPr>
      <w:r>
        <w:rPr>
          <w:rFonts w:hint="eastAsia"/>
        </w:rPr>
        <w:t>有効回答はありません。</w:t>
      </w:r>
    </w:p>
    <w:p w:rsidR="005A2464" w:rsidRDefault="005A2464"/>
    <w:p w:rsidR="005A2464" w:rsidRDefault="005A2464">
      <w:pPr>
        <w:pStyle w:val="af"/>
      </w:pPr>
      <w:r>
        <w:rPr>
          <w:rFonts w:hint="eastAsia"/>
        </w:rPr>
        <w:t>⑥　その他</w:t>
      </w:r>
    </w:p>
    <w:p w:rsidR="005A2464" w:rsidRDefault="005A2464">
      <w:pPr>
        <w:pStyle w:val="20"/>
        <w:ind w:left="210" w:firstLine="220"/>
      </w:pPr>
      <w:r>
        <w:rPr>
          <w:rFonts w:hint="eastAsia"/>
        </w:rPr>
        <w:t>有効回答はありません。</w:t>
      </w:r>
    </w:p>
    <w:p w:rsidR="005A2464" w:rsidRDefault="005A2464"/>
    <w:p w:rsidR="00E77F8A" w:rsidRDefault="00E77F8A"/>
    <w:p w:rsidR="00E77F8A" w:rsidRDefault="00E77F8A"/>
    <w:p w:rsidR="00E77F8A" w:rsidRDefault="00CC59BF" w:rsidP="00E77F8A">
      <w:pPr>
        <w:pStyle w:val="a5"/>
      </w:pPr>
      <w:r>
        <w:rPr>
          <w:noProof/>
        </w:rPr>
        <w:pict>
          <v:shape id="_x0000_s1586" type="#_x0000_t75" style="position:absolute;left:0;text-align:left;margin-left:203.55pt;margin-top:43.5pt;width:295.9pt;height:119.25pt;z-index:251734528">
            <v:imagedata r:id="rId190" o:title=""/>
          </v:shape>
        </w:pict>
      </w:r>
      <w:r w:rsidR="00E77F8A">
        <w:rPr>
          <w:rFonts w:hint="eastAsia"/>
        </w:rPr>
        <w:t xml:space="preserve">問19－２　</w:t>
      </w:r>
      <w:r w:rsidR="00E77F8A" w:rsidRPr="00E77F8A">
        <w:rPr>
          <w:rFonts w:hint="eastAsia"/>
        </w:rPr>
        <w:t>問19-1で「１.(同居者を含む)親族・知人にみてもらった」と答えた方にうかがいます。その場合の困難度はどの程度でしたか。（○は１つ）</w:t>
      </w:r>
    </w:p>
    <w:p w:rsidR="00217879" w:rsidRDefault="00217879" w:rsidP="00217879">
      <w:pPr>
        <w:pStyle w:val="a3"/>
      </w:pPr>
      <w:r>
        <w:rPr>
          <w:rFonts w:hint="eastAsia"/>
        </w:rPr>
        <w:t>「特に困難ではない」の割合が50.0％と最も高く、次いで「どちらかというと困難」の割合が30.0％、「非常に困難」の割合が20.0％となっています。</w:t>
      </w:r>
    </w:p>
    <w:p w:rsidR="00E77F8A" w:rsidRPr="00217879" w:rsidRDefault="00E77F8A" w:rsidP="00E77F8A"/>
    <w:p w:rsidR="00E77F8A" w:rsidRPr="00E77F8A" w:rsidRDefault="00E77F8A"/>
    <w:p w:rsidR="00E77F8A" w:rsidRDefault="00E77F8A"/>
    <w:p w:rsidR="00E77F8A" w:rsidRDefault="00E77F8A"/>
    <w:p w:rsidR="00E77F8A" w:rsidRDefault="00E77F8A"/>
    <w:p w:rsidR="00E77F8A" w:rsidRDefault="00E77F8A"/>
    <w:p w:rsidR="005A2464" w:rsidRDefault="005A2464">
      <w:pPr>
        <w:pStyle w:val="3"/>
      </w:pPr>
      <w:r>
        <w:br w:type="page"/>
      </w:r>
      <w:bookmarkStart w:id="69" w:name="_Toc6307138"/>
      <w:r>
        <w:rPr>
          <w:rFonts w:hint="eastAsia"/>
        </w:rPr>
        <w:lastRenderedPageBreak/>
        <w:t>（８）子育て全般について</w:t>
      </w:r>
      <w:bookmarkEnd w:id="69"/>
    </w:p>
    <w:p w:rsidR="005A2464" w:rsidRDefault="00CC59BF">
      <w:pPr>
        <w:pStyle w:val="a5"/>
      </w:pPr>
      <w:r>
        <w:rPr>
          <w:noProof/>
        </w:rPr>
        <w:pict>
          <v:shape id="_x0000_s1588" type="#_x0000_t75" style="position:absolute;left:0;text-align:left;margin-left:213.3pt;margin-top:54.3pt;width:293.85pt;height:305.4pt;z-index:251735552">
            <v:imagedata r:id="rId191" o:title="" cropleft="4517f"/>
          </v:shape>
        </w:pict>
      </w:r>
      <w:r w:rsidR="005A2464">
        <w:rPr>
          <w:rFonts w:hint="eastAsia"/>
        </w:rPr>
        <w:t>問</w:t>
      </w:r>
      <w:r w:rsidR="00AD1F61">
        <w:rPr>
          <w:rFonts w:hint="eastAsia"/>
        </w:rPr>
        <w:t>20</w:t>
      </w:r>
      <w:r w:rsidR="005A2464">
        <w:rPr>
          <w:rFonts w:hint="eastAsia"/>
        </w:rPr>
        <w:t xml:space="preserve">　</w:t>
      </w:r>
      <w:r w:rsidR="00AD1F61" w:rsidRPr="00AD1F61">
        <w:rPr>
          <w:rFonts w:hint="eastAsia"/>
        </w:rPr>
        <w:t>松田町では、「子ども・子育て支援事業計画」により、子育て支援の施策・事業を推進してきました。現在の子育て環境をみたときに、「これまでの取り組みで評価できるもの」と「今後力を入れていくべきもの」と思うものはどれですか。（○はそれぞれ３つまで）</w:t>
      </w:r>
    </w:p>
    <w:p w:rsidR="000A5F70" w:rsidRPr="000A5F70" w:rsidRDefault="000A5F70" w:rsidP="000A5F70">
      <w:pPr>
        <w:pStyle w:val="a4"/>
      </w:pPr>
      <w:r>
        <w:rPr>
          <w:rFonts w:hint="eastAsia"/>
        </w:rPr>
        <w:t>（１）これまでの取り組みで評価</w:t>
      </w:r>
      <w:r>
        <w:t>できるもの</w:t>
      </w:r>
    </w:p>
    <w:p w:rsidR="005A2464" w:rsidRDefault="000A5F70" w:rsidP="000A5F70">
      <w:pPr>
        <w:pStyle w:val="a3"/>
        <w:ind w:rightChars="2600" w:right="5460"/>
      </w:pPr>
      <w:r>
        <w:rPr>
          <w:rFonts w:hint="eastAsia"/>
        </w:rPr>
        <w:t>「</w:t>
      </w:r>
      <w:r w:rsidR="00217879">
        <w:rPr>
          <w:rFonts w:hint="eastAsia"/>
        </w:rPr>
        <w:t>母と子のいのちと健康を守る施策の充実</w:t>
      </w:r>
      <w:r>
        <w:rPr>
          <w:rFonts w:hint="eastAsia"/>
        </w:rPr>
        <w:t>」の割合が</w:t>
      </w:r>
      <w:r w:rsidR="00217879">
        <w:rPr>
          <w:rFonts w:hint="eastAsia"/>
        </w:rPr>
        <w:t>53.8</w:t>
      </w:r>
      <w:r>
        <w:rPr>
          <w:rFonts w:hint="eastAsia"/>
        </w:rPr>
        <w:t>％と最も高く、次いで「</w:t>
      </w:r>
      <w:r w:rsidR="00217879" w:rsidRPr="00473FF1">
        <w:rPr>
          <w:rFonts w:hint="eastAsia"/>
        </w:rPr>
        <w:t>子育て家庭の経済的負担等の軽減</w:t>
      </w:r>
      <w:r>
        <w:rPr>
          <w:rFonts w:hint="eastAsia"/>
        </w:rPr>
        <w:t>」の割合が</w:t>
      </w:r>
      <w:r w:rsidR="00217879">
        <w:rPr>
          <w:rFonts w:hint="eastAsia"/>
        </w:rPr>
        <w:t>52.4</w:t>
      </w:r>
      <w:r>
        <w:rPr>
          <w:rFonts w:hint="eastAsia"/>
        </w:rPr>
        <w:t>％、「</w:t>
      </w:r>
      <w:r w:rsidR="00217879">
        <w:rPr>
          <w:rFonts w:hint="eastAsia"/>
        </w:rPr>
        <w:t>子どもの安全の確保</w:t>
      </w:r>
      <w:r>
        <w:rPr>
          <w:rFonts w:hint="eastAsia"/>
        </w:rPr>
        <w:t>」の割合が</w:t>
      </w:r>
      <w:r w:rsidR="00217879">
        <w:rPr>
          <w:rFonts w:hint="eastAsia"/>
        </w:rPr>
        <w:t>31.0</w:t>
      </w:r>
      <w:r>
        <w:rPr>
          <w:rFonts w:hint="eastAsia"/>
        </w:rPr>
        <w:t>％となっています。</w:t>
      </w:r>
    </w:p>
    <w:p w:rsidR="005A2464" w:rsidRDefault="005A2464"/>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0A5F70"/>
    <w:p w:rsidR="000A5F70" w:rsidRDefault="00CC59BF">
      <w:r>
        <w:rPr>
          <w:noProof/>
        </w:rPr>
        <w:pict>
          <v:shape id="_x0000_s1589" type="#_x0000_t75" style="position:absolute;left:0;text-align:left;margin-left:219.9pt;margin-top:10.8pt;width:277.15pt;height:286.9pt;z-index:251736576">
            <v:imagedata r:id="rId192" o:title="" cropleft="4153f"/>
          </v:shape>
        </w:pict>
      </w:r>
    </w:p>
    <w:p w:rsidR="000A5F70" w:rsidRPr="000A5F70" w:rsidRDefault="000A5F70" w:rsidP="000A5F70">
      <w:pPr>
        <w:pStyle w:val="a4"/>
      </w:pPr>
      <w:r>
        <w:rPr>
          <w:rFonts w:hint="eastAsia"/>
        </w:rPr>
        <w:t>（２）</w:t>
      </w:r>
      <w:r w:rsidRPr="000A5F70">
        <w:rPr>
          <w:rFonts w:hint="eastAsia"/>
        </w:rPr>
        <w:t>今後力を入れていくべきもの</w:t>
      </w:r>
    </w:p>
    <w:p w:rsidR="000A5F70" w:rsidRDefault="000A5F70" w:rsidP="000A5F70">
      <w:pPr>
        <w:pStyle w:val="a3"/>
        <w:ind w:rightChars="2600" w:right="5460"/>
      </w:pPr>
      <w:r>
        <w:rPr>
          <w:rFonts w:hint="eastAsia"/>
        </w:rPr>
        <w:t>「</w:t>
      </w:r>
      <w:r w:rsidR="00217879" w:rsidRPr="00473FF1">
        <w:rPr>
          <w:rFonts w:hint="eastAsia"/>
        </w:rPr>
        <w:t>子どもがのびのびと活動できる環境の整備</w:t>
      </w:r>
      <w:r>
        <w:rPr>
          <w:rFonts w:hint="eastAsia"/>
        </w:rPr>
        <w:t>」の割合が</w:t>
      </w:r>
      <w:r w:rsidR="00217879">
        <w:rPr>
          <w:rFonts w:hint="eastAsia"/>
        </w:rPr>
        <w:t>49.0</w:t>
      </w:r>
      <w:r>
        <w:rPr>
          <w:rFonts w:hint="eastAsia"/>
        </w:rPr>
        <w:t>％と最も高く、次いで「</w:t>
      </w:r>
      <w:r w:rsidR="00217879" w:rsidRPr="00217879">
        <w:rPr>
          <w:rFonts w:hint="eastAsia"/>
        </w:rPr>
        <w:t>子どもの生きる力の育成に向けた就学前の教育・保育環境の整備</w:t>
      </w:r>
      <w:r>
        <w:rPr>
          <w:rFonts w:hint="eastAsia"/>
        </w:rPr>
        <w:t>」の割合が</w:t>
      </w:r>
      <w:r w:rsidR="00217879">
        <w:rPr>
          <w:rFonts w:hint="eastAsia"/>
        </w:rPr>
        <w:t>33.8</w:t>
      </w:r>
      <w:r>
        <w:rPr>
          <w:rFonts w:hint="eastAsia"/>
        </w:rPr>
        <w:t>％、「</w:t>
      </w:r>
      <w:r w:rsidR="00217879" w:rsidRPr="00473FF1">
        <w:rPr>
          <w:rFonts w:hint="eastAsia"/>
        </w:rPr>
        <w:t>子育て家庭の経済的負担等の軽減</w:t>
      </w:r>
      <w:r>
        <w:rPr>
          <w:rFonts w:hint="eastAsia"/>
        </w:rPr>
        <w:t>」の割合が</w:t>
      </w:r>
      <w:r w:rsidR="00217879">
        <w:rPr>
          <w:rFonts w:hint="eastAsia"/>
        </w:rPr>
        <w:t>25.5</w:t>
      </w:r>
      <w:r>
        <w:rPr>
          <w:rFonts w:hint="eastAsia"/>
        </w:rPr>
        <w:t>％となっています。</w:t>
      </w:r>
    </w:p>
    <w:p w:rsidR="000A5F70" w:rsidRPr="00217879" w:rsidRDefault="000A5F70" w:rsidP="000A5F70"/>
    <w:p w:rsidR="000A5F70" w:rsidRPr="000A5F70" w:rsidRDefault="000A5F70"/>
    <w:p w:rsidR="000A5F70" w:rsidRDefault="000A5F70"/>
    <w:p w:rsidR="000A5F70" w:rsidRDefault="000A5F70"/>
    <w:p w:rsidR="000A5F70" w:rsidRDefault="000A5F70"/>
    <w:p w:rsidR="000A5F70" w:rsidRDefault="000A5F70"/>
    <w:p w:rsidR="005A2464" w:rsidRDefault="005A2464"/>
    <w:p w:rsidR="005A2464" w:rsidRDefault="005A2464"/>
    <w:p w:rsidR="005A2464" w:rsidRDefault="005A2464"/>
    <w:p w:rsidR="005A2464" w:rsidRDefault="000A5F70">
      <w:pPr>
        <w:pStyle w:val="a5"/>
      </w:pPr>
      <w:r>
        <w:br w:type="page"/>
      </w:r>
      <w:r w:rsidR="005A2464">
        <w:rPr>
          <w:rFonts w:hint="eastAsia"/>
        </w:rPr>
        <w:lastRenderedPageBreak/>
        <w:t>問</w:t>
      </w:r>
      <w:r w:rsidR="00AD1F61">
        <w:rPr>
          <w:rFonts w:hint="eastAsia"/>
        </w:rPr>
        <w:t>21</w:t>
      </w:r>
      <w:r w:rsidR="005A2464">
        <w:rPr>
          <w:rFonts w:hint="eastAsia"/>
        </w:rPr>
        <w:t xml:space="preserve">　</w:t>
      </w:r>
      <w:r w:rsidR="00AD1F61" w:rsidRPr="00AD1F61">
        <w:rPr>
          <w:rFonts w:hint="eastAsia"/>
        </w:rPr>
        <w:t>お住まいの地域における子育ての環境や支援へ満足していますか。（○は１つ）</w:t>
      </w:r>
    </w:p>
    <w:p w:rsidR="00217879" w:rsidRPr="00473FF1" w:rsidRDefault="00CC59BF" w:rsidP="00217879">
      <w:pPr>
        <w:pStyle w:val="a3"/>
        <w:ind w:rightChars="2700" w:right="5670"/>
      </w:pPr>
      <w:r>
        <w:rPr>
          <w:noProof/>
        </w:rPr>
        <w:pict>
          <v:shape id="_x0000_s1590" type="#_x0000_t75" style="position:absolute;left:0;text-align:left;margin-left:244.05pt;margin-top:4.65pt;width:262.9pt;height:160.3pt;z-index:251737600">
            <v:imagedata r:id="rId193" o:title="" cropleft="7309f"/>
          </v:shape>
        </w:pict>
      </w:r>
      <w:r w:rsidR="00217879" w:rsidRPr="00473FF1">
        <w:rPr>
          <w:rFonts w:hint="eastAsia"/>
        </w:rPr>
        <w:t>「</w:t>
      </w:r>
      <w:r w:rsidR="00217879">
        <w:rPr>
          <w:rFonts w:hint="eastAsia"/>
        </w:rPr>
        <w:t>やや満足度が高い</w:t>
      </w:r>
      <w:r w:rsidR="00217879" w:rsidRPr="00473FF1">
        <w:rPr>
          <w:rFonts w:hint="eastAsia"/>
        </w:rPr>
        <w:t>」の割合が</w:t>
      </w:r>
      <w:r w:rsidR="00217879">
        <w:rPr>
          <w:rFonts w:hint="eastAsia"/>
        </w:rPr>
        <w:t>32.4</w:t>
      </w:r>
      <w:r w:rsidR="00FA3724">
        <w:rPr>
          <w:rFonts w:hint="eastAsia"/>
        </w:rPr>
        <w:t>％と最も高く、次いで</w:t>
      </w:r>
      <w:r w:rsidR="00217879" w:rsidRPr="00473FF1">
        <w:rPr>
          <w:rFonts w:hint="eastAsia"/>
        </w:rPr>
        <w:t>「</w:t>
      </w:r>
      <w:r w:rsidR="00217879">
        <w:rPr>
          <w:rFonts w:hint="eastAsia"/>
        </w:rPr>
        <w:t>どちらともいえない」</w:t>
      </w:r>
      <w:r w:rsidR="00217879" w:rsidRPr="00473FF1">
        <w:rPr>
          <w:rFonts w:hint="eastAsia"/>
        </w:rPr>
        <w:t>の割合が</w:t>
      </w:r>
      <w:r w:rsidR="00217879">
        <w:rPr>
          <w:rFonts w:hint="eastAsia"/>
        </w:rPr>
        <w:t>29.7</w:t>
      </w:r>
      <w:r w:rsidR="00217879" w:rsidRPr="00473FF1">
        <w:rPr>
          <w:rFonts w:hint="eastAsia"/>
        </w:rPr>
        <w:t>％となっています。</w:t>
      </w:r>
    </w:p>
    <w:p w:rsidR="005A2464" w:rsidRDefault="00217879" w:rsidP="00217879">
      <w:pPr>
        <w:pStyle w:val="a3"/>
      </w:pPr>
      <w:r w:rsidRPr="00473FF1">
        <w:rPr>
          <w:rFonts w:hint="eastAsia"/>
        </w:rPr>
        <w:t>「やや満足度が高い」</w:t>
      </w:r>
      <w:r>
        <w:rPr>
          <w:rFonts w:hint="eastAsia"/>
        </w:rPr>
        <w:t>と「満足度が高い」を足した“満足度が高い”は38.6％、「やや満足度が低い」と「満足度が低い」を足した“満足度が低い”は25.5％となっています。</w:t>
      </w:r>
    </w:p>
    <w:p w:rsidR="005A2464" w:rsidRDefault="005A2464"/>
    <w:p w:rsidR="005A2464" w:rsidRDefault="005A2464"/>
    <w:p w:rsidR="005A2464" w:rsidRDefault="005A2464"/>
    <w:p w:rsidR="005A2464" w:rsidRDefault="005A2464"/>
    <w:p w:rsidR="005A2464" w:rsidRDefault="005A2464"/>
    <w:p w:rsidR="005A2464" w:rsidRDefault="005A2464"/>
    <w:p w:rsidR="005A2464" w:rsidRDefault="005A2464">
      <w:pPr>
        <w:pStyle w:val="2"/>
      </w:pPr>
      <w:r>
        <w:br w:type="page"/>
      </w:r>
      <w:bookmarkStart w:id="70" w:name="_Toc6307139"/>
      <w:r>
        <w:rPr>
          <w:rFonts w:hint="eastAsia"/>
        </w:rPr>
        <w:lastRenderedPageBreak/>
        <w:t>３　自由意見</w:t>
      </w:r>
      <w:bookmarkEnd w:id="70"/>
    </w:p>
    <w:p w:rsidR="005A2464" w:rsidRDefault="005A2464">
      <w:pPr>
        <w:pStyle w:val="3"/>
      </w:pPr>
      <w:bookmarkStart w:id="71" w:name="_Toc6307140"/>
      <w:r>
        <w:rPr>
          <w:rFonts w:hint="eastAsia"/>
        </w:rPr>
        <w:t>（１）就学前児童の保護者調査の自由意見</w:t>
      </w:r>
      <w:bookmarkEnd w:id="71"/>
    </w:p>
    <w:p w:rsidR="00605272" w:rsidRDefault="00605272" w:rsidP="00605272">
      <w:r>
        <w:rPr>
          <w:rFonts w:hint="eastAsia"/>
        </w:rPr>
        <w:t>・保育園、幼稚園、こども園の増築・新設、保育士不足、待機児童解消に関すること（29件）</w:t>
      </w:r>
    </w:p>
    <w:p w:rsidR="00605272" w:rsidRDefault="00605272" w:rsidP="00605272">
      <w:r>
        <w:rPr>
          <w:rFonts w:hint="eastAsia"/>
        </w:rPr>
        <w:t>・幼児教育・保育の無償化後の保育園利用増加に対する不安（2件）</w:t>
      </w:r>
    </w:p>
    <w:p w:rsidR="00605272" w:rsidRDefault="00605272" w:rsidP="00605272">
      <w:pPr>
        <w:widowControl/>
        <w:jc w:val="left"/>
      </w:pPr>
      <w:r>
        <w:rPr>
          <w:rFonts w:hint="eastAsia"/>
        </w:rPr>
        <w:t>・保育園の環境・衛生面の改善に関すること（1件）</w:t>
      </w:r>
    </w:p>
    <w:p w:rsidR="00605272" w:rsidRDefault="00605272" w:rsidP="00605272">
      <w:r>
        <w:rPr>
          <w:rFonts w:hint="eastAsia"/>
        </w:rPr>
        <w:t>・幼稚園の預かり保育に関すること（2件）</w:t>
      </w:r>
    </w:p>
    <w:p w:rsidR="00605272" w:rsidRDefault="00605272" w:rsidP="00605272">
      <w:r>
        <w:rPr>
          <w:rFonts w:hint="eastAsia"/>
        </w:rPr>
        <w:t>・幼稚園のプレ保育、保育時間の拡大に関すること（4件）</w:t>
      </w:r>
    </w:p>
    <w:p w:rsidR="00605272" w:rsidRDefault="00605272" w:rsidP="00605272">
      <w:r>
        <w:rPr>
          <w:rFonts w:hint="eastAsia"/>
        </w:rPr>
        <w:t>・病児保育、一時預かり保育の充実に関すること（4件）</w:t>
      </w:r>
    </w:p>
    <w:p w:rsidR="00605272" w:rsidRDefault="00605272" w:rsidP="00605272">
      <w:r>
        <w:rPr>
          <w:rFonts w:hint="eastAsia"/>
        </w:rPr>
        <w:t>・子育て支援センターの充実に関すること（6件）</w:t>
      </w:r>
    </w:p>
    <w:p w:rsidR="00605272" w:rsidRDefault="00605272" w:rsidP="00605272">
      <w:r>
        <w:rPr>
          <w:rFonts w:hint="eastAsia"/>
        </w:rPr>
        <w:t>・未就園児の集いの場の充実に関すること（2件）</w:t>
      </w:r>
    </w:p>
    <w:p w:rsidR="00605272" w:rsidRDefault="00605272" w:rsidP="00605272">
      <w:r>
        <w:rPr>
          <w:rFonts w:hint="eastAsia"/>
        </w:rPr>
        <w:t>・出産祝い金、医療費助成、保育料等の経済的支援に関すること（6件）</w:t>
      </w:r>
    </w:p>
    <w:p w:rsidR="00605272" w:rsidRDefault="00605272" w:rsidP="00605272">
      <w:pPr>
        <w:widowControl/>
        <w:jc w:val="left"/>
      </w:pPr>
      <w:r>
        <w:rPr>
          <w:rFonts w:hint="eastAsia"/>
        </w:rPr>
        <w:t>・ファミリー・サポート・センターの改善に関すること（2件）</w:t>
      </w:r>
    </w:p>
    <w:p w:rsidR="00605272" w:rsidRDefault="00605272" w:rsidP="00605272">
      <w:r>
        <w:rPr>
          <w:rFonts w:hint="eastAsia"/>
        </w:rPr>
        <w:t>・産婦人科医不足、夜間診療等の医療体制に関すること（5件）</w:t>
      </w:r>
    </w:p>
    <w:p w:rsidR="00605272" w:rsidRDefault="00605272" w:rsidP="00605272">
      <w:pPr>
        <w:widowControl/>
        <w:jc w:val="left"/>
      </w:pPr>
      <w:r>
        <w:rPr>
          <w:rFonts w:hint="eastAsia"/>
        </w:rPr>
        <w:t>・乳児健診の改善に関すること（3件）</w:t>
      </w:r>
    </w:p>
    <w:p w:rsidR="00605272" w:rsidRDefault="00605272" w:rsidP="00605272">
      <w:r>
        <w:rPr>
          <w:rFonts w:hint="eastAsia"/>
        </w:rPr>
        <w:t>・公園の整備、充実に関すること（17件）</w:t>
      </w:r>
    </w:p>
    <w:p w:rsidR="00605272" w:rsidRDefault="00605272" w:rsidP="00605272">
      <w:r>
        <w:rPr>
          <w:rFonts w:hint="eastAsia"/>
        </w:rPr>
        <w:t>・子どもたちの居場所や遊び場の充実に関すること（2件）</w:t>
      </w:r>
    </w:p>
    <w:p w:rsidR="00605272" w:rsidRDefault="00605272" w:rsidP="00605272">
      <w:r>
        <w:rPr>
          <w:rFonts w:hint="eastAsia"/>
        </w:rPr>
        <w:t>・小学校の環境、設備の充実に関すること（4件）</w:t>
      </w:r>
    </w:p>
    <w:p w:rsidR="00605272" w:rsidRDefault="00605272" w:rsidP="00605272">
      <w:r>
        <w:rPr>
          <w:rFonts w:hint="eastAsia"/>
        </w:rPr>
        <w:t>・道路（通学路や登園道路）の整備に関すること（4件）</w:t>
      </w:r>
    </w:p>
    <w:p w:rsidR="00605272" w:rsidRDefault="00605272" w:rsidP="00605272">
      <w:pPr>
        <w:widowControl/>
        <w:jc w:val="left"/>
      </w:pPr>
      <w:r>
        <w:rPr>
          <w:rFonts w:hint="eastAsia"/>
        </w:rPr>
        <w:t>・通学路等の防犯、スクールバスの導入に関すること（4件）</w:t>
      </w:r>
    </w:p>
    <w:p w:rsidR="00605272" w:rsidRDefault="00605272" w:rsidP="00605272">
      <w:r>
        <w:rPr>
          <w:rFonts w:hint="eastAsia"/>
        </w:rPr>
        <w:t>・学童保育の充実、放課後の居場所に関すること（3件）</w:t>
      </w:r>
    </w:p>
    <w:p w:rsidR="00605272" w:rsidRDefault="00605272" w:rsidP="00605272">
      <w:pPr>
        <w:widowControl/>
        <w:jc w:val="left"/>
      </w:pPr>
      <w:r>
        <w:rPr>
          <w:rFonts w:hint="eastAsia"/>
        </w:rPr>
        <w:t>・子ども食堂に関すること（1件）</w:t>
      </w:r>
    </w:p>
    <w:p w:rsidR="00605272" w:rsidRDefault="00605272" w:rsidP="00605272">
      <w:r>
        <w:rPr>
          <w:rFonts w:hint="eastAsia"/>
        </w:rPr>
        <w:t>・親の就労時間の短縮に関すること（1件）</w:t>
      </w:r>
    </w:p>
    <w:p w:rsidR="00605272" w:rsidRDefault="00605272" w:rsidP="00605272">
      <w:r>
        <w:rPr>
          <w:rFonts w:hint="eastAsia"/>
        </w:rPr>
        <w:t>・地域間の子育て環境の差に関すること（2件）</w:t>
      </w:r>
    </w:p>
    <w:p w:rsidR="00605272" w:rsidRDefault="00605272" w:rsidP="00605272">
      <w:r>
        <w:rPr>
          <w:rFonts w:hint="eastAsia"/>
        </w:rPr>
        <w:t>・情報発信・相談窓口の充実に関すること（6件）</w:t>
      </w:r>
    </w:p>
    <w:p w:rsidR="00605272" w:rsidRDefault="00605272" w:rsidP="00605272">
      <w:pPr>
        <w:widowControl/>
        <w:jc w:val="left"/>
      </w:pPr>
      <w:r>
        <w:rPr>
          <w:rFonts w:hint="eastAsia"/>
        </w:rPr>
        <w:t>・アンケートに関すること（1件）　　　　など</w:t>
      </w:r>
    </w:p>
    <w:p w:rsidR="005A2464" w:rsidRPr="00605272" w:rsidRDefault="005A2464">
      <w:pPr>
        <w:rPr>
          <w:rFonts w:hAnsi="ＭＳ 明朝"/>
          <w:sz w:val="22"/>
          <w:szCs w:val="22"/>
        </w:rPr>
      </w:pPr>
    </w:p>
    <w:p w:rsidR="007F78FB" w:rsidRDefault="007F78FB">
      <w:pPr>
        <w:rPr>
          <w:rFonts w:hAnsi="ＭＳ 明朝"/>
          <w:sz w:val="22"/>
          <w:szCs w:val="22"/>
        </w:rPr>
      </w:pPr>
    </w:p>
    <w:p w:rsidR="005A2464" w:rsidRDefault="005A2464">
      <w:pPr>
        <w:pStyle w:val="3"/>
      </w:pPr>
      <w:bookmarkStart w:id="72" w:name="_Toc6307141"/>
      <w:r>
        <w:rPr>
          <w:rFonts w:hint="eastAsia"/>
        </w:rPr>
        <w:t>（２）小学生の保護者調査の自由意見</w:t>
      </w:r>
      <w:bookmarkEnd w:id="72"/>
    </w:p>
    <w:p w:rsidR="00605272" w:rsidRDefault="00605272" w:rsidP="00605272">
      <w:pPr>
        <w:widowControl/>
        <w:jc w:val="left"/>
      </w:pPr>
      <w:r>
        <w:rPr>
          <w:rFonts w:hint="eastAsia"/>
        </w:rPr>
        <w:t>・学用品、学童保育の補助、医療費助成等の経済的支援に関すること（4件）</w:t>
      </w:r>
    </w:p>
    <w:p w:rsidR="00605272" w:rsidRDefault="00605272" w:rsidP="00605272">
      <w:pPr>
        <w:widowControl/>
        <w:jc w:val="left"/>
      </w:pPr>
      <w:r>
        <w:rPr>
          <w:rFonts w:hint="eastAsia"/>
        </w:rPr>
        <w:t>・学校教育のレベルアップに関すること（1件）</w:t>
      </w:r>
    </w:p>
    <w:p w:rsidR="00605272" w:rsidRDefault="00605272" w:rsidP="00605272">
      <w:pPr>
        <w:widowControl/>
        <w:jc w:val="left"/>
      </w:pPr>
      <w:r>
        <w:rPr>
          <w:rFonts w:hint="eastAsia"/>
        </w:rPr>
        <w:t>・子育て支援の質に関すること（1件）</w:t>
      </w:r>
    </w:p>
    <w:p w:rsidR="00605272" w:rsidRDefault="00605272" w:rsidP="00605272">
      <w:pPr>
        <w:widowControl/>
        <w:jc w:val="left"/>
      </w:pPr>
      <w:r>
        <w:rPr>
          <w:rFonts w:hint="eastAsia"/>
        </w:rPr>
        <w:t>・ファミリー・サポート・センターの改善に関すること（1件）</w:t>
      </w:r>
    </w:p>
    <w:p w:rsidR="00605272" w:rsidRDefault="00605272" w:rsidP="00605272">
      <w:pPr>
        <w:widowControl/>
        <w:jc w:val="left"/>
      </w:pPr>
      <w:r>
        <w:rPr>
          <w:rFonts w:hint="eastAsia"/>
        </w:rPr>
        <w:t>・長期休暇時のみなど学童保育の一時利用に関すること（5件）</w:t>
      </w:r>
    </w:p>
    <w:p w:rsidR="00605272" w:rsidRDefault="00605272" w:rsidP="00605272">
      <w:pPr>
        <w:widowControl/>
        <w:jc w:val="left"/>
      </w:pPr>
      <w:r>
        <w:rPr>
          <w:rFonts w:hint="eastAsia"/>
        </w:rPr>
        <w:t>・学童保育の充実に関すること（4件）</w:t>
      </w:r>
    </w:p>
    <w:p w:rsidR="00605272" w:rsidRDefault="00605272" w:rsidP="00605272">
      <w:pPr>
        <w:widowControl/>
        <w:jc w:val="left"/>
      </w:pPr>
      <w:r>
        <w:rPr>
          <w:rFonts w:hint="eastAsia"/>
        </w:rPr>
        <w:t>・病児保育の充実に関すること（1件）</w:t>
      </w:r>
    </w:p>
    <w:p w:rsidR="00605272" w:rsidRDefault="00605272" w:rsidP="00605272">
      <w:pPr>
        <w:widowControl/>
        <w:jc w:val="left"/>
      </w:pPr>
      <w:r>
        <w:rPr>
          <w:rFonts w:hint="eastAsia"/>
        </w:rPr>
        <w:t>・放課後の居場所や事業の充実に関すること（3件）</w:t>
      </w:r>
    </w:p>
    <w:p w:rsidR="00605272" w:rsidRDefault="00605272" w:rsidP="00605272">
      <w:pPr>
        <w:widowControl/>
        <w:jc w:val="left"/>
      </w:pPr>
      <w:r>
        <w:rPr>
          <w:rFonts w:hint="eastAsia"/>
        </w:rPr>
        <w:t>・小学校の環境、設備の充実に関すること（2件）</w:t>
      </w:r>
    </w:p>
    <w:p w:rsidR="00605272" w:rsidRDefault="00605272" w:rsidP="00605272">
      <w:pPr>
        <w:widowControl/>
        <w:jc w:val="left"/>
      </w:pPr>
      <w:r>
        <w:rPr>
          <w:rFonts w:hint="eastAsia"/>
        </w:rPr>
        <w:t>・公園の整備、充実に関すること（6件）</w:t>
      </w:r>
    </w:p>
    <w:p w:rsidR="00605272" w:rsidRDefault="00605272" w:rsidP="00605272">
      <w:pPr>
        <w:widowControl/>
        <w:jc w:val="left"/>
      </w:pPr>
      <w:r>
        <w:rPr>
          <w:rFonts w:hint="eastAsia"/>
        </w:rPr>
        <w:t>・子どもたちの居場所や遊び場の充実に関すること（5件）</w:t>
      </w:r>
    </w:p>
    <w:p w:rsidR="00605272" w:rsidRDefault="00605272" w:rsidP="00605272">
      <w:pPr>
        <w:widowControl/>
        <w:jc w:val="left"/>
      </w:pPr>
      <w:r>
        <w:rPr>
          <w:rFonts w:hint="eastAsia"/>
        </w:rPr>
        <w:t>・公共交通機関の充実に関すること（1件）</w:t>
      </w:r>
    </w:p>
    <w:p w:rsidR="00605272" w:rsidRDefault="00605272" w:rsidP="00605272">
      <w:pPr>
        <w:widowControl/>
        <w:jc w:val="left"/>
      </w:pPr>
      <w:r>
        <w:rPr>
          <w:rFonts w:hint="eastAsia"/>
        </w:rPr>
        <w:lastRenderedPageBreak/>
        <w:t>・スクールバスの導入に関すること（1件）</w:t>
      </w:r>
    </w:p>
    <w:p w:rsidR="00605272" w:rsidRDefault="00605272" w:rsidP="00605272">
      <w:pPr>
        <w:widowControl/>
        <w:jc w:val="left"/>
      </w:pPr>
      <w:r>
        <w:rPr>
          <w:rFonts w:hint="eastAsia"/>
        </w:rPr>
        <w:t>・子どもの安全に関すること（4件）</w:t>
      </w:r>
    </w:p>
    <w:p w:rsidR="00605272" w:rsidRDefault="00605272" w:rsidP="00605272">
      <w:pPr>
        <w:widowControl/>
        <w:jc w:val="left"/>
      </w:pPr>
      <w:r>
        <w:rPr>
          <w:rFonts w:hint="eastAsia"/>
        </w:rPr>
        <w:t>・学校のいじめへの対応に関すること（1件）</w:t>
      </w:r>
    </w:p>
    <w:p w:rsidR="00605272" w:rsidRDefault="00605272" w:rsidP="00605272">
      <w:pPr>
        <w:widowControl/>
        <w:jc w:val="left"/>
      </w:pPr>
      <w:r>
        <w:rPr>
          <w:rFonts w:hint="eastAsia"/>
        </w:rPr>
        <w:t>・子どもの体力向上に関すること（1件）</w:t>
      </w:r>
    </w:p>
    <w:p w:rsidR="00605272" w:rsidRDefault="00605272" w:rsidP="00605272">
      <w:pPr>
        <w:widowControl/>
        <w:jc w:val="left"/>
      </w:pPr>
      <w:r>
        <w:rPr>
          <w:rFonts w:hint="eastAsia"/>
        </w:rPr>
        <w:t>・地域間の子育て環境の差に関すること（1件）</w:t>
      </w:r>
    </w:p>
    <w:p w:rsidR="00605272" w:rsidRDefault="00605272" w:rsidP="00605272">
      <w:pPr>
        <w:widowControl/>
        <w:jc w:val="left"/>
      </w:pPr>
      <w:r>
        <w:rPr>
          <w:rFonts w:hint="eastAsia"/>
        </w:rPr>
        <w:t>・障がいをもった子どもに対する支援に関すること（1件）</w:t>
      </w:r>
    </w:p>
    <w:p w:rsidR="00605272" w:rsidRDefault="00605272" w:rsidP="00605272">
      <w:pPr>
        <w:widowControl/>
        <w:jc w:val="left"/>
      </w:pPr>
      <w:r>
        <w:rPr>
          <w:rFonts w:hint="eastAsia"/>
        </w:rPr>
        <w:t>・ひとり親家庭の支援や制度の強化に関すること（1件）</w:t>
      </w:r>
    </w:p>
    <w:p w:rsidR="00605272" w:rsidRDefault="00605272" w:rsidP="00605272">
      <w:pPr>
        <w:widowControl/>
        <w:jc w:val="left"/>
      </w:pPr>
      <w:r>
        <w:rPr>
          <w:rFonts w:hint="eastAsia"/>
        </w:rPr>
        <w:t>・情報発信・相談窓口の充実に関すること（2件）　　　　など</w:t>
      </w:r>
    </w:p>
    <w:p w:rsidR="00F73D72" w:rsidRPr="00605272" w:rsidRDefault="00F73D72">
      <w:pPr>
        <w:ind w:leftChars="100" w:left="210"/>
        <w:rPr>
          <w:rFonts w:hAnsi="ＭＳ 明朝"/>
          <w:sz w:val="22"/>
          <w:szCs w:val="22"/>
        </w:rPr>
      </w:pPr>
    </w:p>
    <w:p w:rsidR="007F78FB" w:rsidRDefault="007F78FB">
      <w:pPr>
        <w:ind w:leftChars="100" w:left="210"/>
      </w:pPr>
    </w:p>
    <w:sectPr w:rsidR="007F78FB">
      <w:footerReference w:type="even" r:id="rId194"/>
      <w:footerReference w:type="default" r:id="rId195"/>
      <w:pgSz w:w="11906" w:h="16838"/>
      <w:pgMar w:top="1134" w:right="1134" w:bottom="851" w:left="1134" w:header="851"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15B" w:rsidRDefault="0017015B">
      <w:r>
        <w:separator/>
      </w:r>
    </w:p>
  </w:endnote>
  <w:endnote w:type="continuationSeparator" w:id="0">
    <w:p w:rsidR="0017015B" w:rsidRDefault="0017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A09" w:rsidRDefault="00AC2A09">
    <w:pPr>
      <w:jc w:val="center"/>
      <w:rPr>
        <w:rFonts w:ascii="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A09" w:rsidRDefault="00AC2A0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C2A09" w:rsidRDefault="00AC2A09">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A09" w:rsidRDefault="00AC2A09">
    <w:pPr>
      <w:pStyle w:val="a7"/>
      <w:jc w:val="center"/>
    </w:pPr>
    <w:r>
      <w:rPr>
        <w:rStyle w:val="a8"/>
        <w:rFonts w:ascii="ＭＳ ゴシック" w:hAnsi="ＭＳ ゴシック"/>
        <w:sz w:val="20"/>
      </w:rPr>
      <w:fldChar w:fldCharType="begin"/>
    </w:r>
    <w:r>
      <w:rPr>
        <w:rStyle w:val="a8"/>
        <w:rFonts w:ascii="ＭＳ ゴシック" w:hAnsi="ＭＳ ゴシック"/>
        <w:sz w:val="20"/>
      </w:rPr>
      <w:instrText xml:space="preserve"> PAGE </w:instrText>
    </w:r>
    <w:r>
      <w:rPr>
        <w:rStyle w:val="a8"/>
        <w:rFonts w:ascii="ＭＳ ゴシック" w:hAnsi="ＭＳ ゴシック"/>
        <w:sz w:val="20"/>
      </w:rPr>
      <w:fldChar w:fldCharType="separate"/>
    </w:r>
    <w:r w:rsidR="00CC59BF">
      <w:rPr>
        <w:rStyle w:val="a8"/>
        <w:rFonts w:ascii="ＭＳ ゴシック" w:hAnsi="ＭＳ ゴシック"/>
        <w:noProof/>
        <w:sz w:val="20"/>
      </w:rPr>
      <w:t>32</w:t>
    </w:r>
    <w:r>
      <w:rPr>
        <w:rStyle w:val="a8"/>
        <w:rFonts w:ascii="ＭＳ ゴシック" w:hAnsi="ＭＳ ゴシック"/>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15B" w:rsidRDefault="0017015B">
      <w:r>
        <w:separator/>
      </w:r>
    </w:p>
  </w:footnote>
  <w:footnote w:type="continuationSeparator" w:id="0">
    <w:p w:rsidR="0017015B" w:rsidRDefault="001701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7D4"/>
    <w:multiLevelType w:val="hybridMultilevel"/>
    <w:tmpl w:val="622A4356"/>
    <w:lvl w:ilvl="0" w:tplc="5D8058E0">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 w15:restartNumberingAfterBreak="0">
    <w:nsid w:val="4303127D"/>
    <w:multiLevelType w:val="hybridMultilevel"/>
    <w:tmpl w:val="D09EBAD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5A900C33"/>
    <w:multiLevelType w:val="hybridMultilevel"/>
    <w:tmpl w:val="5D6A2A76"/>
    <w:lvl w:ilvl="0" w:tplc="9CC259B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6D75EC4"/>
    <w:multiLevelType w:val="hybridMultilevel"/>
    <w:tmpl w:val="903E1106"/>
    <w:lvl w:ilvl="0" w:tplc="CB52BE2E">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oNotTrackMove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64AA"/>
    <w:rsid w:val="0002278E"/>
    <w:rsid w:val="000231FE"/>
    <w:rsid w:val="000545F1"/>
    <w:rsid w:val="000A5F70"/>
    <w:rsid w:val="000E4C9E"/>
    <w:rsid w:val="000F555F"/>
    <w:rsid w:val="001553E0"/>
    <w:rsid w:val="001627BF"/>
    <w:rsid w:val="00164423"/>
    <w:rsid w:val="0017015B"/>
    <w:rsid w:val="00176105"/>
    <w:rsid w:val="0018710F"/>
    <w:rsid w:val="00187A25"/>
    <w:rsid w:val="001B2E4D"/>
    <w:rsid w:val="001E441D"/>
    <w:rsid w:val="001F1A1D"/>
    <w:rsid w:val="00202AE1"/>
    <w:rsid w:val="002047F6"/>
    <w:rsid w:val="00212722"/>
    <w:rsid w:val="00216C31"/>
    <w:rsid w:val="00217879"/>
    <w:rsid w:val="00223655"/>
    <w:rsid w:val="0022414B"/>
    <w:rsid w:val="00224A37"/>
    <w:rsid w:val="00240971"/>
    <w:rsid w:val="00256D94"/>
    <w:rsid w:val="002664AA"/>
    <w:rsid w:val="00282C64"/>
    <w:rsid w:val="002B6F97"/>
    <w:rsid w:val="002D35D4"/>
    <w:rsid w:val="002E476F"/>
    <w:rsid w:val="002E47F9"/>
    <w:rsid w:val="002E7677"/>
    <w:rsid w:val="003220F4"/>
    <w:rsid w:val="00375C21"/>
    <w:rsid w:val="003D2133"/>
    <w:rsid w:val="003E4899"/>
    <w:rsid w:val="003E6FBE"/>
    <w:rsid w:val="003F1BD1"/>
    <w:rsid w:val="004013DE"/>
    <w:rsid w:val="0042268E"/>
    <w:rsid w:val="004352C5"/>
    <w:rsid w:val="00437BE1"/>
    <w:rsid w:val="00450521"/>
    <w:rsid w:val="00456B2E"/>
    <w:rsid w:val="004615F8"/>
    <w:rsid w:val="004733BB"/>
    <w:rsid w:val="00473FF1"/>
    <w:rsid w:val="0049176E"/>
    <w:rsid w:val="0049769D"/>
    <w:rsid w:val="004A1238"/>
    <w:rsid w:val="004B0ED3"/>
    <w:rsid w:val="004C1EC1"/>
    <w:rsid w:val="004E5D8E"/>
    <w:rsid w:val="004F7AD8"/>
    <w:rsid w:val="00502A49"/>
    <w:rsid w:val="005328D7"/>
    <w:rsid w:val="0055430D"/>
    <w:rsid w:val="0056612A"/>
    <w:rsid w:val="00567A4B"/>
    <w:rsid w:val="00567B37"/>
    <w:rsid w:val="005731BB"/>
    <w:rsid w:val="00575C37"/>
    <w:rsid w:val="005A2464"/>
    <w:rsid w:val="005B0CA9"/>
    <w:rsid w:val="005C2C79"/>
    <w:rsid w:val="005C62D0"/>
    <w:rsid w:val="005E07B5"/>
    <w:rsid w:val="005F3146"/>
    <w:rsid w:val="005F5682"/>
    <w:rsid w:val="0060221E"/>
    <w:rsid w:val="00605272"/>
    <w:rsid w:val="006052E8"/>
    <w:rsid w:val="00606DEA"/>
    <w:rsid w:val="00607DEF"/>
    <w:rsid w:val="00610C67"/>
    <w:rsid w:val="00613E72"/>
    <w:rsid w:val="00620192"/>
    <w:rsid w:val="00656DBD"/>
    <w:rsid w:val="006715F5"/>
    <w:rsid w:val="00686365"/>
    <w:rsid w:val="006A12B1"/>
    <w:rsid w:val="006A12E8"/>
    <w:rsid w:val="006A18AA"/>
    <w:rsid w:val="006B5D67"/>
    <w:rsid w:val="006E073A"/>
    <w:rsid w:val="006F7163"/>
    <w:rsid w:val="00707968"/>
    <w:rsid w:val="00710F35"/>
    <w:rsid w:val="007414A7"/>
    <w:rsid w:val="00753A56"/>
    <w:rsid w:val="00785787"/>
    <w:rsid w:val="007A31C2"/>
    <w:rsid w:val="007E6A69"/>
    <w:rsid w:val="007F78FB"/>
    <w:rsid w:val="00800AC6"/>
    <w:rsid w:val="0082394E"/>
    <w:rsid w:val="008251A3"/>
    <w:rsid w:val="00833595"/>
    <w:rsid w:val="008374C4"/>
    <w:rsid w:val="0089789D"/>
    <w:rsid w:val="00906DA1"/>
    <w:rsid w:val="00960797"/>
    <w:rsid w:val="009646A2"/>
    <w:rsid w:val="009911A7"/>
    <w:rsid w:val="00992448"/>
    <w:rsid w:val="009A22CC"/>
    <w:rsid w:val="009A49D3"/>
    <w:rsid w:val="009B3501"/>
    <w:rsid w:val="009D3563"/>
    <w:rsid w:val="009F1B1B"/>
    <w:rsid w:val="00A02833"/>
    <w:rsid w:val="00A02AF8"/>
    <w:rsid w:val="00A03C55"/>
    <w:rsid w:val="00A173EB"/>
    <w:rsid w:val="00A86676"/>
    <w:rsid w:val="00AB2432"/>
    <w:rsid w:val="00AC2A09"/>
    <w:rsid w:val="00AC4D90"/>
    <w:rsid w:val="00AD1F61"/>
    <w:rsid w:val="00AD310E"/>
    <w:rsid w:val="00B137F9"/>
    <w:rsid w:val="00B55885"/>
    <w:rsid w:val="00B56C18"/>
    <w:rsid w:val="00B9462F"/>
    <w:rsid w:val="00BB1C3F"/>
    <w:rsid w:val="00BC5011"/>
    <w:rsid w:val="00C00D50"/>
    <w:rsid w:val="00C06ECE"/>
    <w:rsid w:val="00C2717B"/>
    <w:rsid w:val="00C41D27"/>
    <w:rsid w:val="00C503CD"/>
    <w:rsid w:val="00C73695"/>
    <w:rsid w:val="00C74CF4"/>
    <w:rsid w:val="00C82721"/>
    <w:rsid w:val="00C90DDF"/>
    <w:rsid w:val="00CC59BF"/>
    <w:rsid w:val="00CE3994"/>
    <w:rsid w:val="00CF14E0"/>
    <w:rsid w:val="00D03ED4"/>
    <w:rsid w:val="00D06A01"/>
    <w:rsid w:val="00D1331B"/>
    <w:rsid w:val="00D60840"/>
    <w:rsid w:val="00D730E4"/>
    <w:rsid w:val="00D84C31"/>
    <w:rsid w:val="00DA44D5"/>
    <w:rsid w:val="00DF1906"/>
    <w:rsid w:val="00E43166"/>
    <w:rsid w:val="00E54B2B"/>
    <w:rsid w:val="00E774BE"/>
    <w:rsid w:val="00E77F8A"/>
    <w:rsid w:val="00E9105A"/>
    <w:rsid w:val="00EB5369"/>
    <w:rsid w:val="00EC1CC6"/>
    <w:rsid w:val="00EC31C3"/>
    <w:rsid w:val="00EF0015"/>
    <w:rsid w:val="00F03607"/>
    <w:rsid w:val="00F21A86"/>
    <w:rsid w:val="00F64164"/>
    <w:rsid w:val="00F709FC"/>
    <w:rsid w:val="00F737DE"/>
    <w:rsid w:val="00F73D72"/>
    <w:rsid w:val="00F81ADC"/>
    <w:rsid w:val="00F83D4A"/>
    <w:rsid w:val="00F840DD"/>
    <w:rsid w:val="00F86A7B"/>
    <w:rsid w:val="00FA3724"/>
    <w:rsid w:val="00FC2A23"/>
    <w:rsid w:val="00FD2BED"/>
    <w:rsid w:val="00FD431D"/>
    <w:rsid w:val="00FE2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chartTrackingRefBased/>
  <w15:docId w15:val="{BFEA52C7-ED54-4313-8108-A8240E9E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snapToGrid w:val="0"/>
      <w:spacing w:beforeLines="20" w:before="72" w:afterLines="20" w:after="72"/>
      <w:outlineLvl w:val="0"/>
    </w:pPr>
    <w:rPr>
      <w:rFonts w:ascii="ＭＳ ゴシック" w:eastAsia="ＭＳ ゴシック" w:hAnsi="ＭＳ ゴシック"/>
      <w:sz w:val="32"/>
    </w:rPr>
  </w:style>
  <w:style w:type="paragraph" w:styleId="2">
    <w:name w:val="heading 2"/>
    <w:basedOn w:val="a"/>
    <w:next w:val="a"/>
    <w:qFormat/>
    <w:pPr>
      <w:keepNext/>
      <w:snapToGrid w:val="0"/>
      <w:spacing w:beforeLines="20" w:before="72" w:afterLines="20" w:after="72"/>
      <w:outlineLvl w:val="1"/>
    </w:pPr>
    <w:rPr>
      <w:rFonts w:ascii="ＭＳ ゴシック" w:eastAsia="ＭＳ ゴシック" w:hAnsi="ＭＳ ゴシック"/>
      <w:sz w:val="28"/>
    </w:rPr>
  </w:style>
  <w:style w:type="paragraph" w:styleId="3">
    <w:name w:val="heading 3"/>
    <w:basedOn w:val="a"/>
    <w:next w:val="a"/>
    <w:qFormat/>
    <w:pPr>
      <w:keepNext/>
      <w:outlineLvl w:val="2"/>
    </w:pPr>
    <w:rPr>
      <w:rFonts w:ascii="ＭＳ ゴシック" w:eastAsia="ＭＳ ゴシック" w:hAnsi="ＭＳ 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rightChars="2500" w:right="5250" w:firstLineChars="100" w:firstLine="220"/>
    </w:pPr>
    <w:rPr>
      <w:rFonts w:hAnsi="ＭＳ 明朝"/>
      <w:sz w:val="22"/>
    </w:rPr>
  </w:style>
  <w:style w:type="paragraph" w:customStyle="1" w:styleId="a4">
    <w:name w:val="グラフ項目"/>
    <w:basedOn w:val="2"/>
    <w:next w:val="a"/>
    <w:pPr>
      <w:keepNext w:val="0"/>
      <w:ind w:left="210"/>
      <w:outlineLvl w:val="3"/>
    </w:pPr>
    <w:rPr>
      <w:rFonts w:ascii="Century" w:hAnsi="Century"/>
      <w:sz w:val="22"/>
    </w:rPr>
  </w:style>
  <w:style w:type="paragraph" w:customStyle="1" w:styleId="20">
    <w:name w:val="コメント2"/>
    <w:basedOn w:val="a"/>
    <w:pPr>
      <w:ind w:leftChars="100" w:left="100" w:firstLineChars="100" w:firstLine="100"/>
    </w:pPr>
    <w:rPr>
      <w:sz w:val="22"/>
    </w:rPr>
  </w:style>
  <w:style w:type="paragraph" w:customStyle="1" w:styleId="a5">
    <w:name w:val="問"/>
    <w:basedOn w:val="a"/>
    <w:pPr>
      <w:pBdr>
        <w:top w:val="dotted" w:sz="4" w:space="1" w:color="auto"/>
        <w:left w:val="dotted" w:sz="4" w:space="4" w:color="auto"/>
        <w:bottom w:val="dotted" w:sz="4" w:space="1" w:color="auto"/>
        <w:right w:val="dotted" w:sz="4" w:space="0" w:color="auto"/>
      </w:pBdr>
      <w:adjustRightInd w:val="0"/>
      <w:snapToGrid w:val="0"/>
      <w:spacing w:before="108" w:after="180"/>
      <w:ind w:leftChars="100" w:left="650" w:hangingChars="200" w:hanging="440"/>
      <w:jc w:val="left"/>
      <w:outlineLvl w:val="3"/>
    </w:pPr>
    <w:rPr>
      <w:rFonts w:ascii="ＭＳ ゴシック" w:eastAsia="ＭＳ ゴシック" w:hAnsi="ＭＳ ゴシック"/>
      <w:sz w:val="22"/>
    </w:rPr>
  </w:style>
  <w:style w:type="paragraph" w:styleId="a6">
    <w:name w:val="Document Map"/>
    <w:basedOn w:val="a"/>
    <w:semiHidden/>
    <w:pPr>
      <w:shd w:val="clear" w:color="auto" w:fill="000080"/>
    </w:pPr>
    <w:rPr>
      <w:rFonts w:ascii="Arial" w:eastAsia="ＭＳ ゴシック" w:hAnsi="Arial"/>
    </w:rPr>
  </w:style>
  <w:style w:type="paragraph" w:styleId="a7">
    <w:name w:val="footer"/>
    <w:basedOn w:val="a"/>
    <w:semiHidden/>
    <w:pPr>
      <w:tabs>
        <w:tab w:val="center" w:pos="4252"/>
        <w:tab w:val="right" w:pos="8504"/>
      </w:tabs>
      <w:snapToGrid w:val="0"/>
    </w:pPr>
  </w:style>
  <w:style w:type="character" w:styleId="a8">
    <w:name w:val="page number"/>
    <w:basedOn w:val="a0"/>
    <w:semiHidden/>
  </w:style>
  <w:style w:type="paragraph" w:styleId="a9">
    <w:name w:val="header"/>
    <w:basedOn w:val="a"/>
    <w:semiHidden/>
    <w:pPr>
      <w:tabs>
        <w:tab w:val="center" w:pos="4252"/>
        <w:tab w:val="right" w:pos="8504"/>
      </w:tabs>
      <w:snapToGrid w:val="0"/>
    </w:pPr>
  </w:style>
  <w:style w:type="paragraph" w:customStyle="1" w:styleId="aa">
    <w:name w:val="単位"/>
    <w:basedOn w:val="a"/>
    <w:qFormat/>
    <w:pPr>
      <w:snapToGrid w:val="0"/>
      <w:ind w:rightChars="50" w:right="105"/>
      <w:jc w:val="right"/>
    </w:pPr>
    <w:rPr>
      <w:sz w:val="18"/>
      <w:szCs w:val="18"/>
    </w:rPr>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ab">
    <w:name w:val="Body Text Indent"/>
    <w:basedOn w:val="a"/>
    <w:semiHidden/>
    <w:pPr>
      <w:ind w:leftChars="114" w:left="239" w:firstLineChars="100" w:firstLine="240"/>
      <w:jc w:val="left"/>
    </w:pPr>
    <w:rPr>
      <w:rFonts w:hAnsi="ＭＳ 明朝"/>
      <w:color w:val="000000"/>
      <w:sz w:val="24"/>
    </w:rPr>
  </w:style>
  <w:style w:type="character" w:customStyle="1" w:styleId="ac">
    <w:name w:val="本文インデント (文字)"/>
    <w:semiHidden/>
    <w:rPr>
      <w:rFonts w:ascii="ＭＳ 明朝" w:hAnsi="ＭＳ 明朝"/>
      <w:color w:val="000000"/>
      <w:kern w:val="2"/>
      <w:sz w:val="24"/>
      <w:szCs w:val="24"/>
    </w:rPr>
  </w:style>
  <w:style w:type="paragraph" w:styleId="ad">
    <w:name w:val="TOC Heading"/>
    <w:basedOn w:val="1"/>
    <w:next w:val="a"/>
    <w:qFormat/>
    <w:pPr>
      <w:keepLines/>
      <w:widowControl/>
      <w:snapToGrid/>
      <w:spacing w:beforeLines="0" w:before="480" w:afterLines="0" w:after="0" w:line="276" w:lineRule="auto"/>
      <w:jc w:val="left"/>
      <w:outlineLvl w:val="9"/>
    </w:pPr>
    <w:rPr>
      <w:rFonts w:ascii="Arial" w:hAnsi="Arial"/>
      <w:b/>
      <w:bCs/>
      <w:color w:val="365F91"/>
      <w:kern w:val="0"/>
      <w:sz w:val="28"/>
      <w:szCs w:val="28"/>
    </w:rPr>
  </w:style>
  <w:style w:type="paragraph" w:styleId="21">
    <w:name w:val="toc 2"/>
    <w:basedOn w:val="a"/>
    <w:next w:val="a"/>
    <w:autoRedefine/>
    <w:uiPriority w:val="39"/>
    <w:unhideWhenUsed/>
    <w:pPr>
      <w:tabs>
        <w:tab w:val="right" w:leader="middleDot" w:pos="9628"/>
      </w:tabs>
      <w:ind w:leftChars="100" w:left="210"/>
    </w:pPr>
    <w:rPr>
      <w:rFonts w:ascii="ＭＳ ゴシック" w:eastAsia="ＭＳ ゴシック" w:hAnsi="ＭＳ ゴシック"/>
      <w:noProof/>
    </w:rPr>
  </w:style>
  <w:style w:type="paragraph" w:styleId="30">
    <w:name w:val="toc 3"/>
    <w:basedOn w:val="a"/>
    <w:next w:val="a"/>
    <w:autoRedefine/>
    <w:uiPriority w:val="39"/>
    <w:unhideWhenUsed/>
    <w:pPr>
      <w:tabs>
        <w:tab w:val="right" w:leader="dot" w:pos="9628"/>
      </w:tabs>
      <w:ind w:leftChars="200" w:left="420"/>
    </w:pPr>
    <w:rPr>
      <w:rFonts w:hAnsi="ＭＳ 明朝"/>
      <w:noProof/>
    </w:rPr>
  </w:style>
  <w:style w:type="character" w:styleId="ae">
    <w:name w:val="Hyperlink"/>
    <w:uiPriority w:val="99"/>
    <w:unhideWhenUsed/>
    <w:rPr>
      <w:color w:val="0000FF"/>
      <w:u w:val="single"/>
    </w:rPr>
  </w:style>
  <w:style w:type="paragraph" w:customStyle="1" w:styleId="af">
    <w:name w:val="①"/>
    <w:basedOn w:val="a4"/>
    <w:pPr>
      <w:ind w:firstLineChars="101" w:firstLine="222"/>
    </w:pPr>
    <w:rPr>
      <w:rFonts w:ascii="ＭＳ ゴシック"/>
    </w:rPr>
  </w:style>
  <w:style w:type="paragraph" w:styleId="af0">
    <w:name w:val="Balloon Text"/>
    <w:basedOn w:val="a"/>
    <w:link w:val="af1"/>
    <w:uiPriority w:val="99"/>
    <w:semiHidden/>
    <w:unhideWhenUsed/>
    <w:rsid w:val="009F1B1B"/>
    <w:rPr>
      <w:rFonts w:ascii="Arial" w:eastAsia="ＭＳ ゴシック" w:hAnsi="Arial"/>
      <w:sz w:val="18"/>
      <w:szCs w:val="18"/>
    </w:rPr>
  </w:style>
  <w:style w:type="character" w:customStyle="1" w:styleId="af1">
    <w:name w:val="吹き出し (文字)"/>
    <w:link w:val="af0"/>
    <w:uiPriority w:val="99"/>
    <w:semiHidden/>
    <w:rsid w:val="009F1B1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image" Target="media/image130.emf"/><Relationship Id="rId154" Type="http://schemas.openxmlformats.org/officeDocument/2006/relationships/image" Target="media/image146.emf"/><Relationship Id="rId159" Type="http://schemas.openxmlformats.org/officeDocument/2006/relationships/image" Target="media/image151.emf"/><Relationship Id="rId175" Type="http://schemas.openxmlformats.org/officeDocument/2006/relationships/image" Target="media/image167.emf"/><Relationship Id="rId170" Type="http://schemas.openxmlformats.org/officeDocument/2006/relationships/image" Target="media/image162.emf"/><Relationship Id="rId191" Type="http://schemas.openxmlformats.org/officeDocument/2006/relationships/image" Target="media/image183.emf"/><Relationship Id="rId196"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160" Type="http://schemas.openxmlformats.org/officeDocument/2006/relationships/image" Target="media/image152.emf"/><Relationship Id="rId165" Type="http://schemas.openxmlformats.org/officeDocument/2006/relationships/image" Target="media/image157.emf"/><Relationship Id="rId181" Type="http://schemas.openxmlformats.org/officeDocument/2006/relationships/image" Target="media/image173.emf"/><Relationship Id="rId186" Type="http://schemas.openxmlformats.org/officeDocument/2006/relationships/image" Target="media/image178.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emf"/><Relationship Id="rId176" Type="http://schemas.openxmlformats.org/officeDocument/2006/relationships/image" Target="media/image168.emf"/><Relationship Id="rId192" Type="http://schemas.openxmlformats.org/officeDocument/2006/relationships/image" Target="media/image184.emf"/><Relationship Id="rId197" Type="http://schemas.openxmlformats.org/officeDocument/2006/relationships/theme" Target="theme/theme1.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emf"/><Relationship Id="rId166" Type="http://schemas.openxmlformats.org/officeDocument/2006/relationships/image" Target="media/image158.emf"/><Relationship Id="rId182" Type="http://schemas.openxmlformats.org/officeDocument/2006/relationships/image" Target="media/image174.emf"/><Relationship Id="rId187" Type="http://schemas.openxmlformats.org/officeDocument/2006/relationships/image" Target="media/image17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emf"/><Relationship Id="rId172" Type="http://schemas.openxmlformats.org/officeDocument/2006/relationships/image" Target="media/image164.emf"/><Relationship Id="rId193" Type="http://schemas.openxmlformats.org/officeDocument/2006/relationships/image" Target="media/image185.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183" Type="http://schemas.openxmlformats.org/officeDocument/2006/relationships/image" Target="media/image175.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emf"/><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footer" Target="footer2.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emf"/><Relationship Id="rId189" Type="http://schemas.openxmlformats.org/officeDocument/2006/relationships/image" Target="media/image181.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emf"/><Relationship Id="rId195" Type="http://schemas.openxmlformats.org/officeDocument/2006/relationships/footer" Target="footer3.xml"/><Relationship Id="rId190" Type="http://schemas.openxmlformats.org/officeDocument/2006/relationships/image" Target="media/image182.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172.emf"/><Relationship Id="rId26"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ho\Desktop\&#9679;&#9679;&#22577;&#21578;&#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E2828-3719-4A74-B7A9-6E84C033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●●報告書.dot</Template>
  <TotalTime>246</TotalTime>
  <Pages>80</Pages>
  <Words>17404</Words>
  <Characters>18449</Characters>
  <Application>Microsoft Office Word</Application>
  <DocSecurity>0</DocSecurity>
  <Lines>1844</Lines>
  <Paragraphs>995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問１　お住まいの地区として当てはまる答えの番号1つに○をつけてください</vt:lpstr>
      <vt:lpstr>問１　お住まいの地区として当てはまる答えの番号1つに○をつけてください</vt:lpstr>
    </vt:vector>
  </TitlesOfParts>
  <Company/>
  <LinksUpToDate>false</LinksUpToDate>
  <CharactersWithSpaces>34858</CharactersWithSpaces>
  <SharedDoc>false</SharedDoc>
  <HLinks>
    <vt:vector size="192" baseType="variant">
      <vt:variant>
        <vt:i4>1507381</vt:i4>
      </vt:variant>
      <vt:variant>
        <vt:i4>188</vt:i4>
      </vt:variant>
      <vt:variant>
        <vt:i4>0</vt:i4>
      </vt:variant>
      <vt:variant>
        <vt:i4>5</vt:i4>
      </vt:variant>
      <vt:variant>
        <vt:lpwstr/>
      </vt:variant>
      <vt:variant>
        <vt:lpwstr>_Toc386911105</vt:lpwstr>
      </vt:variant>
      <vt:variant>
        <vt:i4>1507381</vt:i4>
      </vt:variant>
      <vt:variant>
        <vt:i4>182</vt:i4>
      </vt:variant>
      <vt:variant>
        <vt:i4>0</vt:i4>
      </vt:variant>
      <vt:variant>
        <vt:i4>5</vt:i4>
      </vt:variant>
      <vt:variant>
        <vt:lpwstr/>
      </vt:variant>
      <vt:variant>
        <vt:lpwstr>_Toc386911104</vt:lpwstr>
      </vt:variant>
      <vt:variant>
        <vt:i4>1507381</vt:i4>
      </vt:variant>
      <vt:variant>
        <vt:i4>176</vt:i4>
      </vt:variant>
      <vt:variant>
        <vt:i4>0</vt:i4>
      </vt:variant>
      <vt:variant>
        <vt:i4>5</vt:i4>
      </vt:variant>
      <vt:variant>
        <vt:lpwstr/>
      </vt:variant>
      <vt:variant>
        <vt:lpwstr>_Toc386911103</vt:lpwstr>
      </vt:variant>
      <vt:variant>
        <vt:i4>1507381</vt:i4>
      </vt:variant>
      <vt:variant>
        <vt:i4>170</vt:i4>
      </vt:variant>
      <vt:variant>
        <vt:i4>0</vt:i4>
      </vt:variant>
      <vt:variant>
        <vt:i4>5</vt:i4>
      </vt:variant>
      <vt:variant>
        <vt:lpwstr/>
      </vt:variant>
      <vt:variant>
        <vt:lpwstr>_Toc386911102</vt:lpwstr>
      </vt:variant>
      <vt:variant>
        <vt:i4>1507381</vt:i4>
      </vt:variant>
      <vt:variant>
        <vt:i4>164</vt:i4>
      </vt:variant>
      <vt:variant>
        <vt:i4>0</vt:i4>
      </vt:variant>
      <vt:variant>
        <vt:i4>5</vt:i4>
      </vt:variant>
      <vt:variant>
        <vt:lpwstr/>
      </vt:variant>
      <vt:variant>
        <vt:lpwstr>_Toc386911101</vt:lpwstr>
      </vt:variant>
      <vt:variant>
        <vt:i4>1507381</vt:i4>
      </vt:variant>
      <vt:variant>
        <vt:i4>158</vt:i4>
      </vt:variant>
      <vt:variant>
        <vt:i4>0</vt:i4>
      </vt:variant>
      <vt:variant>
        <vt:i4>5</vt:i4>
      </vt:variant>
      <vt:variant>
        <vt:lpwstr/>
      </vt:variant>
      <vt:variant>
        <vt:lpwstr>_Toc386911100</vt:lpwstr>
      </vt:variant>
      <vt:variant>
        <vt:i4>1966132</vt:i4>
      </vt:variant>
      <vt:variant>
        <vt:i4>152</vt:i4>
      </vt:variant>
      <vt:variant>
        <vt:i4>0</vt:i4>
      </vt:variant>
      <vt:variant>
        <vt:i4>5</vt:i4>
      </vt:variant>
      <vt:variant>
        <vt:lpwstr/>
      </vt:variant>
      <vt:variant>
        <vt:lpwstr>_Toc386911099</vt:lpwstr>
      </vt:variant>
      <vt:variant>
        <vt:i4>1966132</vt:i4>
      </vt:variant>
      <vt:variant>
        <vt:i4>146</vt:i4>
      </vt:variant>
      <vt:variant>
        <vt:i4>0</vt:i4>
      </vt:variant>
      <vt:variant>
        <vt:i4>5</vt:i4>
      </vt:variant>
      <vt:variant>
        <vt:lpwstr/>
      </vt:variant>
      <vt:variant>
        <vt:lpwstr>_Toc386911098</vt:lpwstr>
      </vt:variant>
      <vt:variant>
        <vt:i4>1966132</vt:i4>
      </vt:variant>
      <vt:variant>
        <vt:i4>140</vt:i4>
      </vt:variant>
      <vt:variant>
        <vt:i4>0</vt:i4>
      </vt:variant>
      <vt:variant>
        <vt:i4>5</vt:i4>
      </vt:variant>
      <vt:variant>
        <vt:lpwstr/>
      </vt:variant>
      <vt:variant>
        <vt:lpwstr>_Toc386911097</vt:lpwstr>
      </vt:variant>
      <vt:variant>
        <vt:i4>1966132</vt:i4>
      </vt:variant>
      <vt:variant>
        <vt:i4>134</vt:i4>
      </vt:variant>
      <vt:variant>
        <vt:i4>0</vt:i4>
      </vt:variant>
      <vt:variant>
        <vt:i4>5</vt:i4>
      </vt:variant>
      <vt:variant>
        <vt:lpwstr/>
      </vt:variant>
      <vt:variant>
        <vt:lpwstr>_Toc386911096</vt:lpwstr>
      </vt:variant>
      <vt:variant>
        <vt:i4>1966132</vt:i4>
      </vt:variant>
      <vt:variant>
        <vt:i4>128</vt:i4>
      </vt:variant>
      <vt:variant>
        <vt:i4>0</vt:i4>
      </vt:variant>
      <vt:variant>
        <vt:i4>5</vt:i4>
      </vt:variant>
      <vt:variant>
        <vt:lpwstr/>
      </vt:variant>
      <vt:variant>
        <vt:lpwstr>_Toc386911095</vt:lpwstr>
      </vt:variant>
      <vt:variant>
        <vt:i4>1966132</vt:i4>
      </vt:variant>
      <vt:variant>
        <vt:i4>122</vt:i4>
      </vt:variant>
      <vt:variant>
        <vt:i4>0</vt:i4>
      </vt:variant>
      <vt:variant>
        <vt:i4>5</vt:i4>
      </vt:variant>
      <vt:variant>
        <vt:lpwstr/>
      </vt:variant>
      <vt:variant>
        <vt:lpwstr>_Toc386911094</vt:lpwstr>
      </vt:variant>
      <vt:variant>
        <vt:i4>1966132</vt:i4>
      </vt:variant>
      <vt:variant>
        <vt:i4>116</vt:i4>
      </vt:variant>
      <vt:variant>
        <vt:i4>0</vt:i4>
      </vt:variant>
      <vt:variant>
        <vt:i4>5</vt:i4>
      </vt:variant>
      <vt:variant>
        <vt:lpwstr/>
      </vt:variant>
      <vt:variant>
        <vt:lpwstr>_Toc386911093</vt:lpwstr>
      </vt:variant>
      <vt:variant>
        <vt:i4>1966132</vt:i4>
      </vt:variant>
      <vt:variant>
        <vt:i4>110</vt:i4>
      </vt:variant>
      <vt:variant>
        <vt:i4>0</vt:i4>
      </vt:variant>
      <vt:variant>
        <vt:i4>5</vt:i4>
      </vt:variant>
      <vt:variant>
        <vt:lpwstr/>
      </vt:variant>
      <vt:variant>
        <vt:lpwstr>_Toc386911092</vt:lpwstr>
      </vt:variant>
      <vt:variant>
        <vt:i4>1966132</vt:i4>
      </vt:variant>
      <vt:variant>
        <vt:i4>104</vt:i4>
      </vt:variant>
      <vt:variant>
        <vt:i4>0</vt:i4>
      </vt:variant>
      <vt:variant>
        <vt:i4>5</vt:i4>
      </vt:variant>
      <vt:variant>
        <vt:lpwstr/>
      </vt:variant>
      <vt:variant>
        <vt:lpwstr>_Toc386911091</vt:lpwstr>
      </vt:variant>
      <vt:variant>
        <vt:i4>1966132</vt:i4>
      </vt:variant>
      <vt:variant>
        <vt:i4>98</vt:i4>
      </vt:variant>
      <vt:variant>
        <vt:i4>0</vt:i4>
      </vt:variant>
      <vt:variant>
        <vt:i4>5</vt:i4>
      </vt:variant>
      <vt:variant>
        <vt:lpwstr/>
      </vt:variant>
      <vt:variant>
        <vt:lpwstr>_Toc386911090</vt:lpwstr>
      </vt:variant>
      <vt:variant>
        <vt:i4>2031668</vt:i4>
      </vt:variant>
      <vt:variant>
        <vt:i4>92</vt:i4>
      </vt:variant>
      <vt:variant>
        <vt:i4>0</vt:i4>
      </vt:variant>
      <vt:variant>
        <vt:i4>5</vt:i4>
      </vt:variant>
      <vt:variant>
        <vt:lpwstr/>
      </vt:variant>
      <vt:variant>
        <vt:lpwstr>_Toc386911089</vt:lpwstr>
      </vt:variant>
      <vt:variant>
        <vt:i4>2031668</vt:i4>
      </vt:variant>
      <vt:variant>
        <vt:i4>86</vt:i4>
      </vt:variant>
      <vt:variant>
        <vt:i4>0</vt:i4>
      </vt:variant>
      <vt:variant>
        <vt:i4>5</vt:i4>
      </vt:variant>
      <vt:variant>
        <vt:lpwstr/>
      </vt:variant>
      <vt:variant>
        <vt:lpwstr>_Toc386911088</vt:lpwstr>
      </vt:variant>
      <vt:variant>
        <vt:i4>2031668</vt:i4>
      </vt:variant>
      <vt:variant>
        <vt:i4>80</vt:i4>
      </vt:variant>
      <vt:variant>
        <vt:i4>0</vt:i4>
      </vt:variant>
      <vt:variant>
        <vt:i4>5</vt:i4>
      </vt:variant>
      <vt:variant>
        <vt:lpwstr/>
      </vt:variant>
      <vt:variant>
        <vt:lpwstr>_Toc386911087</vt:lpwstr>
      </vt:variant>
      <vt:variant>
        <vt:i4>2031668</vt:i4>
      </vt:variant>
      <vt:variant>
        <vt:i4>74</vt:i4>
      </vt:variant>
      <vt:variant>
        <vt:i4>0</vt:i4>
      </vt:variant>
      <vt:variant>
        <vt:i4>5</vt:i4>
      </vt:variant>
      <vt:variant>
        <vt:lpwstr/>
      </vt:variant>
      <vt:variant>
        <vt:lpwstr>_Toc386911086</vt:lpwstr>
      </vt:variant>
      <vt:variant>
        <vt:i4>2031668</vt:i4>
      </vt:variant>
      <vt:variant>
        <vt:i4>68</vt:i4>
      </vt:variant>
      <vt:variant>
        <vt:i4>0</vt:i4>
      </vt:variant>
      <vt:variant>
        <vt:i4>5</vt:i4>
      </vt:variant>
      <vt:variant>
        <vt:lpwstr/>
      </vt:variant>
      <vt:variant>
        <vt:lpwstr>_Toc386911085</vt:lpwstr>
      </vt:variant>
      <vt:variant>
        <vt:i4>2031668</vt:i4>
      </vt:variant>
      <vt:variant>
        <vt:i4>62</vt:i4>
      </vt:variant>
      <vt:variant>
        <vt:i4>0</vt:i4>
      </vt:variant>
      <vt:variant>
        <vt:i4>5</vt:i4>
      </vt:variant>
      <vt:variant>
        <vt:lpwstr/>
      </vt:variant>
      <vt:variant>
        <vt:lpwstr>_Toc386911084</vt:lpwstr>
      </vt:variant>
      <vt:variant>
        <vt:i4>2031668</vt:i4>
      </vt:variant>
      <vt:variant>
        <vt:i4>56</vt:i4>
      </vt:variant>
      <vt:variant>
        <vt:i4>0</vt:i4>
      </vt:variant>
      <vt:variant>
        <vt:i4>5</vt:i4>
      </vt:variant>
      <vt:variant>
        <vt:lpwstr/>
      </vt:variant>
      <vt:variant>
        <vt:lpwstr>_Toc386911083</vt:lpwstr>
      </vt:variant>
      <vt:variant>
        <vt:i4>2031668</vt:i4>
      </vt:variant>
      <vt:variant>
        <vt:i4>50</vt:i4>
      </vt:variant>
      <vt:variant>
        <vt:i4>0</vt:i4>
      </vt:variant>
      <vt:variant>
        <vt:i4>5</vt:i4>
      </vt:variant>
      <vt:variant>
        <vt:lpwstr/>
      </vt:variant>
      <vt:variant>
        <vt:lpwstr>_Toc386911082</vt:lpwstr>
      </vt:variant>
      <vt:variant>
        <vt:i4>2031668</vt:i4>
      </vt:variant>
      <vt:variant>
        <vt:i4>44</vt:i4>
      </vt:variant>
      <vt:variant>
        <vt:i4>0</vt:i4>
      </vt:variant>
      <vt:variant>
        <vt:i4>5</vt:i4>
      </vt:variant>
      <vt:variant>
        <vt:lpwstr/>
      </vt:variant>
      <vt:variant>
        <vt:lpwstr>_Toc386911081</vt:lpwstr>
      </vt:variant>
      <vt:variant>
        <vt:i4>2031668</vt:i4>
      </vt:variant>
      <vt:variant>
        <vt:i4>38</vt:i4>
      </vt:variant>
      <vt:variant>
        <vt:i4>0</vt:i4>
      </vt:variant>
      <vt:variant>
        <vt:i4>5</vt:i4>
      </vt:variant>
      <vt:variant>
        <vt:lpwstr/>
      </vt:variant>
      <vt:variant>
        <vt:lpwstr>_Toc386911080</vt:lpwstr>
      </vt:variant>
      <vt:variant>
        <vt:i4>1048628</vt:i4>
      </vt:variant>
      <vt:variant>
        <vt:i4>32</vt:i4>
      </vt:variant>
      <vt:variant>
        <vt:i4>0</vt:i4>
      </vt:variant>
      <vt:variant>
        <vt:i4>5</vt:i4>
      </vt:variant>
      <vt:variant>
        <vt:lpwstr/>
      </vt:variant>
      <vt:variant>
        <vt:lpwstr>_Toc386911079</vt:lpwstr>
      </vt:variant>
      <vt:variant>
        <vt:i4>1048628</vt:i4>
      </vt:variant>
      <vt:variant>
        <vt:i4>26</vt:i4>
      </vt:variant>
      <vt:variant>
        <vt:i4>0</vt:i4>
      </vt:variant>
      <vt:variant>
        <vt:i4>5</vt:i4>
      </vt:variant>
      <vt:variant>
        <vt:lpwstr/>
      </vt:variant>
      <vt:variant>
        <vt:lpwstr>_Toc386911078</vt:lpwstr>
      </vt:variant>
      <vt:variant>
        <vt:i4>1048628</vt:i4>
      </vt:variant>
      <vt:variant>
        <vt:i4>20</vt:i4>
      </vt:variant>
      <vt:variant>
        <vt:i4>0</vt:i4>
      </vt:variant>
      <vt:variant>
        <vt:i4>5</vt:i4>
      </vt:variant>
      <vt:variant>
        <vt:lpwstr/>
      </vt:variant>
      <vt:variant>
        <vt:lpwstr>_Toc386911077</vt:lpwstr>
      </vt:variant>
      <vt:variant>
        <vt:i4>1048628</vt:i4>
      </vt:variant>
      <vt:variant>
        <vt:i4>14</vt:i4>
      </vt:variant>
      <vt:variant>
        <vt:i4>0</vt:i4>
      </vt:variant>
      <vt:variant>
        <vt:i4>5</vt:i4>
      </vt:variant>
      <vt:variant>
        <vt:lpwstr/>
      </vt:variant>
      <vt:variant>
        <vt:lpwstr>_Toc386911076</vt:lpwstr>
      </vt:variant>
      <vt:variant>
        <vt:i4>1048628</vt:i4>
      </vt:variant>
      <vt:variant>
        <vt:i4>8</vt:i4>
      </vt:variant>
      <vt:variant>
        <vt:i4>0</vt:i4>
      </vt:variant>
      <vt:variant>
        <vt:i4>5</vt:i4>
      </vt:variant>
      <vt:variant>
        <vt:lpwstr/>
      </vt:variant>
      <vt:variant>
        <vt:lpwstr>_Toc386911075</vt:lpwstr>
      </vt:variant>
      <vt:variant>
        <vt:i4>1048628</vt:i4>
      </vt:variant>
      <vt:variant>
        <vt:i4>2</vt:i4>
      </vt:variant>
      <vt:variant>
        <vt:i4>0</vt:i4>
      </vt:variant>
      <vt:variant>
        <vt:i4>5</vt:i4>
      </vt:variant>
      <vt:variant>
        <vt:lpwstr/>
      </vt:variant>
      <vt:variant>
        <vt:lpwstr>_Toc386911074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鈴木 悠</cp:lastModifiedBy>
  <cp:revision>11</cp:revision>
  <cp:lastPrinted>2019-07-10T00:22:00Z</cp:lastPrinted>
  <dcterms:created xsi:type="dcterms:W3CDTF">2019-04-16T01:29:00Z</dcterms:created>
  <dcterms:modified xsi:type="dcterms:W3CDTF">2019-07-10T00:22:00Z</dcterms:modified>
</cp:coreProperties>
</file>